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725BE" w14:textId="053AB43F" w:rsidR="00A1086A" w:rsidRPr="00A111A3" w:rsidRDefault="00101972">
      <w:pPr>
        <w:spacing w:before="0" w:after="0"/>
        <w:jc w:val="center"/>
        <w:rPr>
          <w:b/>
          <w:sz w:val="32"/>
          <w:szCs w:val="32"/>
          <w:lang w:val="es-CO"/>
        </w:rPr>
      </w:pPr>
      <w:r w:rsidRPr="00A111A3">
        <w:rPr>
          <w:b/>
          <w:sz w:val="32"/>
          <w:szCs w:val="32"/>
          <w:lang w:val="es-CO"/>
        </w:rPr>
        <w:t>………………………………………………………………………………….</w:t>
      </w:r>
    </w:p>
    <w:p w14:paraId="337FBE18" w14:textId="77777777" w:rsidR="00A1086A" w:rsidRPr="00A111A3" w:rsidRDefault="00822328">
      <w:pPr>
        <w:spacing w:before="0" w:after="0"/>
        <w:jc w:val="center"/>
        <w:rPr>
          <w:b/>
          <w:sz w:val="32"/>
          <w:szCs w:val="32"/>
          <w:lang w:val="es-CO"/>
        </w:rPr>
      </w:pPr>
      <w:r w:rsidRPr="00A111A3">
        <w:rPr>
          <w:b/>
          <w:sz w:val="32"/>
          <w:szCs w:val="32"/>
          <w:lang w:val="es-CO"/>
        </w:rPr>
        <w:t>&lt;</w:t>
      </w:r>
      <w:r w:rsidR="00430823" w:rsidRPr="00A111A3">
        <w:rPr>
          <w:b/>
          <w:sz w:val="32"/>
          <w:szCs w:val="32"/>
          <w:lang w:val="es-CO"/>
        </w:rPr>
        <w:t>1604</w:t>
      </w:r>
      <w:r w:rsidRPr="00A111A3">
        <w:rPr>
          <w:b/>
          <w:sz w:val="32"/>
          <w:szCs w:val="32"/>
          <w:lang w:val="es-CO"/>
        </w:rPr>
        <w:t>&gt;</w:t>
      </w:r>
    </w:p>
    <w:p w14:paraId="46AC70EA" w14:textId="77777777" w:rsidR="00A1086A" w:rsidRPr="00A111A3" w:rsidRDefault="00AE3936">
      <w:pPr>
        <w:spacing w:before="0"/>
        <w:jc w:val="center"/>
        <w:rPr>
          <w:sz w:val="24"/>
          <w:szCs w:val="24"/>
          <w:lang w:val="es-CO"/>
        </w:rPr>
      </w:pPr>
      <w:r w:rsidRPr="00A111A3">
        <w:rPr>
          <w:color w:val="212121"/>
          <w:sz w:val="24"/>
          <w:szCs w:val="24"/>
          <w:shd w:val="clear" w:color="auto" w:fill="FFFFFF"/>
          <w:lang w:val="es-CO"/>
        </w:rPr>
        <w:t>PLATAFORMA DE DRAMATIZACIÓN ROBÓTICA MODULAR</w:t>
      </w:r>
    </w:p>
    <w:p w14:paraId="6074A4D0" w14:textId="77777777" w:rsidR="00A1086A" w:rsidRPr="00A111A3" w:rsidRDefault="00A1086A">
      <w:pPr>
        <w:spacing w:before="0"/>
        <w:jc w:val="center"/>
        <w:rPr>
          <w:sz w:val="28"/>
          <w:lang w:val="es-CO"/>
        </w:rPr>
      </w:pPr>
    </w:p>
    <w:p w14:paraId="75E3974D" w14:textId="77777777" w:rsidR="00A1086A" w:rsidRPr="00A111A3" w:rsidRDefault="00A1086A">
      <w:pPr>
        <w:spacing w:before="0"/>
        <w:jc w:val="center"/>
        <w:rPr>
          <w:sz w:val="28"/>
          <w:lang w:val="es-CO"/>
        </w:rPr>
      </w:pPr>
    </w:p>
    <w:p w14:paraId="373059B6" w14:textId="77777777" w:rsidR="00A1086A" w:rsidRPr="00A111A3" w:rsidRDefault="00A1086A">
      <w:pPr>
        <w:spacing w:before="0"/>
        <w:jc w:val="center"/>
        <w:rPr>
          <w:sz w:val="28"/>
          <w:lang w:val="es-CO"/>
        </w:rPr>
      </w:pPr>
    </w:p>
    <w:p w14:paraId="54EE74F5" w14:textId="77777777" w:rsidR="00A1086A" w:rsidRPr="00A111A3" w:rsidRDefault="00A1086A">
      <w:pPr>
        <w:spacing w:before="0"/>
        <w:jc w:val="center"/>
        <w:rPr>
          <w:sz w:val="28"/>
          <w:lang w:val="es-CO"/>
        </w:rPr>
      </w:pPr>
    </w:p>
    <w:p w14:paraId="5B09ACAD" w14:textId="77777777" w:rsidR="00A1086A" w:rsidRPr="00A111A3" w:rsidRDefault="00A1086A">
      <w:pPr>
        <w:spacing w:before="0"/>
        <w:jc w:val="center"/>
        <w:rPr>
          <w:sz w:val="28"/>
          <w:lang w:val="es-CO"/>
        </w:rPr>
      </w:pPr>
    </w:p>
    <w:p w14:paraId="1D32423D" w14:textId="77777777" w:rsidR="00F56E54" w:rsidRPr="00A111A3" w:rsidRDefault="00F56E54">
      <w:pPr>
        <w:spacing w:before="0" w:after="0"/>
        <w:jc w:val="center"/>
        <w:rPr>
          <w:sz w:val="28"/>
          <w:lang w:val="es-CO"/>
        </w:rPr>
      </w:pPr>
      <w:r w:rsidRPr="00A111A3">
        <w:rPr>
          <w:sz w:val="28"/>
          <w:lang w:val="es-CO"/>
        </w:rPr>
        <w:t>David Stiven Ávila González</w:t>
      </w:r>
    </w:p>
    <w:p w14:paraId="2C23EC63" w14:textId="77777777" w:rsidR="00A1086A" w:rsidRPr="00A111A3" w:rsidRDefault="00F56E54" w:rsidP="00F56E54">
      <w:pPr>
        <w:spacing w:before="0" w:after="0"/>
        <w:jc w:val="center"/>
        <w:rPr>
          <w:sz w:val="28"/>
          <w:lang w:val="es-CO"/>
        </w:rPr>
      </w:pPr>
      <w:r w:rsidRPr="00A111A3">
        <w:rPr>
          <w:sz w:val="28"/>
          <w:lang w:val="es-CO"/>
        </w:rPr>
        <w:t>Miguel Ángel Bermeo Ayerbe</w:t>
      </w:r>
    </w:p>
    <w:p w14:paraId="79305DB7" w14:textId="77777777" w:rsidR="00F56E54" w:rsidRPr="00A111A3" w:rsidRDefault="00430823" w:rsidP="00F56E54">
      <w:pPr>
        <w:spacing w:before="0" w:after="0"/>
        <w:jc w:val="center"/>
        <w:rPr>
          <w:sz w:val="28"/>
          <w:lang w:val="es-CO"/>
        </w:rPr>
      </w:pPr>
      <w:r w:rsidRPr="00A111A3">
        <w:rPr>
          <w:sz w:val="28"/>
          <w:lang w:val="es-CO"/>
        </w:rPr>
        <w:t>Fabián Andrés Merchán Jimé</w:t>
      </w:r>
      <w:r w:rsidR="00F56E54" w:rsidRPr="00A111A3">
        <w:rPr>
          <w:sz w:val="28"/>
          <w:lang w:val="es-CO"/>
        </w:rPr>
        <w:t>nez</w:t>
      </w:r>
    </w:p>
    <w:p w14:paraId="4F8827D2" w14:textId="77777777" w:rsidR="00A1086A" w:rsidRPr="00A111A3" w:rsidRDefault="00A1086A">
      <w:pPr>
        <w:spacing w:before="0"/>
        <w:jc w:val="center"/>
        <w:rPr>
          <w:sz w:val="28"/>
          <w:lang w:val="es-CO"/>
        </w:rPr>
      </w:pPr>
    </w:p>
    <w:p w14:paraId="356C8452" w14:textId="77777777" w:rsidR="00A1086A" w:rsidRPr="00A111A3" w:rsidRDefault="00A1086A">
      <w:pPr>
        <w:spacing w:before="0"/>
        <w:jc w:val="center"/>
        <w:rPr>
          <w:sz w:val="28"/>
          <w:lang w:val="es-CO"/>
        </w:rPr>
      </w:pPr>
    </w:p>
    <w:p w14:paraId="1F1D203F" w14:textId="77777777" w:rsidR="00A1086A" w:rsidRPr="00A111A3" w:rsidRDefault="00A1086A">
      <w:pPr>
        <w:spacing w:before="0"/>
        <w:jc w:val="center"/>
        <w:rPr>
          <w:sz w:val="28"/>
          <w:lang w:val="es-CO"/>
        </w:rPr>
      </w:pPr>
    </w:p>
    <w:p w14:paraId="3B6ADE4A" w14:textId="77777777" w:rsidR="00A1086A" w:rsidRPr="00A111A3" w:rsidRDefault="00A1086A">
      <w:pPr>
        <w:spacing w:before="0"/>
        <w:jc w:val="center"/>
        <w:rPr>
          <w:sz w:val="28"/>
          <w:lang w:val="es-CO"/>
        </w:rPr>
      </w:pPr>
    </w:p>
    <w:p w14:paraId="0DDE88B7" w14:textId="77777777" w:rsidR="00A1086A" w:rsidRPr="00A111A3" w:rsidRDefault="00A1086A">
      <w:pPr>
        <w:spacing w:before="0"/>
        <w:jc w:val="center"/>
        <w:rPr>
          <w:sz w:val="28"/>
          <w:lang w:val="es-CO"/>
        </w:rPr>
      </w:pPr>
    </w:p>
    <w:p w14:paraId="2D2F8110" w14:textId="77777777" w:rsidR="00A1086A" w:rsidRPr="00A111A3" w:rsidRDefault="00A1086A">
      <w:pPr>
        <w:spacing w:before="0"/>
        <w:jc w:val="center"/>
        <w:rPr>
          <w:sz w:val="28"/>
          <w:lang w:val="es-CO"/>
        </w:rPr>
      </w:pPr>
    </w:p>
    <w:p w14:paraId="12771F94" w14:textId="77777777" w:rsidR="00A1086A" w:rsidRPr="00A111A3" w:rsidRDefault="00822328">
      <w:pPr>
        <w:spacing w:before="0" w:after="0"/>
        <w:jc w:val="center"/>
        <w:rPr>
          <w:sz w:val="28"/>
          <w:lang w:val="es-CO"/>
        </w:rPr>
      </w:pPr>
      <w:r w:rsidRPr="00A111A3">
        <w:rPr>
          <w:sz w:val="28"/>
          <w:lang w:val="es-CO"/>
        </w:rPr>
        <w:t>PONTIFICIA UNIVERSIDAD JAVERIANA</w:t>
      </w:r>
    </w:p>
    <w:p w14:paraId="7F031F4B" w14:textId="77777777" w:rsidR="00A1086A" w:rsidRPr="00A111A3" w:rsidRDefault="0037197C">
      <w:pPr>
        <w:spacing w:before="0" w:after="0"/>
        <w:jc w:val="center"/>
        <w:rPr>
          <w:sz w:val="28"/>
          <w:lang w:val="es-CO"/>
        </w:rPr>
      </w:pPr>
      <w:r w:rsidRPr="00A111A3">
        <w:rPr>
          <w:sz w:val="28"/>
          <w:lang w:val="es-CO"/>
        </w:rPr>
        <w:t>FACULTAD DE INGENIERÍ</w:t>
      </w:r>
      <w:r w:rsidR="00822328" w:rsidRPr="00A111A3">
        <w:rPr>
          <w:sz w:val="28"/>
          <w:lang w:val="es-CO"/>
        </w:rPr>
        <w:t>A</w:t>
      </w:r>
    </w:p>
    <w:p w14:paraId="35D478BB" w14:textId="77777777" w:rsidR="00F56E54" w:rsidRPr="00A111A3" w:rsidRDefault="00F56E54">
      <w:pPr>
        <w:spacing w:before="0" w:after="0"/>
        <w:jc w:val="center"/>
        <w:rPr>
          <w:sz w:val="28"/>
          <w:lang w:val="es-CO"/>
        </w:rPr>
      </w:pPr>
      <w:r w:rsidRPr="00A111A3">
        <w:rPr>
          <w:sz w:val="28"/>
          <w:lang w:val="es-CO"/>
        </w:rPr>
        <w:t>CARRERA DE INGENIER</w:t>
      </w:r>
      <w:r w:rsidR="0037197C" w:rsidRPr="00A111A3">
        <w:rPr>
          <w:sz w:val="28"/>
          <w:lang w:val="es-CO"/>
        </w:rPr>
        <w:t>Í</w:t>
      </w:r>
      <w:r w:rsidRPr="00A111A3">
        <w:rPr>
          <w:sz w:val="28"/>
          <w:lang w:val="es-CO"/>
        </w:rPr>
        <w:t>A ELECTRÓNICA</w:t>
      </w:r>
    </w:p>
    <w:p w14:paraId="33287AC5" w14:textId="77777777" w:rsidR="00A1086A" w:rsidRPr="00A111A3" w:rsidRDefault="00822328">
      <w:pPr>
        <w:spacing w:before="0" w:after="0"/>
        <w:jc w:val="center"/>
        <w:rPr>
          <w:sz w:val="28"/>
          <w:lang w:val="es-CO"/>
        </w:rPr>
      </w:pPr>
      <w:r w:rsidRPr="00A111A3">
        <w:rPr>
          <w:sz w:val="28"/>
          <w:lang w:val="es-CO"/>
        </w:rPr>
        <w:t>CARRERA DE INGENIER</w:t>
      </w:r>
      <w:r w:rsidR="0037197C" w:rsidRPr="00A111A3">
        <w:rPr>
          <w:sz w:val="28"/>
          <w:lang w:val="es-CO"/>
        </w:rPr>
        <w:t>Í</w:t>
      </w:r>
      <w:r w:rsidRPr="00A111A3">
        <w:rPr>
          <w:sz w:val="28"/>
          <w:lang w:val="es-CO"/>
        </w:rPr>
        <w:t>A DE SISTEMAS</w:t>
      </w:r>
    </w:p>
    <w:p w14:paraId="32FAB36E" w14:textId="77777777" w:rsidR="00A1086A" w:rsidRPr="00A111A3" w:rsidRDefault="00822328">
      <w:pPr>
        <w:spacing w:before="0" w:after="0"/>
        <w:jc w:val="center"/>
        <w:rPr>
          <w:sz w:val="28"/>
          <w:lang w:val="es-CO"/>
        </w:rPr>
      </w:pPr>
      <w:r w:rsidRPr="00A111A3">
        <w:rPr>
          <w:sz w:val="28"/>
          <w:lang w:val="es-CO"/>
        </w:rPr>
        <w:t>BOGOTÁ, D.C.</w:t>
      </w:r>
    </w:p>
    <w:p w14:paraId="56C250F6" w14:textId="77777777" w:rsidR="00A1086A" w:rsidRPr="00A111A3" w:rsidRDefault="00822328">
      <w:pPr>
        <w:spacing w:before="0" w:after="0"/>
        <w:jc w:val="center"/>
        <w:rPr>
          <w:sz w:val="28"/>
          <w:lang w:val="es-CO"/>
        </w:rPr>
      </w:pPr>
      <w:r w:rsidRPr="00A111A3">
        <w:rPr>
          <w:sz w:val="28"/>
          <w:lang w:val="es-CO"/>
        </w:rPr>
        <w:t>&lt;</w:t>
      </w:r>
      <w:r w:rsidR="00F56E54" w:rsidRPr="00A111A3">
        <w:rPr>
          <w:sz w:val="28"/>
          <w:lang w:val="es-CO"/>
        </w:rPr>
        <w:t>2016</w:t>
      </w:r>
      <w:r w:rsidRPr="00A111A3">
        <w:rPr>
          <w:sz w:val="28"/>
          <w:lang w:val="es-CO"/>
        </w:rPr>
        <w:t>&gt;</w:t>
      </w:r>
    </w:p>
    <w:p w14:paraId="77A8CA93" w14:textId="77777777" w:rsidR="00A1086A" w:rsidRPr="00A111A3" w:rsidRDefault="00A1086A">
      <w:pPr>
        <w:spacing w:before="0"/>
        <w:jc w:val="center"/>
        <w:rPr>
          <w:sz w:val="28"/>
          <w:lang w:val="es-CO"/>
        </w:rPr>
        <w:sectPr w:rsidR="00A1086A" w:rsidRPr="00A111A3" w:rsidSect="00FF0972">
          <w:headerReference w:type="even" r:id="rId9"/>
          <w:headerReference w:type="default" r:id="rId10"/>
          <w:footerReference w:type="even" r:id="rId11"/>
          <w:headerReference w:type="first" r:id="rId12"/>
          <w:footerReference w:type="first" r:id="rId13"/>
          <w:pgSz w:w="12240" w:h="15840" w:code="1"/>
          <w:pgMar w:top="567" w:right="851" w:bottom="1134" w:left="1134" w:header="1440" w:footer="1440" w:gutter="0"/>
          <w:cols w:space="720"/>
          <w:docGrid w:linePitch="299"/>
        </w:sectPr>
      </w:pPr>
    </w:p>
    <w:p w14:paraId="2170681C" w14:textId="77777777" w:rsidR="00A1086A" w:rsidRPr="00A111A3" w:rsidRDefault="00822328">
      <w:pPr>
        <w:spacing w:before="0" w:after="0"/>
        <w:jc w:val="center"/>
        <w:rPr>
          <w:sz w:val="24"/>
          <w:lang w:val="es-CO"/>
        </w:rPr>
      </w:pPr>
      <w:r w:rsidRPr="00A111A3">
        <w:rPr>
          <w:sz w:val="24"/>
          <w:lang w:val="es-CO"/>
        </w:rPr>
        <w:lastRenderedPageBreak/>
        <w:t>&lt;</w:t>
      </w:r>
      <w:r w:rsidR="00925833" w:rsidRPr="00A111A3">
        <w:rPr>
          <w:sz w:val="24"/>
          <w:lang w:val="es-CO"/>
        </w:rPr>
        <w:t>1605</w:t>
      </w:r>
      <w:r w:rsidRPr="00A111A3">
        <w:rPr>
          <w:sz w:val="24"/>
          <w:lang w:val="es-CO"/>
        </w:rPr>
        <w:t>&gt;</w:t>
      </w:r>
    </w:p>
    <w:p w14:paraId="7056B3A4" w14:textId="77777777" w:rsidR="00A1086A" w:rsidRPr="00A111A3" w:rsidRDefault="00925833" w:rsidP="00925833">
      <w:pPr>
        <w:spacing w:before="0"/>
        <w:jc w:val="center"/>
        <w:rPr>
          <w:sz w:val="24"/>
          <w:szCs w:val="24"/>
          <w:lang w:val="es-CO"/>
        </w:rPr>
      </w:pPr>
      <w:r w:rsidRPr="00A111A3">
        <w:rPr>
          <w:color w:val="212121"/>
          <w:sz w:val="24"/>
          <w:szCs w:val="24"/>
          <w:shd w:val="clear" w:color="auto" w:fill="FFFFFF"/>
          <w:lang w:val="es-CO"/>
        </w:rPr>
        <w:t>PLATAFORMA DE DRAMATIZACIÓN ROBÓTICA MODULAR</w:t>
      </w:r>
    </w:p>
    <w:p w14:paraId="493680A1" w14:textId="77777777" w:rsidR="00A1086A" w:rsidRPr="00A111A3" w:rsidRDefault="00A1086A">
      <w:pPr>
        <w:spacing w:before="0"/>
        <w:jc w:val="center"/>
        <w:rPr>
          <w:sz w:val="24"/>
          <w:lang w:val="es-CO"/>
        </w:rPr>
      </w:pPr>
    </w:p>
    <w:p w14:paraId="4AF1899D" w14:textId="77777777" w:rsidR="00A1086A" w:rsidRPr="00A111A3" w:rsidRDefault="00A1086A">
      <w:pPr>
        <w:spacing w:before="0"/>
        <w:jc w:val="center"/>
        <w:rPr>
          <w:sz w:val="24"/>
          <w:lang w:val="es-CO"/>
        </w:rPr>
      </w:pPr>
    </w:p>
    <w:p w14:paraId="2F391FCE" w14:textId="77777777" w:rsidR="00A1086A" w:rsidRPr="00A111A3" w:rsidRDefault="00822328">
      <w:pPr>
        <w:spacing w:before="0"/>
        <w:jc w:val="center"/>
        <w:rPr>
          <w:b/>
          <w:sz w:val="24"/>
          <w:lang w:val="es-CO"/>
        </w:rPr>
      </w:pPr>
      <w:r w:rsidRPr="00A111A3">
        <w:rPr>
          <w:b/>
          <w:sz w:val="24"/>
          <w:lang w:val="es-CO"/>
        </w:rPr>
        <w:t>Autor(es):</w:t>
      </w:r>
    </w:p>
    <w:p w14:paraId="3D85FE86" w14:textId="77777777" w:rsidR="00A1086A" w:rsidRPr="00A111A3" w:rsidRDefault="00F56E54">
      <w:pPr>
        <w:spacing w:before="0" w:after="0"/>
        <w:jc w:val="center"/>
        <w:rPr>
          <w:sz w:val="24"/>
          <w:lang w:val="es-CO"/>
        </w:rPr>
      </w:pPr>
      <w:r w:rsidRPr="00A111A3">
        <w:rPr>
          <w:sz w:val="24"/>
          <w:lang w:val="es-CO"/>
        </w:rPr>
        <w:t>David Stiven Ávila González</w:t>
      </w:r>
    </w:p>
    <w:p w14:paraId="5882289B" w14:textId="77777777" w:rsidR="00A1086A" w:rsidRPr="00A111A3" w:rsidRDefault="00F56E54">
      <w:pPr>
        <w:spacing w:before="0" w:after="0"/>
        <w:jc w:val="center"/>
        <w:rPr>
          <w:sz w:val="24"/>
          <w:lang w:val="es-CO"/>
        </w:rPr>
      </w:pPr>
      <w:r w:rsidRPr="00A111A3">
        <w:rPr>
          <w:sz w:val="24"/>
          <w:lang w:val="es-CO"/>
        </w:rPr>
        <w:t>Miguel Ángel Bermeo Ayerbe</w:t>
      </w:r>
    </w:p>
    <w:p w14:paraId="145C988E" w14:textId="77777777" w:rsidR="00F56E54" w:rsidRPr="00A111A3" w:rsidRDefault="00F56E54">
      <w:pPr>
        <w:spacing w:before="0" w:after="0"/>
        <w:jc w:val="center"/>
        <w:rPr>
          <w:sz w:val="24"/>
          <w:lang w:val="es-CO"/>
        </w:rPr>
      </w:pPr>
      <w:r w:rsidRPr="00A111A3">
        <w:rPr>
          <w:sz w:val="24"/>
          <w:lang w:val="es-CO"/>
        </w:rPr>
        <w:t>Fabián Andrés Merchán Jim</w:t>
      </w:r>
      <w:r w:rsidR="00925833" w:rsidRPr="00A111A3">
        <w:rPr>
          <w:sz w:val="24"/>
          <w:lang w:val="es-CO"/>
        </w:rPr>
        <w:t>é</w:t>
      </w:r>
      <w:r w:rsidRPr="00A111A3">
        <w:rPr>
          <w:sz w:val="24"/>
          <w:lang w:val="es-CO"/>
        </w:rPr>
        <w:t>nez</w:t>
      </w:r>
    </w:p>
    <w:p w14:paraId="3F5535AF" w14:textId="77777777" w:rsidR="00A1086A" w:rsidRPr="00A111A3" w:rsidRDefault="00A1086A">
      <w:pPr>
        <w:spacing w:before="0"/>
        <w:jc w:val="center"/>
        <w:rPr>
          <w:sz w:val="24"/>
          <w:lang w:val="es-CO"/>
        </w:rPr>
      </w:pPr>
    </w:p>
    <w:p w14:paraId="42F959F5" w14:textId="77777777" w:rsidR="00A1086A" w:rsidRPr="00A111A3" w:rsidRDefault="00A1086A">
      <w:pPr>
        <w:spacing w:before="0"/>
        <w:jc w:val="center"/>
        <w:rPr>
          <w:sz w:val="24"/>
          <w:lang w:val="es-CO"/>
        </w:rPr>
      </w:pPr>
    </w:p>
    <w:p w14:paraId="72FCEE9B" w14:textId="77777777" w:rsidR="00F56E54" w:rsidRPr="00A111A3" w:rsidRDefault="00F56E54">
      <w:pPr>
        <w:spacing w:before="0"/>
        <w:jc w:val="center"/>
        <w:rPr>
          <w:sz w:val="24"/>
          <w:lang w:val="es-CO"/>
        </w:rPr>
      </w:pPr>
    </w:p>
    <w:p w14:paraId="6C5AB202" w14:textId="77777777" w:rsidR="00A1086A" w:rsidRPr="00A111A3" w:rsidRDefault="00A1086A">
      <w:pPr>
        <w:spacing w:before="0"/>
        <w:jc w:val="center"/>
        <w:rPr>
          <w:sz w:val="24"/>
          <w:lang w:val="es-CO"/>
        </w:rPr>
      </w:pPr>
    </w:p>
    <w:p w14:paraId="6E6BE0BF" w14:textId="77777777" w:rsidR="00A1086A" w:rsidRPr="00A111A3" w:rsidRDefault="00822328">
      <w:pPr>
        <w:spacing w:before="0"/>
        <w:jc w:val="center"/>
        <w:rPr>
          <w:sz w:val="24"/>
          <w:lang w:val="es-CO"/>
        </w:rPr>
      </w:pPr>
      <w:r w:rsidRPr="00A111A3">
        <w:rPr>
          <w:sz w:val="24"/>
          <w:lang w:val="es-CO"/>
        </w:rPr>
        <w:t>MEMORIA DEL TRABAJO DE GRADO REALIZADO PARA CUMPLIR UNO DE LOS REQUISITOS PARA OPTAR AL TITULO DE INGENIERO DE SISTEMAS</w:t>
      </w:r>
      <w:r w:rsidR="00F56E54" w:rsidRPr="00A111A3">
        <w:rPr>
          <w:sz w:val="24"/>
          <w:lang w:val="es-CO"/>
        </w:rPr>
        <w:t xml:space="preserve"> Y AL TITULO DE INGENIERO ELECTRÓNICO</w:t>
      </w:r>
    </w:p>
    <w:p w14:paraId="3B9A007D" w14:textId="77777777" w:rsidR="00A1086A" w:rsidRPr="00A111A3" w:rsidRDefault="00A1086A">
      <w:pPr>
        <w:spacing w:before="0"/>
        <w:jc w:val="center"/>
        <w:rPr>
          <w:sz w:val="24"/>
          <w:lang w:val="es-CO"/>
        </w:rPr>
      </w:pPr>
    </w:p>
    <w:p w14:paraId="1E11940D" w14:textId="14361645" w:rsidR="00A1086A" w:rsidRPr="00A111A3" w:rsidRDefault="00822328">
      <w:pPr>
        <w:spacing w:before="0"/>
        <w:jc w:val="center"/>
        <w:rPr>
          <w:b/>
          <w:sz w:val="24"/>
          <w:lang w:val="es-CO"/>
        </w:rPr>
      </w:pPr>
      <w:r w:rsidRPr="00A111A3">
        <w:rPr>
          <w:b/>
          <w:sz w:val="24"/>
          <w:lang w:val="es-CO"/>
        </w:rPr>
        <w:t>Director</w:t>
      </w:r>
      <w:r w:rsidR="00F746A9">
        <w:rPr>
          <w:b/>
          <w:sz w:val="24"/>
          <w:lang w:val="es-CO"/>
        </w:rPr>
        <w:t>es</w:t>
      </w:r>
    </w:p>
    <w:p w14:paraId="23698BFE" w14:textId="77777777" w:rsidR="00A1086A" w:rsidRPr="00A111A3" w:rsidRDefault="00F56E54">
      <w:pPr>
        <w:spacing w:before="0"/>
        <w:jc w:val="center"/>
        <w:rPr>
          <w:sz w:val="24"/>
          <w:lang w:val="es-CO"/>
        </w:rPr>
      </w:pPr>
      <w:r w:rsidRPr="00A111A3">
        <w:rPr>
          <w:sz w:val="24"/>
          <w:lang w:val="es-CO"/>
        </w:rPr>
        <w:t>Alejandra María González Correal</w:t>
      </w:r>
    </w:p>
    <w:p w14:paraId="232C5DE0" w14:textId="77777777" w:rsidR="00F56E54" w:rsidRPr="00A111A3" w:rsidRDefault="00F56E54">
      <w:pPr>
        <w:spacing w:before="0"/>
        <w:jc w:val="center"/>
        <w:rPr>
          <w:sz w:val="24"/>
          <w:lang w:val="es-CO"/>
        </w:rPr>
      </w:pPr>
      <w:r w:rsidRPr="00A111A3">
        <w:rPr>
          <w:sz w:val="24"/>
          <w:lang w:val="es-CO"/>
        </w:rPr>
        <w:t>Enrique González Guerrero</w:t>
      </w:r>
    </w:p>
    <w:p w14:paraId="781A229A" w14:textId="77777777" w:rsidR="00A1086A" w:rsidRPr="00A111A3" w:rsidRDefault="00822328">
      <w:pPr>
        <w:spacing w:before="0"/>
        <w:jc w:val="center"/>
        <w:rPr>
          <w:b/>
          <w:sz w:val="24"/>
          <w:lang w:val="es-CO"/>
        </w:rPr>
      </w:pPr>
      <w:r w:rsidRPr="00A111A3">
        <w:rPr>
          <w:b/>
          <w:sz w:val="24"/>
          <w:lang w:val="es-CO"/>
        </w:rPr>
        <w:t>Jurados del Trabajo de Grado</w:t>
      </w:r>
    </w:p>
    <w:p w14:paraId="4859F2D4" w14:textId="4592DB84" w:rsidR="00A1086A" w:rsidRPr="00A111A3" w:rsidRDefault="008015EB">
      <w:pPr>
        <w:spacing w:before="0"/>
        <w:jc w:val="center"/>
        <w:rPr>
          <w:sz w:val="24"/>
          <w:lang w:val="es-CO"/>
        </w:rPr>
      </w:pPr>
      <w:r>
        <w:rPr>
          <w:sz w:val="24"/>
          <w:lang w:val="es-CO"/>
        </w:rPr>
        <w:t>Por  Confirmar</w:t>
      </w:r>
    </w:p>
    <w:p w14:paraId="3DC578E5" w14:textId="77777777" w:rsidR="00A1086A" w:rsidRPr="00A111A3" w:rsidRDefault="00822328">
      <w:pPr>
        <w:spacing w:before="0"/>
        <w:jc w:val="center"/>
        <w:rPr>
          <w:b/>
          <w:sz w:val="24"/>
          <w:lang w:val="es-CO"/>
        </w:rPr>
      </w:pPr>
      <w:r w:rsidRPr="00A111A3">
        <w:rPr>
          <w:b/>
          <w:sz w:val="24"/>
          <w:lang w:val="es-CO"/>
        </w:rPr>
        <w:t>Página web del Trabajo de Grado</w:t>
      </w:r>
    </w:p>
    <w:p w14:paraId="5BBBC6C7" w14:textId="04BACDD3" w:rsidR="00A1086A" w:rsidRPr="00A111A3" w:rsidRDefault="00822328">
      <w:pPr>
        <w:spacing w:before="0"/>
        <w:jc w:val="center"/>
        <w:rPr>
          <w:color w:val="0000FF"/>
          <w:sz w:val="24"/>
          <w:u w:val="single"/>
          <w:lang w:val="es-CO"/>
        </w:rPr>
      </w:pPr>
      <w:r w:rsidRPr="006F0FAA">
        <w:rPr>
          <w:color w:val="0000FF"/>
          <w:sz w:val="24"/>
          <w:u w:val="single"/>
          <w:lang w:val="es-CO"/>
        </w:rPr>
        <w:t>http://pegasus.javeriana.edu.co/~</w:t>
      </w:r>
      <w:hyperlink r:id="rId14" w:tgtFrame="_blank" w:history="1">
        <w:r w:rsidR="006F0FAA" w:rsidRPr="00850052">
          <w:rPr>
            <w:rStyle w:val="Hipervnculo"/>
            <w:rFonts w:ascii="Segoe UI" w:hAnsi="Segoe UI" w:cs="Segoe UI"/>
            <w:sz w:val="20"/>
            <w:shd w:val="clear" w:color="auto" w:fill="FFFFFF"/>
            <w:lang w:val="es-CO"/>
          </w:rPr>
          <w:t>CIS1630IN03</w:t>
        </w:r>
      </w:hyperlink>
    </w:p>
    <w:p w14:paraId="4DC5951C" w14:textId="77777777" w:rsidR="00A1086A" w:rsidRPr="00A111A3" w:rsidRDefault="00A1086A">
      <w:pPr>
        <w:spacing w:before="0"/>
        <w:jc w:val="center"/>
        <w:rPr>
          <w:sz w:val="24"/>
          <w:lang w:val="es-CO"/>
        </w:rPr>
      </w:pPr>
    </w:p>
    <w:p w14:paraId="2FF644B1" w14:textId="77777777" w:rsidR="00A1086A" w:rsidRPr="00A111A3" w:rsidRDefault="00822328">
      <w:pPr>
        <w:spacing w:before="0" w:after="0"/>
        <w:jc w:val="center"/>
        <w:rPr>
          <w:sz w:val="24"/>
          <w:lang w:val="es-CO"/>
        </w:rPr>
      </w:pPr>
      <w:r w:rsidRPr="00A111A3">
        <w:rPr>
          <w:sz w:val="24"/>
          <w:lang w:val="es-CO"/>
        </w:rPr>
        <w:t>PONTIFICIA UNIVERSIDAD JAVERIANA</w:t>
      </w:r>
    </w:p>
    <w:p w14:paraId="15B5F4E6" w14:textId="77777777" w:rsidR="00A1086A" w:rsidRPr="00A111A3" w:rsidRDefault="00822328">
      <w:pPr>
        <w:spacing w:before="0" w:after="0"/>
        <w:jc w:val="center"/>
        <w:rPr>
          <w:sz w:val="24"/>
          <w:lang w:val="es-CO"/>
        </w:rPr>
      </w:pPr>
      <w:r w:rsidRPr="00A111A3">
        <w:rPr>
          <w:sz w:val="24"/>
          <w:lang w:val="es-CO"/>
        </w:rPr>
        <w:t>FACULTAD DE INGENIERIA</w:t>
      </w:r>
    </w:p>
    <w:p w14:paraId="0080D0AF" w14:textId="77777777" w:rsidR="00A1086A" w:rsidRPr="00A111A3" w:rsidRDefault="00822328">
      <w:pPr>
        <w:spacing w:before="0" w:after="0"/>
        <w:jc w:val="center"/>
        <w:rPr>
          <w:sz w:val="24"/>
          <w:lang w:val="es-CO"/>
        </w:rPr>
      </w:pPr>
      <w:r w:rsidRPr="00A111A3">
        <w:rPr>
          <w:sz w:val="24"/>
          <w:lang w:val="es-CO"/>
        </w:rPr>
        <w:t>CARRERA DE INGENIER</w:t>
      </w:r>
      <w:r w:rsidR="0037197C" w:rsidRPr="00A111A3">
        <w:rPr>
          <w:sz w:val="24"/>
          <w:lang w:val="es-CO"/>
        </w:rPr>
        <w:t>Í</w:t>
      </w:r>
      <w:r w:rsidRPr="00A111A3">
        <w:rPr>
          <w:sz w:val="24"/>
          <w:lang w:val="es-CO"/>
        </w:rPr>
        <w:t>A DE SISTEMAS</w:t>
      </w:r>
    </w:p>
    <w:p w14:paraId="68D274BB" w14:textId="77777777" w:rsidR="00F56E54" w:rsidRPr="00A111A3" w:rsidRDefault="00F56E54">
      <w:pPr>
        <w:spacing w:before="0" w:after="0"/>
        <w:jc w:val="center"/>
        <w:rPr>
          <w:sz w:val="24"/>
          <w:lang w:val="es-CO"/>
        </w:rPr>
      </w:pPr>
      <w:r w:rsidRPr="00A111A3">
        <w:rPr>
          <w:sz w:val="24"/>
          <w:lang w:val="es-CO"/>
        </w:rPr>
        <w:t>CARRERA DE INGENIER</w:t>
      </w:r>
      <w:r w:rsidR="0037197C" w:rsidRPr="00A111A3">
        <w:rPr>
          <w:sz w:val="24"/>
          <w:lang w:val="es-CO"/>
        </w:rPr>
        <w:t>Í</w:t>
      </w:r>
      <w:r w:rsidRPr="00A111A3">
        <w:rPr>
          <w:sz w:val="24"/>
          <w:lang w:val="es-CO"/>
        </w:rPr>
        <w:t>A ELECTRÓNICA</w:t>
      </w:r>
    </w:p>
    <w:p w14:paraId="6CD51BC0" w14:textId="77777777" w:rsidR="00A1086A" w:rsidRPr="00A111A3" w:rsidRDefault="00822328">
      <w:pPr>
        <w:spacing w:before="0" w:after="0"/>
        <w:jc w:val="center"/>
        <w:rPr>
          <w:sz w:val="24"/>
          <w:lang w:val="es-CO"/>
        </w:rPr>
      </w:pPr>
      <w:r w:rsidRPr="00A111A3">
        <w:rPr>
          <w:sz w:val="24"/>
          <w:lang w:val="es-CO"/>
        </w:rPr>
        <w:t>BOGOTÁ, D.C.</w:t>
      </w:r>
    </w:p>
    <w:p w14:paraId="469676AE" w14:textId="77777777" w:rsidR="00A1086A" w:rsidRPr="00A111A3" w:rsidRDefault="00F56E54">
      <w:pPr>
        <w:spacing w:before="0" w:after="0"/>
        <w:jc w:val="center"/>
        <w:rPr>
          <w:sz w:val="24"/>
          <w:lang w:val="es-CO"/>
        </w:rPr>
      </w:pPr>
      <w:r w:rsidRPr="00A111A3">
        <w:rPr>
          <w:sz w:val="24"/>
          <w:lang w:val="es-CO"/>
        </w:rPr>
        <w:t>Diciembre</w:t>
      </w:r>
      <w:r w:rsidR="00822328" w:rsidRPr="00A111A3">
        <w:rPr>
          <w:sz w:val="24"/>
          <w:lang w:val="es-CO"/>
        </w:rPr>
        <w:t>,</w:t>
      </w:r>
      <w:r w:rsidRPr="00A111A3">
        <w:rPr>
          <w:sz w:val="24"/>
          <w:lang w:val="es-CO"/>
        </w:rPr>
        <w:t xml:space="preserve"> 2016</w:t>
      </w:r>
    </w:p>
    <w:p w14:paraId="1553DAA3" w14:textId="77777777" w:rsidR="00A1086A" w:rsidRPr="00A111A3" w:rsidRDefault="00A1086A">
      <w:pPr>
        <w:jc w:val="center"/>
        <w:rPr>
          <w:sz w:val="28"/>
          <w:lang w:val="es-CO"/>
        </w:rPr>
      </w:pPr>
    </w:p>
    <w:p w14:paraId="4CF7687F" w14:textId="77777777" w:rsidR="00A1086A" w:rsidRPr="00A111A3" w:rsidRDefault="00822328">
      <w:pPr>
        <w:spacing w:before="0" w:after="0"/>
        <w:jc w:val="center"/>
        <w:rPr>
          <w:b/>
          <w:sz w:val="32"/>
          <w:szCs w:val="24"/>
          <w:lang w:val="es-CO"/>
        </w:rPr>
      </w:pPr>
      <w:r w:rsidRPr="00A111A3">
        <w:rPr>
          <w:b/>
          <w:color w:val="000000"/>
          <w:sz w:val="24"/>
          <w:lang w:val="es-CO"/>
        </w:rPr>
        <w:t>PONTIFICIA UNIVERSIDAD JAVERIANA</w:t>
      </w:r>
    </w:p>
    <w:p w14:paraId="4A709C57" w14:textId="77777777" w:rsidR="00A1086A" w:rsidRPr="00A111A3" w:rsidRDefault="0037197C">
      <w:pPr>
        <w:spacing w:before="0" w:after="0"/>
        <w:jc w:val="center"/>
        <w:rPr>
          <w:b/>
          <w:sz w:val="32"/>
          <w:szCs w:val="24"/>
          <w:lang w:val="es-CO"/>
        </w:rPr>
      </w:pPr>
      <w:r w:rsidRPr="00A111A3">
        <w:rPr>
          <w:b/>
          <w:color w:val="000000"/>
          <w:sz w:val="24"/>
          <w:lang w:val="es-CO"/>
        </w:rPr>
        <w:t>FACULTAD DE INGENIERÍ</w:t>
      </w:r>
      <w:r w:rsidR="00822328" w:rsidRPr="00A111A3">
        <w:rPr>
          <w:b/>
          <w:color w:val="000000"/>
          <w:sz w:val="24"/>
          <w:lang w:val="es-CO"/>
        </w:rPr>
        <w:t>A</w:t>
      </w:r>
    </w:p>
    <w:p w14:paraId="5D2A8507" w14:textId="77777777" w:rsidR="00A1086A" w:rsidRPr="00A111A3" w:rsidRDefault="0037197C">
      <w:pPr>
        <w:spacing w:before="0" w:after="0"/>
        <w:jc w:val="center"/>
        <w:rPr>
          <w:b/>
          <w:color w:val="000000"/>
          <w:sz w:val="24"/>
          <w:lang w:val="es-CO"/>
        </w:rPr>
      </w:pPr>
      <w:r w:rsidRPr="00A111A3">
        <w:rPr>
          <w:b/>
          <w:color w:val="000000"/>
          <w:sz w:val="24"/>
          <w:lang w:val="es-CO"/>
        </w:rPr>
        <w:t>CARRERA DE INGENIERÍ</w:t>
      </w:r>
      <w:r w:rsidR="00822328" w:rsidRPr="00A111A3">
        <w:rPr>
          <w:b/>
          <w:color w:val="000000"/>
          <w:sz w:val="24"/>
          <w:lang w:val="es-CO"/>
        </w:rPr>
        <w:t>A DE SISTEMAS</w:t>
      </w:r>
    </w:p>
    <w:p w14:paraId="433E4C10" w14:textId="77777777" w:rsidR="00F56E54" w:rsidRPr="00A111A3" w:rsidRDefault="00F56E54">
      <w:pPr>
        <w:spacing w:before="0" w:after="0"/>
        <w:jc w:val="center"/>
        <w:rPr>
          <w:b/>
          <w:color w:val="000000"/>
          <w:sz w:val="24"/>
          <w:lang w:val="es-CO"/>
        </w:rPr>
      </w:pPr>
      <w:r w:rsidRPr="00A111A3">
        <w:rPr>
          <w:b/>
          <w:color w:val="000000"/>
          <w:sz w:val="24"/>
          <w:lang w:val="es-CO"/>
        </w:rPr>
        <w:t>CARRERA DE INGENIER</w:t>
      </w:r>
      <w:r w:rsidR="0037197C" w:rsidRPr="00A111A3">
        <w:rPr>
          <w:b/>
          <w:color w:val="000000"/>
          <w:sz w:val="24"/>
          <w:lang w:val="es-CO"/>
        </w:rPr>
        <w:t>Í</w:t>
      </w:r>
      <w:r w:rsidRPr="00A111A3">
        <w:rPr>
          <w:b/>
          <w:color w:val="000000"/>
          <w:sz w:val="24"/>
          <w:lang w:val="es-CO"/>
        </w:rPr>
        <w:t>A ELECTRÓNICA</w:t>
      </w:r>
    </w:p>
    <w:p w14:paraId="47F8D894" w14:textId="77777777" w:rsidR="00A1086A" w:rsidRPr="00A111A3" w:rsidRDefault="00A1086A">
      <w:pPr>
        <w:spacing w:before="100" w:beforeAutospacing="1" w:after="100" w:afterAutospacing="1"/>
        <w:jc w:val="center"/>
        <w:rPr>
          <w:b/>
          <w:color w:val="000000"/>
          <w:sz w:val="24"/>
          <w:lang w:val="es-CO"/>
        </w:rPr>
      </w:pPr>
    </w:p>
    <w:p w14:paraId="30998CA5" w14:textId="77777777" w:rsidR="00A1086A" w:rsidRPr="00A111A3" w:rsidRDefault="00A1086A">
      <w:pPr>
        <w:spacing w:before="100" w:beforeAutospacing="1" w:after="100" w:afterAutospacing="1"/>
        <w:jc w:val="center"/>
        <w:rPr>
          <w:b/>
          <w:color w:val="000000"/>
          <w:sz w:val="24"/>
          <w:lang w:val="es-CO"/>
        </w:rPr>
      </w:pPr>
    </w:p>
    <w:p w14:paraId="0DB5587B" w14:textId="77777777" w:rsidR="00A1086A" w:rsidRPr="00A111A3" w:rsidRDefault="00A1086A">
      <w:pPr>
        <w:spacing w:before="100" w:beforeAutospacing="1" w:after="100" w:afterAutospacing="1"/>
        <w:jc w:val="center"/>
        <w:rPr>
          <w:b/>
          <w:color w:val="000000"/>
          <w:sz w:val="24"/>
          <w:lang w:val="es-CO"/>
        </w:rPr>
      </w:pPr>
    </w:p>
    <w:p w14:paraId="0110258D" w14:textId="77777777" w:rsidR="00A1086A" w:rsidRPr="00A111A3" w:rsidRDefault="00822328">
      <w:pPr>
        <w:spacing w:before="100" w:beforeAutospacing="1" w:after="100" w:afterAutospacing="1"/>
        <w:jc w:val="center"/>
        <w:rPr>
          <w:b/>
          <w:color w:val="000000"/>
          <w:sz w:val="24"/>
          <w:lang w:val="es-CO"/>
        </w:rPr>
      </w:pPr>
      <w:r w:rsidRPr="00A111A3">
        <w:rPr>
          <w:b/>
          <w:color w:val="000000"/>
          <w:sz w:val="24"/>
          <w:lang w:val="es-CO"/>
        </w:rPr>
        <w:t>Rector Magnífico</w:t>
      </w:r>
    </w:p>
    <w:p w14:paraId="637D54E8" w14:textId="77777777" w:rsidR="00A1086A" w:rsidRPr="00A111A3" w:rsidRDefault="00822328">
      <w:pPr>
        <w:spacing w:before="100" w:beforeAutospacing="1" w:after="100" w:afterAutospacing="1"/>
        <w:jc w:val="center"/>
        <w:rPr>
          <w:color w:val="000000"/>
          <w:sz w:val="24"/>
          <w:lang w:val="es-CO"/>
        </w:rPr>
      </w:pPr>
      <w:r w:rsidRPr="00A111A3">
        <w:rPr>
          <w:color w:val="000000"/>
          <w:sz w:val="24"/>
          <w:lang w:val="es-CO"/>
        </w:rPr>
        <w:t xml:space="preserve">Jorge Humberto Peláez Piedrahita, S.J. </w:t>
      </w:r>
    </w:p>
    <w:p w14:paraId="5A2F3B72" w14:textId="77777777" w:rsidR="00A1086A" w:rsidRPr="00A111A3" w:rsidRDefault="00822328">
      <w:pPr>
        <w:spacing w:before="100" w:beforeAutospacing="1" w:after="100" w:afterAutospacing="1"/>
        <w:jc w:val="center"/>
        <w:rPr>
          <w:b/>
          <w:color w:val="000000"/>
          <w:sz w:val="24"/>
          <w:lang w:val="es-CO"/>
        </w:rPr>
      </w:pPr>
      <w:r w:rsidRPr="00A111A3">
        <w:rPr>
          <w:b/>
          <w:color w:val="000000"/>
          <w:sz w:val="24"/>
          <w:lang w:val="es-CO"/>
        </w:rPr>
        <w:t>Decano Académico Facultad de Ingeniería</w:t>
      </w:r>
    </w:p>
    <w:p w14:paraId="610870AF" w14:textId="77777777" w:rsidR="00A1086A" w:rsidRPr="00A111A3" w:rsidRDefault="00822328">
      <w:pPr>
        <w:spacing w:before="100" w:beforeAutospacing="1" w:after="100" w:afterAutospacing="1"/>
        <w:jc w:val="center"/>
        <w:rPr>
          <w:color w:val="000000"/>
          <w:sz w:val="24"/>
          <w:lang w:val="es-CO"/>
        </w:rPr>
      </w:pPr>
      <w:r w:rsidRPr="00A111A3">
        <w:rPr>
          <w:color w:val="000000"/>
          <w:sz w:val="24"/>
          <w:lang w:val="es-CO"/>
        </w:rPr>
        <w:t>Ingeniero Jorge Luis Sánchez Téllez</w:t>
      </w:r>
    </w:p>
    <w:p w14:paraId="1BD7D579" w14:textId="77777777" w:rsidR="00A1086A" w:rsidRPr="00A111A3" w:rsidRDefault="00822328">
      <w:pPr>
        <w:spacing w:before="100" w:beforeAutospacing="1" w:after="100" w:afterAutospacing="1"/>
        <w:jc w:val="center"/>
        <w:rPr>
          <w:b/>
          <w:color w:val="000000"/>
          <w:sz w:val="24"/>
          <w:lang w:val="es-CO"/>
        </w:rPr>
      </w:pPr>
      <w:r w:rsidRPr="00A111A3">
        <w:rPr>
          <w:b/>
          <w:color w:val="000000"/>
          <w:sz w:val="24"/>
          <w:lang w:val="es-CO"/>
        </w:rPr>
        <w:t>Director de la Carrera de Ingeniería de Sistemas</w:t>
      </w:r>
    </w:p>
    <w:p w14:paraId="42254C03" w14:textId="77777777" w:rsidR="00A1086A" w:rsidRPr="00A111A3" w:rsidRDefault="00226B9D">
      <w:pPr>
        <w:spacing w:before="100" w:beforeAutospacing="1" w:after="100" w:afterAutospacing="1"/>
        <w:jc w:val="center"/>
        <w:rPr>
          <w:color w:val="000000"/>
          <w:sz w:val="24"/>
          <w:lang w:val="es-CO"/>
        </w:rPr>
      </w:pPr>
      <w:r w:rsidRPr="00A111A3">
        <w:rPr>
          <w:color w:val="000000"/>
          <w:sz w:val="24"/>
          <w:lang w:val="es-CO"/>
        </w:rPr>
        <w:t>Ingeniera Mariela Josefina Curiel Huérfano</w:t>
      </w:r>
    </w:p>
    <w:p w14:paraId="2BE1ECC0" w14:textId="77777777" w:rsidR="00A1086A" w:rsidRPr="00A111A3" w:rsidRDefault="00822328">
      <w:pPr>
        <w:spacing w:before="100" w:beforeAutospacing="1" w:after="100" w:afterAutospacing="1"/>
        <w:jc w:val="center"/>
        <w:rPr>
          <w:b/>
          <w:color w:val="000000"/>
          <w:sz w:val="24"/>
          <w:lang w:val="es-CO"/>
        </w:rPr>
      </w:pPr>
      <w:r w:rsidRPr="00A111A3">
        <w:rPr>
          <w:b/>
          <w:color w:val="000000"/>
          <w:sz w:val="24"/>
          <w:lang w:val="es-CO"/>
        </w:rPr>
        <w:t>Director Departamento de Ingeniería de Sistemas</w:t>
      </w:r>
    </w:p>
    <w:p w14:paraId="15445D8A" w14:textId="77777777" w:rsidR="00A1086A" w:rsidRPr="00A111A3" w:rsidRDefault="00822328">
      <w:pPr>
        <w:spacing w:before="100" w:beforeAutospacing="1" w:after="100" w:afterAutospacing="1"/>
        <w:jc w:val="center"/>
        <w:rPr>
          <w:sz w:val="32"/>
          <w:szCs w:val="24"/>
          <w:lang w:val="es-CO"/>
        </w:rPr>
      </w:pPr>
      <w:r w:rsidRPr="00A111A3">
        <w:rPr>
          <w:color w:val="000000"/>
          <w:sz w:val="24"/>
          <w:lang w:val="es-CO"/>
        </w:rPr>
        <w:t>Ingeniero Rafael Andrés González Rivera</w:t>
      </w:r>
    </w:p>
    <w:p w14:paraId="7AC53E29" w14:textId="77777777" w:rsidR="0037197C" w:rsidRPr="00A111A3" w:rsidRDefault="0037197C" w:rsidP="0037197C">
      <w:pPr>
        <w:spacing w:before="100" w:beforeAutospacing="1" w:after="100" w:afterAutospacing="1"/>
        <w:jc w:val="center"/>
        <w:rPr>
          <w:b/>
          <w:color w:val="000000"/>
          <w:sz w:val="24"/>
          <w:lang w:val="es-CO"/>
        </w:rPr>
      </w:pPr>
      <w:r w:rsidRPr="00A111A3">
        <w:rPr>
          <w:b/>
          <w:color w:val="000000"/>
          <w:sz w:val="24"/>
          <w:lang w:val="es-CO"/>
        </w:rPr>
        <w:t>Director de la Carrera de Ingeniería Electrónica</w:t>
      </w:r>
    </w:p>
    <w:p w14:paraId="7BEEB296" w14:textId="77777777" w:rsidR="0037197C" w:rsidRPr="00A111A3" w:rsidRDefault="0037197C" w:rsidP="0037197C">
      <w:pPr>
        <w:spacing w:before="100" w:beforeAutospacing="1" w:after="100" w:afterAutospacing="1"/>
        <w:jc w:val="center"/>
        <w:rPr>
          <w:sz w:val="32"/>
          <w:szCs w:val="24"/>
          <w:lang w:val="es-CO"/>
        </w:rPr>
      </w:pPr>
      <w:r w:rsidRPr="00A111A3">
        <w:rPr>
          <w:color w:val="000000"/>
          <w:sz w:val="24"/>
          <w:lang w:val="es-CO"/>
        </w:rPr>
        <w:t>Ingeniera Alejandra María González Correal</w:t>
      </w:r>
    </w:p>
    <w:p w14:paraId="0F4622E6" w14:textId="77777777" w:rsidR="0037197C" w:rsidRPr="00A111A3" w:rsidRDefault="0037197C" w:rsidP="0037197C">
      <w:pPr>
        <w:spacing w:before="100" w:beforeAutospacing="1" w:after="100" w:afterAutospacing="1"/>
        <w:jc w:val="center"/>
        <w:rPr>
          <w:b/>
          <w:color w:val="000000"/>
          <w:sz w:val="24"/>
          <w:lang w:val="es-CO"/>
        </w:rPr>
      </w:pPr>
      <w:r w:rsidRPr="00A111A3">
        <w:rPr>
          <w:b/>
          <w:color w:val="000000"/>
          <w:sz w:val="24"/>
          <w:lang w:val="es-CO"/>
        </w:rPr>
        <w:t>Director Departamento de Ingeniería Electrónica</w:t>
      </w:r>
    </w:p>
    <w:p w14:paraId="10B59585" w14:textId="77777777" w:rsidR="0037197C" w:rsidRPr="00A111A3" w:rsidRDefault="0037197C" w:rsidP="0037197C">
      <w:pPr>
        <w:spacing w:before="100" w:beforeAutospacing="1" w:after="100" w:afterAutospacing="1"/>
        <w:jc w:val="center"/>
        <w:rPr>
          <w:sz w:val="32"/>
          <w:szCs w:val="24"/>
          <w:lang w:val="es-CO"/>
        </w:rPr>
      </w:pPr>
      <w:r w:rsidRPr="00A111A3">
        <w:rPr>
          <w:color w:val="000000"/>
          <w:sz w:val="24"/>
          <w:lang w:val="es-CO"/>
        </w:rPr>
        <w:t>Ingeniero Fredy Orlando Ruiz Palacios</w:t>
      </w:r>
    </w:p>
    <w:p w14:paraId="2135B921" w14:textId="77777777" w:rsidR="00A1086A" w:rsidRPr="00A111A3" w:rsidRDefault="00A1086A">
      <w:pPr>
        <w:jc w:val="center"/>
        <w:rPr>
          <w:sz w:val="28"/>
          <w:lang w:val="es-CO"/>
        </w:rPr>
      </w:pPr>
    </w:p>
    <w:p w14:paraId="250BE81A" w14:textId="77777777" w:rsidR="00A1086A" w:rsidRPr="00A111A3" w:rsidRDefault="00822328">
      <w:pPr>
        <w:spacing w:before="100" w:beforeAutospacing="1" w:after="100" w:afterAutospacing="1"/>
        <w:rPr>
          <w:b/>
          <w:sz w:val="24"/>
          <w:szCs w:val="28"/>
          <w:lang w:val="es-CO"/>
        </w:rPr>
      </w:pPr>
      <w:r w:rsidRPr="00A111A3">
        <w:rPr>
          <w:sz w:val="28"/>
          <w:lang w:val="es-CO"/>
        </w:rPr>
        <w:br w:type="page"/>
      </w:r>
      <w:r w:rsidRPr="00A111A3">
        <w:rPr>
          <w:b/>
          <w:color w:val="000000"/>
          <w:sz w:val="24"/>
          <w:szCs w:val="28"/>
          <w:lang w:val="es-CO"/>
        </w:rPr>
        <w:lastRenderedPageBreak/>
        <w:t>Artículo 23 de la Resolución No. 1 de Junio de 1946</w:t>
      </w:r>
    </w:p>
    <w:p w14:paraId="54D4015D" w14:textId="77777777" w:rsidR="00A1086A" w:rsidRPr="00A111A3" w:rsidRDefault="00822328">
      <w:pPr>
        <w:spacing w:before="100" w:beforeAutospacing="1" w:after="100" w:afterAutospacing="1"/>
        <w:jc w:val="left"/>
        <w:rPr>
          <w:rStyle w:val="nfasis"/>
          <w:lang w:val="es-CO"/>
        </w:rPr>
      </w:pPr>
      <w:r w:rsidRPr="00A111A3">
        <w:rPr>
          <w:rStyle w:val="nfasis"/>
          <w:lang w:val="es-CO"/>
        </w:rPr>
        <w:t>“La Universidad no se hace responsable de los conceptos emitidos por sus alumnos en sus proyectos de grado. Sólo velará porque no se publique nada contrario al dogma y la moral católica y porque no contengan ataques o polémicas puramente personales. Antes bien, que se vean en ellos el anhelo de buscar la verdad y la Justicia”</w:t>
      </w:r>
    </w:p>
    <w:p w14:paraId="64453768" w14:textId="77777777" w:rsidR="00A1086A" w:rsidRPr="00A111A3" w:rsidRDefault="00822328">
      <w:pPr>
        <w:spacing w:before="0" w:after="0"/>
        <w:jc w:val="left"/>
        <w:rPr>
          <w:rStyle w:val="nfasis"/>
          <w:lang w:val="es-CO"/>
        </w:rPr>
      </w:pPr>
      <w:r w:rsidRPr="00A111A3">
        <w:rPr>
          <w:rStyle w:val="nfasis"/>
          <w:lang w:val="es-CO"/>
        </w:rPr>
        <w:br w:type="page"/>
      </w:r>
    </w:p>
    <w:p w14:paraId="4E6B7CD4" w14:textId="77777777" w:rsidR="00A1086A" w:rsidRPr="00A111A3" w:rsidRDefault="00822328">
      <w:pPr>
        <w:spacing w:before="100" w:beforeAutospacing="1" w:after="100" w:afterAutospacing="1"/>
        <w:jc w:val="center"/>
        <w:rPr>
          <w:rStyle w:val="nfasis"/>
          <w:b/>
          <w:i w:val="0"/>
          <w:sz w:val="24"/>
          <w:lang w:val="es-CO"/>
        </w:rPr>
      </w:pPr>
      <w:r w:rsidRPr="00A111A3">
        <w:rPr>
          <w:rStyle w:val="nfasis"/>
          <w:b/>
          <w:i w:val="0"/>
          <w:sz w:val="24"/>
          <w:lang w:val="es-CO"/>
        </w:rPr>
        <w:lastRenderedPageBreak/>
        <w:t>AGRADECIMIENTOS</w:t>
      </w:r>
    </w:p>
    <w:p w14:paraId="6CFC2AA8" w14:textId="77777777" w:rsidR="006071D3" w:rsidRDefault="00B25866" w:rsidP="00086927">
      <w:pPr>
        <w:spacing w:before="0" w:after="0"/>
        <w:rPr>
          <w:sz w:val="24"/>
          <w:lang w:val="es-CO"/>
        </w:rPr>
      </w:pPr>
      <w:r w:rsidRPr="00B25866">
        <w:rPr>
          <w:sz w:val="24"/>
          <w:lang w:val="es-CO"/>
        </w:rPr>
        <w:t>Primero que todo</w:t>
      </w:r>
      <w:r w:rsidR="00A322D1">
        <w:rPr>
          <w:sz w:val="24"/>
          <w:lang w:val="es-CO"/>
        </w:rPr>
        <w:t>,</w:t>
      </w:r>
      <w:r w:rsidRPr="00B25866">
        <w:rPr>
          <w:sz w:val="24"/>
          <w:lang w:val="es-CO"/>
        </w:rPr>
        <w:t xml:space="preserve"> quiero agradecerle a Dios por </w:t>
      </w:r>
      <w:r>
        <w:rPr>
          <w:sz w:val="24"/>
          <w:lang w:val="es-CO"/>
        </w:rPr>
        <w:t xml:space="preserve">guiarme y convertirme en la persona que soy. </w:t>
      </w:r>
      <w:r w:rsidR="00C416A4">
        <w:rPr>
          <w:sz w:val="24"/>
          <w:lang w:val="es-CO"/>
        </w:rPr>
        <w:t>A</w:t>
      </w:r>
      <w:r w:rsidR="00E5192E">
        <w:rPr>
          <w:sz w:val="24"/>
          <w:lang w:val="es-CO"/>
        </w:rPr>
        <w:t xml:space="preserve"> a mis compañeros, que me apoyaron en este difícil camino, </w:t>
      </w:r>
      <w:r w:rsidR="00D92DEA">
        <w:rPr>
          <w:sz w:val="24"/>
          <w:lang w:val="es-CO"/>
        </w:rPr>
        <w:t xml:space="preserve">sin su ayuda no hubiera sido posible, </w:t>
      </w:r>
      <w:r w:rsidR="00D13FE9">
        <w:rPr>
          <w:sz w:val="24"/>
          <w:lang w:val="es-CO"/>
        </w:rPr>
        <w:t xml:space="preserve">siempre </w:t>
      </w:r>
      <w:r w:rsidR="00D92DEA">
        <w:rPr>
          <w:sz w:val="24"/>
          <w:lang w:val="es-CO"/>
        </w:rPr>
        <w:t xml:space="preserve">tendrán </w:t>
      </w:r>
      <w:r w:rsidR="00D13FE9">
        <w:rPr>
          <w:sz w:val="24"/>
          <w:lang w:val="es-CO"/>
        </w:rPr>
        <w:t xml:space="preserve">aquí </w:t>
      </w:r>
      <w:r w:rsidR="00C416A4">
        <w:rPr>
          <w:sz w:val="24"/>
          <w:lang w:val="es-CO"/>
        </w:rPr>
        <w:t>más</w:t>
      </w:r>
      <w:r w:rsidR="00D92DEA">
        <w:rPr>
          <w:sz w:val="24"/>
          <w:lang w:val="es-CO"/>
        </w:rPr>
        <w:t xml:space="preserve"> que un amigo, un compañero de vida.</w:t>
      </w:r>
    </w:p>
    <w:p w14:paraId="22A05C2E" w14:textId="0B0FB52F" w:rsidR="00DD2107" w:rsidRDefault="006071D3" w:rsidP="00086927">
      <w:pPr>
        <w:spacing w:before="0" w:after="0"/>
        <w:rPr>
          <w:sz w:val="24"/>
          <w:lang w:val="es-CO"/>
        </w:rPr>
      </w:pPr>
      <w:r>
        <w:rPr>
          <w:sz w:val="24"/>
          <w:lang w:val="es-CO"/>
        </w:rPr>
        <w:t xml:space="preserve">A mi novia, </w:t>
      </w:r>
      <w:r w:rsidR="00FE5C1E">
        <w:rPr>
          <w:sz w:val="24"/>
          <w:lang w:val="es-CO"/>
        </w:rPr>
        <w:t xml:space="preserve">gracias por ser un apoyo en mi vida y permitirme ser uno en la tuya. </w:t>
      </w:r>
      <w:r w:rsidR="00C416A4">
        <w:rPr>
          <w:sz w:val="24"/>
          <w:lang w:val="es-CO"/>
        </w:rPr>
        <w:t xml:space="preserve">Finalmente, doy gracias a mi familia por el apoyo incondicional y el amor que me han brindado; a mi papa, se que desde el cielo te regocijas de mis logros, gracias por enseñarme el hombre que debo ser; a mi mama, la mejor mama del mundo, gracias por tu amor y tus cuidados; a mi hermana, mi pequeño tesoro, gracias por soportarme, siempre </w:t>
      </w:r>
      <w:r w:rsidR="00620018">
        <w:rPr>
          <w:sz w:val="24"/>
          <w:lang w:val="es-CO"/>
        </w:rPr>
        <w:t xml:space="preserve">recuerda que cuentas con </w:t>
      </w:r>
      <w:r w:rsidR="00C416A4">
        <w:rPr>
          <w:sz w:val="24"/>
          <w:lang w:val="es-CO"/>
        </w:rPr>
        <w:t xml:space="preserve">mi apoyo; los amo y </w:t>
      </w:r>
      <w:r w:rsidR="000E5731">
        <w:rPr>
          <w:sz w:val="24"/>
          <w:lang w:val="es-CO"/>
        </w:rPr>
        <w:t xml:space="preserve">sepan que </w:t>
      </w:r>
      <w:r w:rsidR="00C416A4">
        <w:rPr>
          <w:sz w:val="24"/>
          <w:lang w:val="es-CO"/>
        </w:rPr>
        <w:t>mis triunfos son por y para ustedes.</w:t>
      </w:r>
    </w:p>
    <w:p w14:paraId="74A67F19" w14:textId="06835933" w:rsidR="00DD2107" w:rsidRPr="00DD2107" w:rsidRDefault="00DD2107" w:rsidP="00E532BB">
      <w:pPr>
        <w:pStyle w:val="Prrafodelista"/>
        <w:numPr>
          <w:ilvl w:val="0"/>
          <w:numId w:val="25"/>
        </w:numPr>
        <w:spacing w:before="0" w:after="0"/>
        <w:rPr>
          <w:sz w:val="24"/>
          <w:lang w:val="es-CO"/>
        </w:rPr>
      </w:pPr>
      <w:r w:rsidRPr="00DD2107">
        <w:rPr>
          <w:sz w:val="24"/>
          <w:lang w:val="es-CO"/>
        </w:rPr>
        <w:t>David Stiven Avila Gonzalez</w:t>
      </w:r>
    </w:p>
    <w:p w14:paraId="015408CA" w14:textId="77777777" w:rsidR="00DD2107" w:rsidRDefault="00DD2107" w:rsidP="00DD2107">
      <w:pPr>
        <w:spacing w:before="0" w:after="0"/>
        <w:jc w:val="right"/>
        <w:rPr>
          <w:sz w:val="24"/>
          <w:lang w:val="es-CO"/>
        </w:rPr>
      </w:pPr>
    </w:p>
    <w:p w14:paraId="0FE1E26F" w14:textId="77777777" w:rsidR="00DD2107" w:rsidRDefault="00DD2107" w:rsidP="00DD2107">
      <w:pPr>
        <w:spacing w:before="0" w:after="0"/>
        <w:jc w:val="right"/>
        <w:rPr>
          <w:sz w:val="24"/>
          <w:lang w:val="es-CO"/>
        </w:rPr>
      </w:pPr>
    </w:p>
    <w:p w14:paraId="09925045" w14:textId="77777777" w:rsidR="00DD2107" w:rsidRDefault="00DD2107" w:rsidP="00DD2107">
      <w:pPr>
        <w:spacing w:before="0" w:after="0"/>
        <w:jc w:val="right"/>
        <w:rPr>
          <w:sz w:val="24"/>
          <w:lang w:val="es-CO"/>
        </w:rPr>
      </w:pPr>
    </w:p>
    <w:p w14:paraId="072EC52F" w14:textId="69A530F5" w:rsidR="00DD2107" w:rsidRDefault="00DD2107" w:rsidP="00DD2107">
      <w:pPr>
        <w:spacing w:before="0" w:after="0"/>
        <w:jc w:val="right"/>
        <w:rPr>
          <w:sz w:val="24"/>
          <w:lang w:val="es-CO"/>
        </w:rPr>
      </w:pPr>
      <w:r>
        <w:rPr>
          <w:sz w:val="24"/>
          <w:lang w:val="es-CO"/>
        </w:rPr>
        <w:t>Moni, papá y mamá, los amo</w:t>
      </w:r>
    </w:p>
    <w:p w14:paraId="1688ACD2" w14:textId="0E7DE9E1" w:rsidR="00DD2107" w:rsidRDefault="00DD2107" w:rsidP="00DD2107">
      <w:pPr>
        <w:spacing w:before="0" w:after="0"/>
        <w:jc w:val="right"/>
        <w:rPr>
          <w:sz w:val="24"/>
          <w:lang w:val="es-CO"/>
        </w:rPr>
      </w:pPr>
      <w:r>
        <w:rPr>
          <w:sz w:val="24"/>
          <w:lang w:val="es-CO"/>
        </w:rPr>
        <w:t>Esto es para ustedes</w:t>
      </w:r>
    </w:p>
    <w:p w14:paraId="5EEB9347" w14:textId="0A01442B" w:rsidR="00DD2107" w:rsidRPr="00744359" w:rsidRDefault="00DD2107" w:rsidP="00E532BB">
      <w:pPr>
        <w:pStyle w:val="Prrafodelista"/>
        <w:numPr>
          <w:ilvl w:val="0"/>
          <w:numId w:val="25"/>
        </w:numPr>
        <w:spacing w:before="0" w:after="0"/>
        <w:jc w:val="right"/>
        <w:rPr>
          <w:sz w:val="24"/>
          <w:lang w:val="es-CO"/>
        </w:rPr>
      </w:pPr>
      <w:r w:rsidRPr="00744359">
        <w:rPr>
          <w:sz w:val="24"/>
          <w:lang w:val="es-CO"/>
        </w:rPr>
        <w:t>Fabián</w:t>
      </w:r>
    </w:p>
    <w:p w14:paraId="40BDA0D0" w14:textId="77777777" w:rsidR="00DD2107" w:rsidRDefault="00DD2107" w:rsidP="004D34DB">
      <w:pPr>
        <w:spacing w:before="0" w:after="0"/>
        <w:rPr>
          <w:sz w:val="28"/>
          <w:lang w:val="es-CO"/>
        </w:rPr>
      </w:pPr>
    </w:p>
    <w:p w14:paraId="45CF1B83" w14:textId="77777777" w:rsidR="00DD2107" w:rsidRDefault="00DD2107" w:rsidP="004D34DB">
      <w:pPr>
        <w:spacing w:before="0" w:after="0"/>
        <w:rPr>
          <w:sz w:val="28"/>
          <w:lang w:val="es-CO"/>
        </w:rPr>
      </w:pPr>
    </w:p>
    <w:p w14:paraId="2712E812" w14:textId="262DE170" w:rsidR="00744359" w:rsidRDefault="00744359" w:rsidP="00744359">
      <w:pPr>
        <w:spacing w:before="0" w:after="0"/>
        <w:rPr>
          <w:sz w:val="24"/>
          <w:lang w:val="es-CO"/>
        </w:rPr>
      </w:pPr>
      <w:r w:rsidRPr="00744359">
        <w:rPr>
          <w:sz w:val="24"/>
          <w:lang w:val="es-CO"/>
        </w:rPr>
        <w:t>Agradezco a mi Mamá por guiarme y apoyarme incondicionalmente, gracias por todo el esfuerzo que hiciste que me permitieron estudiar en esta universidad.  En este paso grande de mi vida, quiero darle gracias a mi Papá DEP, por haber sido un excelente padre, en el corto tiempo que compartí con el me enseño lo necesario para superar cada meta en mi vida. Gracias Dios por siempre estar conmigo y no desampararme. Durante la carrera encontré personas maravillosas, en e</w:t>
      </w:r>
      <w:r>
        <w:rPr>
          <w:sz w:val="24"/>
          <w:lang w:val="es-CO"/>
        </w:rPr>
        <w:t>special quiero agradecer al Capi</w:t>
      </w:r>
      <w:r w:rsidRPr="00744359">
        <w:rPr>
          <w:sz w:val="24"/>
          <w:lang w:val="es-CO"/>
        </w:rPr>
        <w:t>tulo Javeriano ACM, gracias al capítulo aprendí capacidades que me han ayudado a nivel profesional.</w:t>
      </w:r>
    </w:p>
    <w:p w14:paraId="492E435A" w14:textId="077E01D4" w:rsidR="00744359" w:rsidRPr="00744359" w:rsidRDefault="00744359" w:rsidP="00E532BB">
      <w:pPr>
        <w:pStyle w:val="Prrafodelista"/>
        <w:numPr>
          <w:ilvl w:val="0"/>
          <w:numId w:val="25"/>
        </w:numPr>
        <w:spacing w:before="0" w:after="0"/>
        <w:ind w:left="5103"/>
        <w:jc w:val="right"/>
        <w:rPr>
          <w:sz w:val="24"/>
          <w:lang w:val="es-CO"/>
        </w:rPr>
      </w:pPr>
      <w:r>
        <w:rPr>
          <w:sz w:val="24"/>
          <w:lang w:val="es-CO"/>
        </w:rPr>
        <w:t>Miguel Angel Bermeo Ayerbe</w:t>
      </w:r>
    </w:p>
    <w:p w14:paraId="0EDAC058" w14:textId="77777777" w:rsidR="00744359" w:rsidRDefault="00744359" w:rsidP="00744359">
      <w:pPr>
        <w:spacing w:before="0" w:after="0"/>
        <w:rPr>
          <w:sz w:val="24"/>
          <w:lang w:val="es-CO"/>
        </w:rPr>
      </w:pPr>
    </w:p>
    <w:p w14:paraId="7911B1FA" w14:textId="77777777" w:rsidR="00744359" w:rsidRDefault="00744359" w:rsidP="00744359">
      <w:pPr>
        <w:spacing w:before="0" w:after="0"/>
        <w:rPr>
          <w:sz w:val="24"/>
          <w:lang w:val="es-CO"/>
        </w:rPr>
      </w:pPr>
    </w:p>
    <w:p w14:paraId="36E5C4FF" w14:textId="77777777" w:rsidR="00744359" w:rsidRPr="00744359" w:rsidRDefault="00744359" w:rsidP="00744359">
      <w:pPr>
        <w:spacing w:before="0" w:after="0"/>
        <w:rPr>
          <w:sz w:val="24"/>
          <w:lang w:val="es-CO"/>
        </w:rPr>
      </w:pPr>
    </w:p>
    <w:p w14:paraId="1B5DC312" w14:textId="1A559EF1" w:rsidR="00744359" w:rsidRDefault="00744359" w:rsidP="00744359">
      <w:pPr>
        <w:spacing w:before="0" w:after="0"/>
        <w:rPr>
          <w:sz w:val="24"/>
          <w:lang w:val="es-CO"/>
        </w:rPr>
      </w:pPr>
      <w:r w:rsidRPr="00744359">
        <w:rPr>
          <w:sz w:val="24"/>
          <w:lang w:val="es-CO"/>
        </w:rPr>
        <w:t xml:space="preserve">Agradecemos a Alejandra y Enrique por la confianza dada para llevar a cabo este trabajo de grado, también </w:t>
      </w:r>
      <w:r w:rsidR="00102000">
        <w:rPr>
          <w:sz w:val="24"/>
          <w:lang w:val="es-CO"/>
        </w:rPr>
        <w:t xml:space="preserve">por </w:t>
      </w:r>
      <w:r w:rsidRPr="00744359">
        <w:rPr>
          <w:sz w:val="24"/>
          <w:lang w:val="es-CO"/>
        </w:rPr>
        <w:t xml:space="preserve">su comprensión, paciencia, esfuerzo y dedicación brindada. </w:t>
      </w:r>
      <w:r w:rsidR="009D27E6">
        <w:rPr>
          <w:sz w:val="24"/>
          <w:lang w:val="es-CO"/>
        </w:rPr>
        <w:t>Gracias por creer en nosotros.</w:t>
      </w:r>
    </w:p>
    <w:p w14:paraId="0A5A2A26" w14:textId="79C04174" w:rsidR="00A1086A" w:rsidRPr="00C563F6" w:rsidRDefault="00CB16E7" w:rsidP="00E532BB">
      <w:pPr>
        <w:pStyle w:val="Prrafodelista"/>
        <w:numPr>
          <w:ilvl w:val="0"/>
          <w:numId w:val="25"/>
        </w:numPr>
        <w:spacing w:before="0" w:after="0"/>
        <w:jc w:val="right"/>
        <w:rPr>
          <w:sz w:val="28"/>
          <w:lang w:val="es-CO"/>
        </w:rPr>
      </w:pPr>
      <w:r w:rsidRPr="00C563F6">
        <w:rPr>
          <w:sz w:val="24"/>
          <w:lang w:val="es-CO"/>
        </w:rPr>
        <w:t>Equipo AIO</w:t>
      </w:r>
      <w:r w:rsidR="00822328" w:rsidRPr="00C563F6">
        <w:rPr>
          <w:sz w:val="28"/>
          <w:lang w:val="es-CO"/>
        </w:rPr>
        <w:br w:type="page"/>
      </w:r>
    </w:p>
    <w:p w14:paraId="33F8C22C" w14:textId="77777777" w:rsidR="00A1086A" w:rsidRPr="00A111A3" w:rsidRDefault="00822328" w:rsidP="00BF5C46">
      <w:pPr>
        <w:jc w:val="center"/>
        <w:rPr>
          <w:lang w:val="es-CO"/>
        </w:rPr>
      </w:pPr>
      <w:r w:rsidRPr="00A111A3">
        <w:rPr>
          <w:b/>
          <w:sz w:val="36"/>
          <w:lang w:val="es-CO"/>
        </w:rPr>
        <w:lastRenderedPageBreak/>
        <w:t>CONTENIDO</w:t>
      </w:r>
    </w:p>
    <w:p w14:paraId="2A350F15" w14:textId="77777777" w:rsidR="00DD7815" w:rsidRDefault="005C55B8">
      <w:pPr>
        <w:pStyle w:val="TDC1"/>
        <w:rPr>
          <w:rFonts w:asciiTheme="minorHAnsi" w:eastAsiaTheme="minorEastAsia" w:hAnsiTheme="minorHAnsi" w:cstheme="minorBidi"/>
          <w:b w:val="0"/>
          <w:smallCaps w:val="0"/>
          <w:noProof/>
          <w:sz w:val="22"/>
          <w:szCs w:val="22"/>
          <w:lang w:val="es-CO" w:eastAsia="es-CO"/>
        </w:rPr>
      </w:pPr>
      <w:r w:rsidRPr="00A111A3">
        <w:rPr>
          <w:b w:val="0"/>
          <w:sz w:val="28"/>
          <w:szCs w:val="24"/>
          <w:lang w:val="es-CO"/>
        </w:rPr>
        <w:fldChar w:fldCharType="begin"/>
      </w:r>
      <w:r w:rsidRPr="00A111A3">
        <w:rPr>
          <w:b w:val="0"/>
          <w:sz w:val="28"/>
          <w:szCs w:val="24"/>
          <w:lang w:val="es-CO"/>
        </w:rPr>
        <w:instrText xml:space="preserve"> TOC \o "1-3" \h \z \u </w:instrText>
      </w:r>
      <w:r w:rsidRPr="00A111A3">
        <w:rPr>
          <w:b w:val="0"/>
          <w:sz w:val="28"/>
          <w:szCs w:val="24"/>
          <w:lang w:val="es-CO"/>
        </w:rPr>
        <w:fldChar w:fldCharType="separate"/>
      </w:r>
      <w:hyperlink w:anchor="_Toc467832509" w:history="1">
        <w:r w:rsidR="00DD7815" w:rsidRPr="00AB6F48">
          <w:rPr>
            <w:rStyle w:val="Hipervnculo"/>
            <w:noProof/>
            <w:lang w:val="es-CO"/>
          </w:rPr>
          <w:t>I - INTRODUCCIÓN</w:t>
        </w:r>
        <w:r w:rsidR="00DD7815">
          <w:rPr>
            <w:noProof/>
            <w:webHidden/>
          </w:rPr>
          <w:tab/>
        </w:r>
        <w:r w:rsidR="00DD7815">
          <w:rPr>
            <w:noProof/>
            <w:webHidden/>
          </w:rPr>
          <w:fldChar w:fldCharType="begin"/>
        </w:r>
        <w:r w:rsidR="00DD7815">
          <w:rPr>
            <w:noProof/>
            <w:webHidden/>
          </w:rPr>
          <w:instrText xml:space="preserve"> PAGEREF _Toc467832509 \h </w:instrText>
        </w:r>
        <w:r w:rsidR="00DD7815">
          <w:rPr>
            <w:noProof/>
            <w:webHidden/>
          </w:rPr>
        </w:r>
        <w:r w:rsidR="00DD7815">
          <w:rPr>
            <w:noProof/>
            <w:webHidden/>
          </w:rPr>
          <w:fldChar w:fldCharType="separate"/>
        </w:r>
        <w:r w:rsidR="00DD7815">
          <w:rPr>
            <w:noProof/>
            <w:webHidden/>
          </w:rPr>
          <w:t>1</w:t>
        </w:r>
        <w:r w:rsidR="00DD7815">
          <w:rPr>
            <w:noProof/>
            <w:webHidden/>
          </w:rPr>
          <w:fldChar w:fldCharType="end"/>
        </w:r>
      </w:hyperlink>
    </w:p>
    <w:p w14:paraId="509071DE"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10" w:history="1">
        <w:r w:rsidR="00DD7815" w:rsidRPr="00AB6F48">
          <w:rPr>
            <w:rStyle w:val="Hipervnculo"/>
            <w:noProof/>
            <w:lang w:val="es-CO"/>
          </w:rPr>
          <w:t>1.</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Oportunidad, problemática, antecedentes</w:t>
        </w:r>
        <w:r w:rsidR="00DD7815">
          <w:rPr>
            <w:noProof/>
            <w:webHidden/>
          </w:rPr>
          <w:tab/>
        </w:r>
        <w:r w:rsidR="00DD7815">
          <w:rPr>
            <w:noProof/>
            <w:webHidden/>
          </w:rPr>
          <w:fldChar w:fldCharType="begin"/>
        </w:r>
        <w:r w:rsidR="00DD7815">
          <w:rPr>
            <w:noProof/>
            <w:webHidden/>
          </w:rPr>
          <w:instrText xml:space="preserve"> PAGEREF _Toc467832510 \h </w:instrText>
        </w:r>
        <w:r w:rsidR="00DD7815">
          <w:rPr>
            <w:noProof/>
            <w:webHidden/>
          </w:rPr>
        </w:r>
        <w:r w:rsidR="00DD7815">
          <w:rPr>
            <w:noProof/>
            <w:webHidden/>
          </w:rPr>
          <w:fldChar w:fldCharType="separate"/>
        </w:r>
        <w:r w:rsidR="00DD7815">
          <w:rPr>
            <w:noProof/>
            <w:webHidden/>
          </w:rPr>
          <w:t>1</w:t>
        </w:r>
        <w:r w:rsidR="00DD7815">
          <w:rPr>
            <w:noProof/>
            <w:webHidden/>
          </w:rPr>
          <w:fldChar w:fldCharType="end"/>
        </w:r>
      </w:hyperlink>
    </w:p>
    <w:p w14:paraId="506D384D"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11" w:history="1">
        <w:r w:rsidR="00DD7815" w:rsidRPr="00AB6F48">
          <w:rPr>
            <w:rStyle w:val="Hipervnculo"/>
            <w:noProof/>
            <w:lang w:val="es-CO"/>
          </w:rPr>
          <w:t>1.1.</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Formulación del problema que se resolvió</w:t>
        </w:r>
        <w:r w:rsidR="00DD7815">
          <w:rPr>
            <w:noProof/>
            <w:webHidden/>
          </w:rPr>
          <w:tab/>
        </w:r>
        <w:r w:rsidR="00DD7815">
          <w:rPr>
            <w:noProof/>
            <w:webHidden/>
          </w:rPr>
          <w:fldChar w:fldCharType="begin"/>
        </w:r>
        <w:r w:rsidR="00DD7815">
          <w:rPr>
            <w:noProof/>
            <w:webHidden/>
          </w:rPr>
          <w:instrText xml:space="preserve"> PAGEREF _Toc467832511 \h </w:instrText>
        </w:r>
        <w:r w:rsidR="00DD7815">
          <w:rPr>
            <w:noProof/>
            <w:webHidden/>
          </w:rPr>
        </w:r>
        <w:r w:rsidR="00DD7815">
          <w:rPr>
            <w:noProof/>
            <w:webHidden/>
          </w:rPr>
          <w:fldChar w:fldCharType="separate"/>
        </w:r>
        <w:r w:rsidR="00DD7815">
          <w:rPr>
            <w:noProof/>
            <w:webHidden/>
          </w:rPr>
          <w:t>1</w:t>
        </w:r>
        <w:r w:rsidR="00DD7815">
          <w:rPr>
            <w:noProof/>
            <w:webHidden/>
          </w:rPr>
          <w:fldChar w:fldCharType="end"/>
        </w:r>
      </w:hyperlink>
    </w:p>
    <w:p w14:paraId="0915B5F9"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12" w:history="1">
        <w:r w:rsidR="00DD7815" w:rsidRPr="00AB6F48">
          <w:rPr>
            <w:rStyle w:val="Hipervnculo"/>
            <w:noProof/>
            <w:lang w:val="es-CO"/>
          </w:rPr>
          <w:t>1.2.</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Justificación del problema</w:t>
        </w:r>
        <w:r w:rsidR="00DD7815">
          <w:rPr>
            <w:noProof/>
            <w:webHidden/>
          </w:rPr>
          <w:tab/>
        </w:r>
        <w:r w:rsidR="00DD7815">
          <w:rPr>
            <w:noProof/>
            <w:webHidden/>
          </w:rPr>
          <w:fldChar w:fldCharType="begin"/>
        </w:r>
        <w:r w:rsidR="00DD7815">
          <w:rPr>
            <w:noProof/>
            <w:webHidden/>
          </w:rPr>
          <w:instrText xml:space="preserve"> PAGEREF _Toc467832512 \h </w:instrText>
        </w:r>
        <w:r w:rsidR="00DD7815">
          <w:rPr>
            <w:noProof/>
            <w:webHidden/>
          </w:rPr>
        </w:r>
        <w:r w:rsidR="00DD7815">
          <w:rPr>
            <w:noProof/>
            <w:webHidden/>
          </w:rPr>
          <w:fldChar w:fldCharType="separate"/>
        </w:r>
        <w:r w:rsidR="00DD7815">
          <w:rPr>
            <w:noProof/>
            <w:webHidden/>
          </w:rPr>
          <w:t>1</w:t>
        </w:r>
        <w:r w:rsidR="00DD7815">
          <w:rPr>
            <w:noProof/>
            <w:webHidden/>
          </w:rPr>
          <w:fldChar w:fldCharType="end"/>
        </w:r>
      </w:hyperlink>
    </w:p>
    <w:p w14:paraId="20F2B653"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13" w:history="1">
        <w:r w:rsidR="00DD7815" w:rsidRPr="00AB6F48">
          <w:rPr>
            <w:rStyle w:val="Hipervnculo"/>
            <w:noProof/>
            <w:lang w:val="es-CO"/>
          </w:rPr>
          <w:t>1.3.</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Impacto Esperado</w:t>
        </w:r>
        <w:r w:rsidR="00DD7815">
          <w:rPr>
            <w:noProof/>
            <w:webHidden/>
          </w:rPr>
          <w:tab/>
        </w:r>
        <w:r w:rsidR="00DD7815">
          <w:rPr>
            <w:noProof/>
            <w:webHidden/>
          </w:rPr>
          <w:fldChar w:fldCharType="begin"/>
        </w:r>
        <w:r w:rsidR="00DD7815">
          <w:rPr>
            <w:noProof/>
            <w:webHidden/>
          </w:rPr>
          <w:instrText xml:space="preserve"> PAGEREF _Toc467832513 \h </w:instrText>
        </w:r>
        <w:r w:rsidR="00DD7815">
          <w:rPr>
            <w:noProof/>
            <w:webHidden/>
          </w:rPr>
        </w:r>
        <w:r w:rsidR="00DD7815">
          <w:rPr>
            <w:noProof/>
            <w:webHidden/>
          </w:rPr>
          <w:fldChar w:fldCharType="separate"/>
        </w:r>
        <w:r w:rsidR="00DD7815">
          <w:rPr>
            <w:noProof/>
            <w:webHidden/>
          </w:rPr>
          <w:t>2</w:t>
        </w:r>
        <w:r w:rsidR="00DD7815">
          <w:rPr>
            <w:noProof/>
            <w:webHidden/>
          </w:rPr>
          <w:fldChar w:fldCharType="end"/>
        </w:r>
      </w:hyperlink>
    </w:p>
    <w:p w14:paraId="1A494FB8"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14" w:history="1">
        <w:r w:rsidR="00DD7815" w:rsidRPr="00AB6F48">
          <w:rPr>
            <w:rStyle w:val="Hipervnculo"/>
            <w:noProof/>
            <w:lang w:val="es-CO"/>
          </w:rPr>
          <w:t>2.</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Descripción del Proyecto</w:t>
        </w:r>
        <w:r w:rsidR="00DD7815">
          <w:rPr>
            <w:noProof/>
            <w:webHidden/>
          </w:rPr>
          <w:tab/>
        </w:r>
        <w:r w:rsidR="00DD7815">
          <w:rPr>
            <w:noProof/>
            <w:webHidden/>
          </w:rPr>
          <w:fldChar w:fldCharType="begin"/>
        </w:r>
        <w:r w:rsidR="00DD7815">
          <w:rPr>
            <w:noProof/>
            <w:webHidden/>
          </w:rPr>
          <w:instrText xml:space="preserve"> PAGEREF _Toc467832514 \h </w:instrText>
        </w:r>
        <w:r w:rsidR="00DD7815">
          <w:rPr>
            <w:noProof/>
            <w:webHidden/>
          </w:rPr>
        </w:r>
        <w:r w:rsidR="00DD7815">
          <w:rPr>
            <w:noProof/>
            <w:webHidden/>
          </w:rPr>
          <w:fldChar w:fldCharType="separate"/>
        </w:r>
        <w:r w:rsidR="00DD7815">
          <w:rPr>
            <w:noProof/>
            <w:webHidden/>
          </w:rPr>
          <w:t>3</w:t>
        </w:r>
        <w:r w:rsidR="00DD7815">
          <w:rPr>
            <w:noProof/>
            <w:webHidden/>
          </w:rPr>
          <w:fldChar w:fldCharType="end"/>
        </w:r>
      </w:hyperlink>
    </w:p>
    <w:p w14:paraId="0983F6DA"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15" w:history="1">
        <w:r w:rsidR="00DD7815" w:rsidRPr="00AB6F48">
          <w:rPr>
            <w:rStyle w:val="Hipervnculo"/>
            <w:noProof/>
            <w:lang w:val="es-CO"/>
          </w:rPr>
          <w:t>2.1.</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Objetivo general</w:t>
        </w:r>
        <w:r w:rsidR="00DD7815">
          <w:rPr>
            <w:noProof/>
            <w:webHidden/>
          </w:rPr>
          <w:tab/>
        </w:r>
        <w:r w:rsidR="00DD7815">
          <w:rPr>
            <w:noProof/>
            <w:webHidden/>
          </w:rPr>
          <w:fldChar w:fldCharType="begin"/>
        </w:r>
        <w:r w:rsidR="00DD7815">
          <w:rPr>
            <w:noProof/>
            <w:webHidden/>
          </w:rPr>
          <w:instrText xml:space="preserve"> PAGEREF _Toc467832515 \h </w:instrText>
        </w:r>
        <w:r w:rsidR="00DD7815">
          <w:rPr>
            <w:noProof/>
            <w:webHidden/>
          </w:rPr>
        </w:r>
        <w:r w:rsidR="00DD7815">
          <w:rPr>
            <w:noProof/>
            <w:webHidden/>
          </w:rPr>
          <w:fldChar w:fldCharType="separate"/>
        </w:r>
        <w:r w:rsidR="00DD7815">
          <w:rPr>
            <w:noProof/>
            <w:webHidden/>
          </w:rPr>
          <w:t>3</w:t>
        </w:r>
        <w:r w:rsidR="00DD7815">
          <w:rPr>
            <w:noProof/>
            <w:webHidden/>
          </w:rPr>
          <w:fldChar w:fldCharType="end"/>
        </w:r>
      </w:hyperlink>
    </w:p>
    <w:p w14:paraId="26A1B4BB"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16" w:history="1">
        <w:r w:rsidR="00DD7815" w:rsidRPr="00AB6F48">
          <w:rPr>
            <w:rStyle w:val="Hipervnculo"/>
            <w:noProof/>
            <w:lang w:val="es-CO"/>
          </w:rPr>
          <w:t>2.2.</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Objetivos específicos</w:t>
        </w:r>
        <w:r w:rsidR="00DD7815">
          <w:rPr>
            <w:noProof/>
            <w:webHidden/>
          </w:rPr>
          <w:tab/>
        </w:r>
        <w:r w:rsidR="00DD7815">
          <w:rPr>
            <w:noProof/>
            <w:webHidden/>
          </w:rPr>
          <w:fldChar w:fldCharType="begin"/>
        </w:r>
        <w:r w:rsidR="00DD7815">
          <w:rPr>
            <w:noProof/>
            <w:webHidden/>
          </w:rPr>
          <w:instrText xml:space="preserve"> PAGEREF _Toc467832516 \h </w:instrText>
        </w:r>
        <w:r w:rsidR="00DD7815">
          <w:rPr>
            <w:noProof/>
            <w:webHidden/>
          </w:rPr>
        </w:r>
        <w:r w:rsidR="00DD7815">
          <w:rPr>
            <w:noProof/>
            <w:webHidden/>
          </w:rPr>
          <w:fldChar w:fldCharType="separate"/>
        </w:r>
        <w:r w:rsidR="00DD7815">
          <w:rPr>
            <w:noProof/>
            <w:webHidden/>
          </w:rPr>
          <w:t>3</w:t>
        </w:r>
        <w:r w:rsidR="00DD7815">
          <w:rPr>
            <w:noProof/>
            <w:webHidden/>
          </w:rPr>
          <w:fldChar w:fldCharType="end"/>
        </w:r>
      </w:hyperlink>
    </w:p>
    <w:p w14:paraId="249F31DE"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17" w:history="1">
        <w:r w:rsidR="00DD7815" w:rsidRPr="00AB6F48">
          <w:rPr>
            <w:rStyle w:val="Hipervnculo"/>
            <w:noProof/>
            <w:lang w:val="es-CO"/>
          </w:rPr>
          <w:t>3.</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Conceptos fundamentales</w:t>
        </w:r>
        <w:r w:rsidR="00DD7815">
          <w:rPr>
            <w:noProof/>
            <w:webHidden/>
          </w:rPr>
          <w:tab/>
        </w:r>
        <w:r w:rsidR="00DD7815">
          <w:rPr>
            <w:noProof/>
            <w:webHidden/>
          </w:rPr>
          <w:fldChar w:fldCharType="begin"/>
        </w:r>
        <w:r w:rsidR="00DD7815">
          <w:rPr>
            <w:noProof/>
            <w:webHidden/>
          </w:rPr>
          <w:instrText xml:space="preserve"> PAGEREF _Toc467832517 \h </w:instrText>
        </w:r>
        <w:r w:rsidR="00DD7815">
          <w:rPr>
            <w:noProof/>
            <w:webHidden/>
          </w:rPr>
        </w:r>
        <w:r w:rsidR="00DD7815">
          <w:rPr>
            <w:noProof/>
            <w:webHidden/>
          </w:rPr>
          <w:fldChar w:fldCharType="separate"/>
        </w:r>
        <w:r w:rsidR="00DD7815">
          <w:rPr>
            <w:noProof/>
            <w:webHidden/>
          </w:rPr>
          <w:t>3</w:t>
        </w:r>
        <w:r w:rsidR="00DD7815">
          <w:rPr>
            <w:noProof/>
            <w:webHidden/>
          </w:rPr>
          <w:fldChar w:fldCharType="end"/>
        </w:r>
      </w:hyperlink>
    </w:p>
    <w:p w14:paraId="0A48D384"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18" w:history="1">
        <w:r w:rsidR="00DD7815" w:rsidRPr="00AB6F48">
          <w:rPr>
            <w:rStyle w:val="Hipervnculo"/>
            <w:noProof/>
            <w:lang w:val="es-CO"/>
          </w:rPr>
          <w:t>3.1.</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Agente Inteligente [12]</w:t>
        </w:r>
        <w:r w:rsidR="00DD7815">
          <w:rPr>
            <w:noProof/>
            <w:webHidden/>
          </w:rPr>
          <w:tab/>
        </w:r>
        <w:r w:rsidR="00DD7815">
          <w:rPr>
            <w:noProof/>
            <w:webHidden/>
          </w:rPr>
          <w:fldChar w:fldCharType="begin"/>
        </w:r>
        <w:r w:rsidR="00DD7815">
          <w:rPr>
            <w:noProof/>
            <w:webHidden/>
          </w:rPr>
          <w:instrText xml:space="preserve"> PAGEREF _Toc467832518 \h </w:instrText>
        </w:r>
        <w:r w:rsidR="00DD7815">
          <w:rPr>
            <w:noProof/>
            <w:webHidden/>
          </w:rPr>
        </w:r>
        <w:r w:rsidR="00DD7815">
          <w:rPr>
            <w:noProof/>
            <w:webHidden/>
          </w:rPr>
          <w:fldChar w:fldCharType="separate"/>
        </w:r>
        <w:r w:rsidR="00DD7815">
          <w:rPr>
            <w:noProof/>
            <w:webHidden/>
          </w:rPr>
          <w:t>3</w:t>
        </w:r>
        <w:r w:rsidR="00DD7815">
          <w:rPr>
            <w:noProof/>
            <w:webHidden/>
          </w:rPr>
          <w:fldChar w:fldCharType="end"/>
        </w:r>
      </w:hyperlink>
    </w:p>
    <w:p w14:paraId="26E71578"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19" w:history="1">
        <w:r w:rsidR="00DD7815" w:rsidRPr="00AB6F48">
          <w:rPr>
            <w:rStyle w:val="Hipervnculo"/>
            <w:noProof/>
            <w:lang w:val="es-CO"/>
          </w:rPr>
          <w:t>3.2.</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BDI (Beliefs, Desires, Intentions) [13]</w:t>
        </w:r>
        <w:r w:rsidR="00DD7815">
          <w:rPr>
            <w:noProof/>
            <w:webHidden/>
          </w:rPr>
          <w:tab/>
        </w:r>
        <w:r w:rsidR="00DD7815">
          <w:rPr>
            <w:noProof/>
            <w:webHidden/>
          </w:rPr>
          <w:fldChar w:fldCharType="begin"/>
        </w:r>
        <w:r w:rsidR="00DD7815">
          <w:rPr>
            <w:noProof/>
            <w:webHidden/>
          </w:rPr>
          <w:instrText xml:space="preserve"> PAGEREF _Toc467832519 \h </w:instrText>
        </w:r>
        <w:r w:rsidR="00DD7815">
          <w:rPr>
            <w:noProof/>
            <w:webHidden/>
          </w:rPr>
        </w:r>
        <w:r w:rsidR="00DD7815">
          <w:rPr>
            <w:noProof/>
            <w:webHidden/>
          </w:rPr>
          <w:fldChar w:fldCharType="separate"/>
        </w:r>
        <w:r w:rsidR="00DD7815">
          <w:rPr>
            <w:noProof/>
            <w:webHidden/>
          </w:rPr>
          <w:t>3</w:t>
        </w:r>
        <w:r w:rsidR="00DD7815">
          <w:rPr>
            <w:noProof/>
            <w:webHidden/>
          </w:rPr>
          <w:fldChar w:fldCharType="end"/>
        </w:r>
      </w:hyperlink>
    </w:p>
    <w:p w14:paraId="0A2F5E02"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20" w:history="1">
        <w:r w:rsidR="00DD7815" w:rsidRPr="00AB6F48">
          <w:rPr>
            <w:rStyle w:val="Hipervnculo"/>
            <w:noProof/>
            <w:lang w:val="es-CO"/>
          </w:rPr>
          <w:t>3.3.</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Diseño Modular [15]</w:t>
        </w:r>
        <w:r w:rsidR="00DD7815">
          <w:rPr>
            <w:noProof/>
            <w:webHidden/>
          </w:rPr>
          <w:tab/>
        </w:r>
        <w:r w:rsidR="00DD7815">
          <w:rPr>
            <w:noProof/>
            <w:webHidden/>
          </w:rPr>
          <w:fldChar w:fldCharType="begin"/>
        </w:r>
        <w:r w:rsidR="00DD7815">
          <w:rPr>
            <w:noProof/>
            <w:webHidden/>
          </w:rPr>
          <w:instrText xml:space="preserve"> PAGEREF _Toc467832520 \h </w:instrText>
        </w:r>
        <w:r w:rsidR="00DD7815">
          <w:rPr>
            <w:noProof/>
            <w:webHidden/>
          </w:rPr>
        </w:r>
        <w:r w:rsidR="00DD7815">
          <w:rPr>
            <w:noProof/>
            <w:webHidden/>
          </w:rPr>
          <w:fldChar w:fldCharType="separate"/>
        </w:r>
        <w:r w:rsidR="00DD7815">
          <w:rPr>
            <w:noProof/>
            <w:webHidden/>
          </w:rPr>
          <w:t>4</w:t>
        </w:r>
        <w:r w:rsidR="00DD7815">
          <w:rPr>
            <w:noProof/>
            <w:webHidden/>
          </w:rPr>
          <w:fldChar w:fldCharType="end"/>
        </w:r>
      </w:hyperlink>
    </w:p>
    <w:p w14:paraId="56363C28"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21" w:history="1">
        <w:r w:rsidR="00DD7815" w:rsidRPr="00AB6F48">
          <w:rPr>
            <w:rStyle w:val="Hipervnculo"/>
            <w:noProof/>
            <w:lang w:val="es-CO"/>
          </w:rPr>
          <w:t>4.</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Estado del Arte</w:t>
        </w:r>
        <w:r w:rsidR="00DD7815">
          <w:rPr>
            <w:noProof/>
            <w:webHidden/>
          </w:rPr>
          <w:tab/>
        </w:r>
        <w:r w:rsidR="00DD7815">
          <w:rPr>
            <w:noProof/>
            <w:webHidden/>
          </w:rPr>
          <w:fldChar w:fldCharType="begin"/>
        </w:r>
        <w:r w:rsidR="00DD7815">
          <w:rPr>
            <w:noProof/>
            <w:webHidden/>
          </w:rPr>
          <w:instrText xml:space="preserve"> PAGEREF _Toc467832521 \h </w:instrText>
        </w:r>
        <w:r w:rsidR="00DD7815">
          <w:rPr>
            <w:noProof/>
            <w:webHidden/>
          </w:rPr>
        </w:r>
        <w:r w:rsidR="00DD7815">
          <w:rPr>
            <w:noProof/>
            <w:webHidden/>
          </w:rPr>
          <w:fldChar w:fldCharType="separate"/>
        </w:r>
        <w:r w:rsidR="00DD7815">
          <w:rPr>
            <w:noProof/>
            <w:webHidden/>
          </w:rPr>
          <w:t>4</w:t>
        </w:r>
        <w:r w:rsidR="00DD7815">
          <w:rPr>
            <w:noProof/>
            <w:webHidden/>
          </w:rPr>
          <w:fldChar w:fldCharType="end"/>
        </w:r>
      </w:hyperlink>
    </w:p>
    <w:p w14:paraId="79AEA4AB"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22" w:history="1">
        <w:r w:rsidR="00DD7815" w:rsidRPr="00AB6F48">
          <w:rPr>
            <w:rStyle w:val="Hipervnculo"/>
            <w:noProof/>
            <w:lang w:val="es-CO"/>
          </w:rPr>
          <w:t>4.1.</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NAO, el nuevo aliado de los profesores [16]</w:t>
        </w:r>
        <w:r w:rsidR="00DD7815">
          <w:rPr>
            <w:noProof/>
            <w:webHidden/>
          </w:rPr>
          <w:tab/>
        </w:r>
        <w:r w:rsidR="00DD7815">
          <w:rPr>
            <w:noProof/>
            <w:webHidden/>
          </w:rPr>
          <w:fldChar w:fldCharType="begin"/>
        </w:r>
        <w:r w:rsidR="00DD7815">
          <w:rPr>
            <w:noProof/>
            <w:webHidden/>
          </w:rPr>
          <w:instrText xml:space="preserve"> PAGEREF _Toc467832522 \h </w:instrText>
        </w:r>
        <w:r w:rsidR="00DD7815">
          <w:rPr>
            <w:noProof/>
            <w:webHidden/>
          </w:rPr>
        </w:r>
        <w:r w:rsidR="00DD7815">
          <w:rPr>
            <w:noProof/>
            <w:webHidden/>
          </w:rPr>
          <w:fldChar w:fldCharType="separate"/>
        </w:r>
        <w:r w:rsidR="00DD7815">
          <w:rPr>
            <w:noProof/>
            <w:webHidden/>
          </w:rPr>
          <w:t>4</w:t>
        </w:r>
        <w:r w:rsidR="00DD7815">
          <w:rPr>
            <w:noProof/>
            <w:webHidden/>
          </w:rPr>
          <w:fldChar w:fldCharType="end"/>
        </w:r>
      </w:hyperlink>
    </w:p>
    <w:p w14:paraId="3BF021AB"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23" w:history="1">
        <w:r w:rsidR="00DD7815" w:rsidRPr="00AB6F48">
          <w:rPr>
            <w:rStyle w:val="Hipervnculo"/>
            <w:noProof/>
            <w:lang w:val="es-CO"/>
          </w:rPr>
          <w:t>4.2.</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Impact of Using an Educational Robot-Based Learning System on Student’s Motivation in Elementary Education.</w:t>
        </w:r>
        <w:r w:rsidR="00DD7815">
          <w:rPr>
            <w:noProof/>
            <w:webHidden/>
          </w:rPr>
          <w:tab/>
        </w:r>
        <w:r w:rsidR="00DD7815">
          <w:rPr>
            <w:noProof/>
            <w:webHidden/>
          </w:rPr>
          <w:fldChar w:fldCharType="begin"/>
        </w:r>
        <w:r w:rsidR="00DD7815">
          <w:rPr>
            <w:noProof/>
            <w:webHidden/>
          </w:rPr>
          <w:instrText xml:space="preserve"> PAGEREF _Toc467832523 \h </w:instrText>
        </w:r>
        <w:r w:rsidR="00DD7815">
          <w:rPr>
            <w:noProof/>
            <w:webHidden/>
          </w:rPr>
        </w:r>
        <w:r w:rsidR="00DD7815">
          <w:rPr>
            <w:noProof/>
            <w:webHidden/>
          </w:rPr>
          <w:fldChar w:fldCharType="separate"/>
        </w:r>
        <w:r w:rsidR="00DD7815">
          <w:rPr>
            <w:noProof/>
            <w:webHidden/>
          </w:rPr>
          <w:t>5</w:t>
        </w:r>
        <w:r w:rsidR="00DD7815">
          <w:rPr>
            <w:noProof/>
            <w:webHidden/>
          </w:rPr>
          <w:fldChar w:fldCharType="end"/>
        </w:r>
      </w:hyperlink>
    </w:p>
    <w:p w14:paraId="0648662E"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24" w:history="1">
        <w:r w:rsidR="00DD7815" w:rsidRPr="00AB6F48">
          <w:rPr>
            <w:rStyle w:val="Hipervnculo"/>
            <w:noProof/>
            <w:lang w:val="es-CO"/>
          </w:rPr>
          <w:t>4.3.</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Interaction with Animated Robots in Science Museum Programs: How Children Learn?</w:t>
        </w:r>
        <w:r w:rsidR="00DD7815">
          <w:rPr>
            <w:noProof/>
            <w:webHidden/>
          </w:rPr>
          <w:tab/>
        </w:r>
        <w:r w:rsidR="00DD7815">
          <w:rPr>
            <w:noProof/>
            <w:webHidden/>
          </w:rPr>
          <w:fldChar w:fldCharType="begin"/>
        </w:r>
        <w:r w:rsidR="00DD7815">
          <w:rPr>
            <w:noProof/>
            <w:webHidden/>
          </w:rPr>
          <w:instrText xml:space="preserve"> PAGEREF _Toc467832524 \h </w:instrText>
        </w:r>
        <w:r w:rsidR="00DD7815">
          <w:rPr>
            <w:noProof/>
            <w:webHidden/>
          </w:rPr>
        </w:r>
        <w:r w:rsidR="00DD7815">
          <w:rPr>
            <w:noProof/>
            <w:webHidden/>
          </w:rPr>
          <w:fldChar w:fldCharType="separate"/>
        </w:r>
        <w:r w:rsidR="00DD7815">
          <w:rPr>
            <w:noProof/>
            <w:webHidden/>
          </w:rPr>
          <w:t>5</w:t>
        </w:r>
        <w:r w:rsidR="00DD7815">
          <w:rPr>
            <w:noProof/>
            <w:webHidden/>
          </w:rPr>
          <w:fldChar w:fldCharType="end"/>
        </w:r>
      </w:hyperlink>
    </w:p>
    <w:p w14:paraId="2284AA03"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25" w:history="1">
        <w:r w:rsidR="00DD7815" w:rsidRPr="00AB6F48">
          <w:rPr>
            <w:rStyle w:val="Hipervnculo"/>
            <w:noProof/>
            <w:lang w:val="es-CO"/>
          </w:rPr>
          <w:t>4.4.</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Function-based Modular Robot System.</w:t>
        </w:r>
        <w:r w:rsidR="00DD7815">
          <w:rPr>
            <w:noProof/>
            <w:webHidden/>
          </w:rPr>
          <w:tab/>
        </w:r>
        <w:r w:rsidR="00DD7815">
          <w:rPr>
            <w:noProof/>
            <w:webHidden/>
          </w:rPr>
          <w:fldChar w:fldCharType="begin"/>
        </w:r>
        <w:r w:rsidR="00DD7815">
          <w:rPr>
            <w:noProof/>
            <w:webHidden/>
          </w:rPr>
          <w:instrText xml:space="preserve"> PAGEREF _Toc467832525 \h </w:instrText>
        </w:r>
        <w:r w:rsidR="00DD7815">
          <w:rPr>
            <w:noProof/>
            <w:webHidden/>
          </w:rPr>
        </w:r>
        <w:r w:rsidR="00DD7815">
          <w:rPr>
            <w:noProof/>
            <w:webHidden/>
          </w:rPr>
          <w:fldChar w:fldCharType="separate"/>
        </w:r>
        <w:r w:rsidR="00DD7815">
          <w:rPr>
            <w:noProof/>
            <w:webHidden/>
          </w:rPr>
          <w:t>5</w:t>
        </w:r>
        <w:r w:rsidR="00DD7815">
          <w:rPr>
            <w:noProof/>
            <w:webHidden/>
          </w:rPr>
          <w:fldChar w:fldCharType="end"/>
        </w:r>
      </w:hyperlink>
    </w:p>
    <w:p w14:paraId="567AEA83"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26" w:history="1">
        <w:r w:rsidR="00DD7815" w:rsidRPr="00AB6F48">
          <w:rPr>
            <w:rStyle w:val="Hipervnculo"/>
            <w:noProof/>
            <w:lang w:val="es-CO"/>
          </w:rPr>
          <w:t>5.</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Metodología utilizada</w:t>
        </w:r>
        <w:r w:rsidR="00DD7815">
          <w:rPr>
            <w:noProof/>
            <w:webHidden/>
          </w:rPr>
          <w:tab/>
        </w:r>
        <w:r w:rsidR="00DD7815">
          <w:rPr>
            <w:noProof/>
            <w:webHidden/>
          </w:rPr>
          <w:fldChar w:fldCharType="begin"/>
        </w:r>
        <w:r w:rsidR="00DD7815">
          <w:rPr>
            <w:noProof/>
            <w:webHidden/>
          </w:rPr>
          <w:instrText xml:space="preserve"> PAGEREF _Toc467832526 \h </w:instrText>
        </w:r>
        <w:r w:rsidR="00DD7815">
          <w:rPr>
            <w:noProof/>
            <w:webHidden/>
          </w:rPr>
        </w:r>
        <w:r w:rsidR="00DD7815">
          <w:rPr>
            <w:noProof/>
            <w:webHidden/>
          </w:rPr>
          <w:fldChar w:fldCharType="separate"/>
        </w:r>
        <w:r w:rsidR="00DD7815">
          <w:rPr>
            <w:noProof/>
            <w:webHidden/>
          </w:rPr>
          <w:t>6</w:t>
        </w:r>
        <w:r w:rsidR="00DD7815">
          <w:rPr>
            <w:noProof/>
            <w:webHidden/>
          </w:rPr>
          <w:fldChar w:fldCharType="end"/>
        </w:r>
      </w:hyperlink>
    </w:p>
    <w:p w14:paraId="448390FC"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27" w:history="1">
        <w:r w:rsidR="00DD7815" w:rsidRPr="00AB6F48">
          <w:rPr>
            <w:rStyle w:val="Hipervnculo"/>
            <w:noProof/>
            <w:lang w:val="es-CO"/>
          </w:rPr>
          <w:t>5.1.</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Fase metodológica 1 (Análisis y diseño)</w:t>
        </w:r>
        <w:r w:rsidR="00DD7815">
          <w:rPr>
            <w:noProof/>
            <w:webHidden/>
          </w:rPr>
          <w:tab/>
        </w:r>
        <w:r w:rsidR="00DD7815">
          <w:rPr>
            <w:noProof/>
            <w:webHidden/>
          </w:rPr>
          <w:fldChar w:fldCharType="begin"/>
        </w:r>
        <w:r w:rsidR="00DD7815">
          <w:rPr>
            <w:noProof/>
            <w:webHidden/>
          </w:rPr>
          <w:instrText xml:space="preserve"> PAGEREF _Toc467832527 \h </w:instrText>
        </w:r>
        <w:r w:rsidR="00DD7815">
          <w:rPr>
            <w:noProof/>
            <w:webHidden/>
          </w:rPr>
        </w:r>
        <w:r w:rsidR="00DD7815">
          <w:rPr>
            <w:noProof/>
            <w:webHidden/>
          </w:rPr>
          <w:fldChar w:fldCharType="separate"/>
        </w:r>
        <w:r w:rsidR="00DD7815">
          <w:rPr>
            <w:noProof/>
            <w:webHidden/>
          </w:rPr>
          <w:t>6</w:t>
        </w:r>
        <w:r w:rsidR="00DD7815">
          <w:rPr>
            <w:noProof/>
            <w:webHidden/>
          </w:rPr>
          <w:fldChar w:fldCharType="end"/>
        </w:r>
      </w:hyperlink>
    </w:p>
    <w:p w14:paraId="065DF4E2"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28" w:history="1">
        <w:r w:rsidR="00DD7815" w:rsidRPr="00AB6F48">
          <w:rPr>
            <w:rStyle w:val="Hipervnculo"/>
            <w:noProof/>
            <w:lang w:val="es-CO"/>
          </w:rPr>
          <w:t>5.2.</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Fase metodológica 2 (Implementación)</w:t>
        </w:r>
        <w:r w:rsidR="00DD7815">
          <w:rPr>
            <w:noProof/>
            <w:webHidden/>
          </w:rPr>
          <w:tab/>
        </w:r>
        <w:r w:rsidR="00DD7815">
          <w:rPr>
            <w:noProof/>
            <w:webHidden/>
          </w:rPr>
          <w:fldChar w:fldCharType="begin"/>
        </w:r>
        <w:r w:rsidR="00DD7815">
          <w:rPr>
            <w:noProof/>
            <w:webHidden/>
          </w:rPr>
          <w:instrText xml:space="preserve"> PAGEREF _Toc467832528 \h </w:instrText>
        </w:r>
        <w:r w:rsidR="00DD7815">
          <w:rPr>
            <w:noProof/>
            <w:webHidden/>
          </w:rPr>
        </w:r>
        <w:r w:rsidR="00DD7815">
          <w:rPr>
            <w:noProof/>
            <w:webHidden/>
          </w:rPr>
          <w:fldChar w:fldCharType="separate"/>
        </w:r>
        <w:r w:rsidR="00DD7815">
          <w:rPr>
            <w:noProof/>
            <w:webHidden/>
          </w:rPr>
          <w:t>7</w:t>
        </w:r>
        <w:r w:rsidR="00DD7815">
          <w:rPr>
            <w:noProof/>
            <w:webHidden/>
          </w:rPr>
          <w:fldChar w:fldCharType="end"/>
        </w:r>
      </w:hyperlink>
    </w:p>
    <w:p w14:paraId="5D8833B4"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29" w:history="1">
        <w:r w:rsidR="00DD7815" w:rsidRPr="00AB6F48">
          <w:rPr>
            <w:rStyle w:val="Hipervnculo"/>
            <w:noProof/>
            <w:lang w:val="es-CO"/>
          </w:rPr>
          <w:t>5.3.</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Fase metodológica 3 (Pruebas)</w:t>
        </w:r>
        <w:r w:rsidR="00DD7815">
          <w:rPr>
            <w:noProof/>
            <w:webHidden/>
          </w:rPr>
          <w:tab/>
        </w:r>
        <w:r w:rsidR="00DD7815">
          <w:rPr>
            <w:noProof/>
            <w:webHidden/>
          </w:rPr>
          <w:fldChar w:fldCharType="begin"/>
        </w:r>
        <w:r w:rsidR="00DD7815">
          <w:rPr>
            <w:noProof/>
            <w:webHidden/>
          </w:rPr>
          <w:instrText xml:space="preserve"> PAGEREF _Toc467832529 \h </w:instrText>
        </w:r>
        <w:r w:rsidR="00DD7815">
          <w:rPr>
            <w:noProof/>
            <w:webHidden/>
          </w:rPr>
        </w:r>
        <w:r w:rsidR="00DD7815">
          <w:rPr>
            <w:noProof/>
            <w:webHidden/>
          </w:rPr>
          <w:fldChar w:fldCharType="separate"/>
        </w:r>
        <w:r w:rsidR="00DD7815">
          <w:rPr>
            <w:noProof/>
            <w:webHidden/>
          </w:rPr>
          <w:t>8</w:t>
        </w:r>
        <w:r w:rsidR="00DD7815">
          <w:rPr>
            <w:noProof/>
            <w:webHidden/>
          </w:rPr>
          <w:fldChar w:fldCharType="end"/>
        </w:r>
      </w:hyperlink>
    </w:p>
    <w:p w14:paraId="4D3463AC"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30" w:history="1">
        <w:r w:rsidR="00DD7815" w:rsidRPr="00AB6F48">
          <w:rPr>
            <w:rStyle w:val="Hipervnculo"/>
            <w:noProof/>
            <w:lang w:val="es-CO"/>
          </w:rPr>
          <w:t>5.4.</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Aplicación metodología base SCRUM</w:t>
        </w:r>
        <w:r w:rsidR="00DD7815">
          <w:rPr>
            <w:noProof/>
            <w:webHidden/>
          </w:rPr>
          <w:tab/>
        </w:r>
        <w:r w:rsidR="00DD7815">
          <w:rPr>
            <w:noProof/>
            <w:webHidden/>
          </w:rPr>
          <w:fldChar w:fldCharType="begin"/>
        </w:r>
        <w:r w:rsidR="00DD7815">
          <w:rPr>
            <w:noProof/>
            <w:webHidden/>
          </w:rPr>
          <w:instrText xml:space="preserve"> PAGEREF _Toc467832530 \h </w:instrText>
        </w:r>
        <w:r w:rsidR="00DD7815">
          <w:rPr>
            <w:noProof/>
            <w:webHidden/>
          </w:rPr>
        </w:r>
        <w:r w:rsidR="00DD7815">
          <w:rPr>
            <w:noProof/>
            <w:webHidden/>
          </w:rPr>
          <w:fldChar w:fldCharType="separate"/>
        </w:r>
        <w:r w:rsidR="00DD7815">
          <w:rPr>
            <w:noProof/>
            <w:webHidden/>
          </w:rPr>
          <w:t>9</w:t>
        </w:r>
        <w:r w:rsidR="00DD7815">
          <w:rPr>
            <w:noProof/>
            <w:webHidden/>
          </w:rPr>
          <w:fldChar w:fldCharType="end"/>
        </w:r>
      </w:hyperlink>
    </w:p>
    <w:p w14:paraId="6DE08ACF" w14:textId="77777777" w:rsidR="00DD7815" w:rsidRDefault="00D0586C">
      <w:pPr>
        <w:pStyle w:val="TDC1"/>
        <w:rPr>
          <w:rFonts w:asciiTheme="minorHAnsi" w:eastAsiaTheme="minorEastAsia" w:hAnsiTheme="minorHAnsi" w:cstheme="minorBidi"/>
          <w:b w:val="0"/>
          <w:smallCaps w:val="0"/>
          <w:noProof/>
          <w:sz w:val="22"/>
          <w:szCs w:val="22"/>
          <w:lang w:val="es-CO" w:eastAsia="es-CO"/>
        </w:rPr>
      </w:pPr>
      <w:hyperlink w:anchor="_Toc467832531" w:history="1">
        <w:r w:rsidR="00DD7815" w:rsidRPr="00AB6F48">
          <w:rPr>
            <w:rStyle w:val="Hipervnculo"/>
            <w:noProof/>
            <w:lang w:val="es-CO"/>
          </w:rPr>
          <w:t>II – ESPECIFICACIÓN DE REQUERIMIENTOS</w:t>
        </w:r>
        <w:r w:rsidR="00DD7815">
          <w:rPr>
            <w:noProof/>
            <w:webHidden/>
          </w:rPr>
          <w:tab/>
        </w:r>
        <w:r w:rsidR="00DD7815">
          <w:rPr>
            <w:noProof/>
            <w:webHidden/>
          </w:rPr>
          <w:fldChar w:fldCharType="begin"/>
        </w:r>
        <w:r w:rsidR="00DD7815">
          <w:rPr>
            <w:noProof/>
            <w:webHidden/>
          </w:rPr>
          <w:instrText xml:space="preserve"> PAGEREF _Toc467832531 \h </w:instrText>
        </w:r>
        <w:r w:rsidR="00DD7815">
          <w:rPr>
            <w:noProof/>
            <w:webHidden/>
          </w:rPr>
        </w:r>
        <w:r w:rsidR="00DD7815">
          <w:rPr>
            <w:noProof/>
            <w:webHidden/>
          </w:rPr>
          <w:fldChar w:fldCharType="separate"/>
        </w:r>
        <w:r w:rsidR="00DD7815">
          <w:rPr>
            <w:noProof/>
            <w:webHidden/>
          </w:rPr>
          <w:t>11</w:t>
        </w:r>
        <w:r w:rsidR="00DD7815">
          <w:rPr>
            <w:noProof/>
            <w:webHidden/>
          </w:rPr>
          <w:fldChar w:fldCharType="end"/>
        </w:r>
      </w:hyperlink>
    </w:p>
    <w:p w14:paraId="5A3A126C"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32" w:history="1">
        <w:r w:rsidR="00DD7815" w:rsidRPr="00AB6F48">
          <w:rPr>
            <w:rStyle w:val="Hipervnculo"/>
            <w:noProof/>
            <w:lang w:val="es-CO"/>
          </w:rPr>
          <w:t>1.</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Recolección de requerimientos</w:t>
        </w:r>
        <w:r w:rsidR="00DD7815">
          <w:rPr>
            <w:noProof/>
            <w:webHidden/>
          </w:rPr>
          <w:tab/>
        </w:r>
        <w:r w:rsidR="00DD7815">
          <w:rPr>
            <w:noProof/>
            <w:webHidden/>
          </w:rPr>
          <w:fldChar w:fldCharType="begin"/>
        </w:r>
        <w:r w:rsidR="00DD7815">
          <w:rPr>
            <w:noProof/>
            <w:webHidden/>
          </w:rPr>
          <w:instrText xml:space="preserve"> PAGEREF _Toc467832532 \h </w:instrText>
        </w:r>
        <w:r w:rsidR="00DD7815">
          <w:rPr>
            <w:noProof/>
            <w:webHidden/>
          </w:rPr>
        </w:r>
        <w:r w:rsidR="00DD7815">
          <w:rPr>
            <w:noProof/>
            <w:webHidden/>
          </w:rPr>
          <w:fldChar w:fldCharType="separate"/>
        </w:r>
        <w:r w:rsidR="00DD7815">
          <w:rPr>
            <w:noProof/>
            <w:webHidden/>
          </w:rPr>
          <w:t>11</w:t>
        </w:r>
        <w:r w:rsidR="00DD7815">
          <w:rPr>
            <w:noProof/>
            <w:webHidden/>
          </w:rPr>
          <w:fldChar w:fldCharType="end"/>
        </w:r>
      </w:hyperlink>
    </w:p>
    <w:p w14:paraId="00E19061"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33" w:history="1">
        <w:r w:rsidR="00DD7815" w:rsidRPr="00AB6F48">
          <w:rPr>
            <w:rStyle w:val="Hipervnculo"/>
            <w:noProof/>
            <w:lang w:val="es-CO"/>
          </w:rPr>
          <w:t>2.</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Priorización de requerimientos</w:t>
        </w:r>
        <w:r w:rsidR="00DD7815">
          <w:rPr>
            <w:noProof/>
            <w:webHidden/>
          </w:rPr>
          <w:tab/>
        </w:r>
        <w:r w:rsidR="00DD7815">
          <w:rPr>
            <w:noProof/>
            <w:webHidden/>
          </w:rPr>
          <w:fldChar w:fldCharType="begin"/>
        </w:r>
        <w:r w:rsidR="00DD7815">
          <w:rPr>
            <w:noProof/>
            <w:webHidden/>
          </w:rPr>
          <w:instrText xml:space="preserve"> PAGEREF _Toc467832533 \h </w:instrText>
        </w:r>
        <w:r w:rsidR="00DD7815">
          <w:rPr>
            <w:noProof/>
            <w:webHidden/>
          </w:rPr>
        </w:r>
        <w:r w:rsidR="00DD7815">
          <w:rPr>
            <w:noProof/>
            <w:webHidden/>
          </w:rPr>
          <w:fldChar w:fldCharType="separate"/>
        </w:r>
        <w:r w:rsidR="00DD7815">
          <w:rPr>
            <w:noProof/>
            <w:webHidden/>
          </w:rPr>
          <w:t>11</w:t>
        </w:r>
        <w:r w:rsidR="00DD7815">
          <w:rPr>
            <w:noProof/>
            <w:webHidden/>
          </w:rPr>
          <w:fldChar w:fldCharType="end"/>
        </w:r>
      </w:hyperlink>
    </w:p>
    <w:p w14:paraId="686C963A" w14:textId="77777777" w:rsidR="00DD7815" w:rsidRDefault="00D0586C">
      <w:pPr>
        <w:pStyle w:val="TDC1"/>
        <w:rPr>
          <w:rFonts w:asciiTheme="minorHAnsi" w:eastAsiaTheme="minorEastAsia" w:hAnsiTheme="minorHAnsi" w:cstheme="minorBidi"/>
          <w:b w:val="0"/>
          <w:smallCaps w:val="0"/>
          <w:noProof/>
          <w:sz w:val="22"/>
          <w:szCs w:val="22"/>
          <w:lang w:val="es-CO" w:eastAsia="es-CO"/>
        </w:rPr>
      </w:pPr>
      <w:hyperlink w:anchor="_Toc467832534" w:history="1">
        <w:r w:rsidR="00DD7815" w:rsidRPr="00AB6F48">
          <w:rPr>
            <w:rStyle w:val="Hipervnculo"/>
            <w:noProof/>
            <w:lang w:val="es-CO"/>
          </w:rPr>
          <w:t>III – ARQUITECTURA DEL SISTEMA</w:t>
        </w:r>
        <w:r w:rsidR="00DD7815">
          <w:rPr>
            <w:noProof/>
            <w:webHidden/>
          </w:rPr>
          <w:tab/>
        </w:r>
        <w:r w:rsidR="00DD7815">
          <w:rPr>
            <w:noProof/>
            <w:webHidden/>
          </w:rPr>
          <w:fldChar w:fldCharType="begin"/>
        </w:r>
        <w:r w:rsidR="00DD7815">
          <w:rPr>
            <w:noProof/>
            <w:webHidden/>
          </w:rPr>
          <w:instrText xml:space="preserve"> PAGEREF _Toc467832534 \h </w:instrText>
        </w:r>
        <w:r w:rsidR="00DD7815">
          <w:rPr>
            <w:noProof/>
            <w:webHidden/>
          </w:rPr>
        </w:r>
        <w:r w:rsidR="00DD7815">
          <w:rPr>
            <w:noProof/>
            <w:webHidden/>
          </w:rPr>
          <w:fldChar w:fldCharType="separate"/>
        </w:r>
        <w:r w:rsidR="00DD7815">
          <w:rPr>
            <w:noProof/>
            <w:webHidden/>
          </w:rPr>
          <w:t>15</w:t>
        </w:r>
        <w:r w:rsidR="00DD7815">
          <w:rPr>
            <w:noProof/>
            <w:webHidden/>
          </w:rPr>
          <w:fldChar w:fldCharType="end"/>
        </w:r>
      </w:hyperlink>
    </w:p>
    <w:p w14:paraId="28CC29BB"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35" w:history="1">
        <w:r w:rsidR="00DD7815" w:rsidRPr="00AB6F48">
          <w:rPr>
            <w:rStyle w:val="Hipervnculo"/>
            <w:noProof/>
            <w:lang w:val="es-CO"/>
          </w:rPr>
          <w:t>1.</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Descripción general de la solución</w:t>
        </w:r>
        <w:r w:rsidR="00DD7815">
          <w:rPr>
            <w:noProof/>
            <w:webHidden/>
          </w:rPr>
          <w:tab/>
        </w:r>
        <w:r w:rsidR="00DD7815">
          <w:rPr>
            <w:noProof/>
            <w:webHidden/>
          </w:rPr>
          <w:fldChar w:fldCharType="begin"/>
        </w:r>
        <w:r w:rsidR="00DD7815">
          <w:rPr>
            <w:noProof/>
            <w:webHidden/>
          </w:rPr>
          <w:instrText xml:space="preserve"> PAGEREF _Toc467832535 \h </w:instrText>
        </w:r>
        <w:r w:rsidR="00DD7815">
          <w:rPr>
            <w:noProof/>
            <w:webHidden/>
          </w:rPr>
        </w:r>
        <w:r w:rsidR="00DD7815">
          <w:rPr>
            <w:noProof/>
            <w:webHidden/>
          </w:rPr>
          <w:fldChar w:fldCharType="separate"/>
        </w:r>
        <w:r w:rsidR="00DD7815">
          <w:rPr>
            <w:noProof/>
            <w:webHidden/>
          </w:rPr>
          <w:t>15</w:t>
        </w:r>
        <w:r w:rsidR="00DD7815">
          <w:rPr>
            <w:noProof/>
            <w:webHidden/>
          </w:rPr>
          <w:fldChar w:fldCharType="end"/>
        </w:r>
      </w:hyperlink>
    </w:p>
    <w:p w14:paraId="3B69B723"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36" w:history="1">
        <w:r w:rsidR="00DD7815" w:rsidRPr="00AB6F48">
          <w:rPr>
            <w:rStyle w:val="Hipervnculo"/>
            <w:noProof/>
            <w:lang w:val="es-CO"/>
          </w:rPr>
          <w:t>2.</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Vista Lógica</w:t>
        </w:r>
        <w:r w:rsidR="00DD7815">
          <w:rPr>
            <w:noProof/>
            <w:webHidden/>
          </w:rPr>
          <w:tab/>
        </w:r>
        <w:r w:rsidR="00DD7815">
          <w:rPr>
            <w:noProof/>
            <w:webHidden/>
          </w:rPr>
          <w:fldChar w:fldCharType="begin"/>
        </w:r>
        <w:r w:rsidR="00DD7815">
          <w:rPr>
            <w:noProof/>
            <w:webHidden/>
          </w:rPr>
          <w:instrText xml:space="preserve"> PAGEREF _Toc467832536 \h </w:instrText>
        </w:r>
        <w:r w:rsidR="00DD7815">
          <w:rPr>
            <w:noProof/>
            <w:webHidden/>
          </w:rPr>
        </w:r>
        <w:r w:rsidR="00DD7815">
          <w:rPr>
            <w:noProof/>
            <w:webHidden/>
          </w:rPr>
          <w:fldChar w:fldCharType="separate"/>
        </w:r>
        <w:r w:rsidR="00DD7815">
          <w:rPr>
            <w:noProof/>
            <w:webHidden/>
          </w:rPr>
          <w:t>18</w:t>
        </w:r>
        <w:r w:rsidR="00DD7815">
          <w:rPr>
            <w:noProof/>
            <w:webHidden/>
          </w:rPr>
          <w:fldChar w:fldCharType="end"/>
        </w:r>
      </w:hyperlink>
    </w:p>
    <w:p w14:paraId="61A38923"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37" w:history="1">
        <w:r w:rsidR="00DD7815" w:rsidRPr="00AB6F48">
          <w:rPr>
            <w:rStyle w:val="Hipervnculo"/>
            <w:noProof/>
            <w:lang w:val="es-CO"/>
          </w:rPr>
          <w:t>2.1.</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Play Generator</w:t>
        </w:r>
        <w:r w:rsidR="00DD7815">
          <w:rPr>
            <w:noProof/>
            <w:webHidden/>
          </w:rPr>
          <w:tab/>
        </w:r>
        <w:r w:rsidR="00DD7815">
          <w:rPr>
            <w:noProof/>
            <w:webHidden/>
          </w:rPr>
          <w:fldChar w:fldCharType="begin"/>
        </w:r>
        <w:r w:rsidR="00DD7815">
          <w:rPr>
            <w:noProof/>
            <w:webHidden/>
          </w:rPr>
          <w:instrText xml:space="preserve"> PAGEREF _Toc467832537 \h </w:instrText>
        </w:r>
        <w:r w:rsidR="00DD7815">
          <w:rPr>
            <w:noProof/>
            <w:webHidden/>
          </w:rPr>
        </w:r>
        <w:r w:rsidR="00DD7815">
          <w:rPr>
            <w:noProof/>
            <w:webHidden/>
          </w:rPr>
          <w:fldChar w:fldCharType="separate"/>
        </w:r>
        <w:r w:rsidR="00DD7815">
          <w:rPr>
            <w:noProof/>
            <w:webHidden/>
          </w:rPr>
          <w:t>20</w:t>
        </w:r>
        <w:r w:rsidR="00DD7815">
          <w:rPr>
            <w:noProof/>
            <w:webHidden/>
          </w:rPr>
          <w:fldChar w:fldCharType="end"/>
        </w:r>
      </w:hyperlink>
    </w:p>
    <w:p w14:paraId="59D0F23C"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38" w:history="1">
        <w:r w:rsidR="00DD7815" w:rsidRPr="00AB6F48">
          <w:rPr>
            <w:rStyle w:val="Hipervnculo"/>
            <w:noProof/>
            <w:lang w:val="es-CO"/>
          </w:rPr>
          <w:t>2.2.</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Director</w:t>
        </w:r>
        <w:r w:rsidR="00DD7815">
          <w:rPr>
            <w:noProof/>
            <w:webHidden/>
          </w:rPr>
          <w:tab/>
        </w:r>
        <w:r w:rsidR="00DD7815">
          <w:rPr>
            <w:noProof/>
            <w:webHidden/>
          </w:rPr>
          <w:fldChar w:fldCharType="begin"/>
        </w:r>
        <w:r w:rsidR="00DD7815">
          <w:rPr>
            <w:noProof/>
            <w:webHidden/>
          </w:rPr>
          <w:instrText xml:space="preserve"> PAGEREF _Toc467832538 \h </w:instrText>
        </w:r>
        <w:r w:rsidR="00DD7815">
          <w:rPr>
            <w:noProof/>
            <w:webHidden/>
          </w:rPr>
        </w:r>
        <w:r w:rsidR="00DD7815">
          <w:rPr>
            <w:noProof/>
            <w:webHidden/>
          </w:rPr>
          <w:fldChar w:fldCharType="separate"/>
        </w:r>
        <w:r w:rsidR="00DD7815">
          <w:rPr>
            <w:noProof/>
            <w:webHidden/>
          </w:rPr>
          <w:t>21</w:t>
        </w:r>
        <w:r w:rsidR="00DD7815">
          <w:rPr>
            <w:noProof/>
            <w:webHidden/>
          </w:rPr>
          <w:fldChar w:fldCharType="end"/>
        </w:r>
      </w:hyperlink>
    </w:p>
    <w:p w14:paraId="3FE9BE90"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39" w:history="1">
        <w:r w:rsidR="00DD7815" w:rsidRPr="00AB6F48">
          <w:rPr>
            <w:rStyle w:val="Hipervnculo"/>
            <w:noProof/>
            <w:lang w:val="es-CO"/>
          </w:rPr>
          <w:t>2.3.</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Actor</w:t>
        </w:r>
        <w:r w:rsidR="00DD7815">
          <w:rPr>
            <w:noProof/>
            <w:webHidden/>
          </w:rPr>
          <w:tab/>
        </w:r>
        <w:r w:rsidR="00DD7815">
          <w:rPr>
            <w:noProof/>
            <w:webHidden/>
          </w:rPr>
          <w:fldChar w:fldCharType="begin"/>
        </w:r>
        <w:r w:rsidR="00DD7815">
          <w:rPr>
            <w:noProof/>
            <w:webHidden/>
          </w:rPr>
          <w:instrText xml:space="preserve"> PAGEREF _Toc467832539 \h </w:instrText>
        </w:r>
        <w:r w:rsidR="00DD7815">
          <w:rPr>
            <w:noProof/>
            <w:webHidden/>
          </w:rPr>
        </w:r>
        <w:r w:rsidR="00DD7815">
          <w:rPr>
            <w:noProof/>
            <w:webHidden/>
          </w:rPr>
          <w:fldChar w:fldCharType="separate"/>
        </w:r>
        <w:r w:rsidR="00DD7815">
          <w:rPr>
            <w:noProof/>
            <w:webHidden/>
          </w:rPr>
          <w:t>21</w:t>
        </w:r>
        <w:r w:rsidR="00DD7815">
          <w:rPr>
            <w:noProof/>
            <w:webHidden/>
          </w:rPr>
          <w:fldChar w:fldCharType="end"/>
        </w:r>
      </w:hyperlink>
    </w:p>
    <w:p w14:paraId="05408131"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40" w:history="1">
        <w:r w:rsidR="00DD7815" w:rsidRPr="00AB6F48">
          <w:rPr>
            <w:rStyle w:val="Hipervnculo"/>
            <w:noProof/>
            <w:lang w:val="es-CO"/>
          </w:rPr>
          <w:t>3.</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Vista de implementación</w:t>
        </w:r>
        <w:r w:rsidR="00DD7815">
          <w:rPr>
            <w:noProof/>
            <w:webHidden/>
          </w:rPr>
          <w:tab/>
        </w:r>
        <w:r w:rsidR="00DD7815">
          <w:rPr>
            <w:noProof/>
            <w:webHidden/>
          </w:rPr>
          <w:fldChar w:fldCharType="begin"/>
        </w:r>
        <w:r w:rsidR="00DD7815">
          <w:rPr>
            <w:noProof/>
            <w:webHidden/>
          </w:rPr>
          <w:instrText xml:space="preserve"> PAGEREF _Toc467832540 \h </w:instrText>
        </w:r>
        <w:r w:rsidR="00DD7815">
          <w:rPr>
            <w:noProof/>
            <w:webHidden/>
          </w:rPr>
        </w:r>
        <w:r w:rsidR="00DD7815">
          <w:rPr>
            <w:noProof/>
            <w:webHidden/>
          </w:rPr>
          <w:fldChar w:fldCharType="separate"/>
        </w:r>
        <w:r w:rsidR="00DD7815">
          <w:rPr>
            <w:noProof/>
            <w:webHidden/>
          </w:rPr>
          <w:t>26</w:t>
        </w:r>
        <w:r w:rsidR="00DD7815">
          <w:rPr>
            <w:noProof/>
            <w:webHidden/>
          </w:rPr>
          <w:fldChar w:fldCharType="end"/>
        </w:r>
      </w:hyperlink>
    </w:p>
    <w:p w14:paraId="16A8F757"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41" w:history="1">
        <w:r w:rsidR="00DD7815" w:rsidRPr="00AB6F48">
          <w:rPr>
            <w:rStyle w:val="Hipervnculo"/>
            <w:noProof/>
            <w:lang w:val="es-CO"/>
          </w:rPr>
          <w:t>4.</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Services Oriented Coordinator Agent (SOCA)</w:t>
        </w:r>
        <w:r w:rsidR="00DD7815">
          <w:rPr>
            <w:noProof/>
            <w:webHidden/>
          </w:rPr>
          <w:tab/>
        </w:r>
        <w:r w:rsidR="00DD7815">
          <w:rPr>
            <w:noProof/>
            <w:webHidden/>
          </w:rPr>
          <w:fldChar w:fldCharType="begin"/>
        </w:r>
        <w:r w:rsidR="00DD7815">
          <w:rPr>
            <w:noProof/>
            <w:webHidden/>
          </w:rPr>
          <w:instrText xml:space="preserve"> PAGEREF _Toc467832541 \h </w:instrText>
        </w:r>
        <w:r w:rsidR="00DD7815">
          <w:rPr>
            <w:noProof/>
            <w:webHidden/>
          </w:rPr>
        </w:r>
        <w:r w:rsidR="00DD7815">
          <w:rPr>
            <w:noProof/>
            <w:webHidden/>
          </w:rPr>
          <w:fldChar w:fldCharType="separate"/>
        </w:r>
        <w:r w:rsidR="00DD7815">
          <w:rPr>
            <w:noProof/>
            <w:webHidden/>
          </w:rPr>
          <w:t>27</w:t>
        </w:r>
        <w:r w:rsidR="00DD7815">
          <w:rPr>
            <w:noProof/>
            <w:webHidden/>
          </w:rPr>
          <w:fldChar w:fldCharType="end"/>
        </w:r>
      </w:hyperlink>
    </w:p>
    <w:p w14:paraId="6B258378"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42" w:history="1">
        <w:r w:rsidR="00DD7815" w:rsidRPr="00AB6F48">
          <w:rPr>
            <w:rStyle w:val="Hipervnculo"/>
            <w:noProof/>
            <w:lang w:val="es-CO"/>
          </w:rPr>
          <w:t>4.1.</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Protocolo de comunicación</w:t>
        </w:r>
        <w:r w:rsidR="00DD7815">
          <w:rPr>
            <w:noProof/>
            <w:webHidden/>
          </w:rPr>
          <w:tab/>
        </w:r>
        <w:r w:rsidR="00DD7815">
          <w:rPr>
            <w:noProof/>
            <w:webHidden/>
          </w:rPr>
          <w:fldChar w:fldCharType="begin"/>
        </w:r>
        <w:r w:rsidR="00DD7815">
          <w:rPr>
            <w:noProof/>
            <w:webHidden/>
          </w:rPr>
          <w:instrText xml:space="preserve"> PAGEREF _Toc467832542 \h </w:instrText>
        </w:r>
        <w:r w:rsidR="00DD7815">
          <w:rPr>
            <w:noProof/>
            <w:webHidden/>
          </w:rPr>
        </w:r>
        <w:r w:rsidR="00DD7815">
          <w:rPr>
            <w:noProof/>
            <w:webHidden/>
          </w:rPr>
          <w:fldChar w:fldCharType="separate"/>
        </w:r>
        <w:r w:rsidR="00DD7815">
          <w:rPr>
            <w:noProof/>
            <w:webHidden/>
          </w:rPr>
          <w:t>27</w:t>
        </w:r>
        <w:r w:rsidR="00DD7815">
          <w:rPr>
            <w:noProof/>
            <w:webHidden/>
          </w:rPr>
          <w:fldChar w:fldCharType="end"/>
        </w:r>
      </w:hyperlink>
    </w:p>
    <w:p w14:paraId="19317BA5"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43" w:history="1">
        <w:r w:rsidR="00DD7815" w:rsidRPr="00AB6F48">
          <w:rPr>
            <w:rStyle w:val="Hipervnculo"/>
            <w:noProof/>
            <w:lang w:val="es-CO"/>
          </w:rPr>
          <w:t>4.2.</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Tolerancia a fallos</w:t>
        </w:r>
        <w:r w:rsidR="00DD7815">
          <w:rPr>
            <w:noProof/>
            <w:webHidden/>
          </w:rPr>
          <w:tab/>
        </w:r>
        <w:r w:rsidR="00DD7815">
          <w:rPr>
            <w:noProof/>
            <w:webHidden/>
          </w:rPr>
          <w:fldChar w:fldCharType="begin"/>
        </w:r>
        <w:r w:rsidR="00DD7815">
          <w:rPr>
            <w:noProof/>
            <w:webHidden/>
          </w:rPr>
          <w:instrText xml:space="preserve"> PAGEREF _Toc467832543 \h </w:instrText>
        </w:r>
        <w:r w:rsidR="00DD7815">
          <w:rPr>
            <w:noProof/>
            <w:webHidden/>
          </w:rPr>
        </w:r>
        <w:r w:rsidR="00DD7815">
          <w:rPr>
            <w:noProof/>
            <w:webHidden/>
          </w:rPr>
          <w:fldChar w:fldCharType="separate"/>
        </w:r>
        <w:r w:rsidR="00DD7815">
          <w:rPr>
            <w:noProof/>
            <w:webHidden/>
          </w:rPr>
          <w:t>32</w:t>
        </w:r>
        <w:r w:rsidR="00DD7815">
          <w:rPr>
            <w:noProof/>
            <w:webHidden/>
          </w:rPr>
          <w:fldChar w:fldCharType="end"/>
        </w:r>
      </w:hyperlink>
    </w:p>
    <w:p w14:paraId="1A6135E5" w14:textId="77777777" w:rsidR="00DD7815" w:rsidRDefault="00D0586C">
      <w:pPr>
        <w:pStyle w:val="TDC1"/>
        <w:rPr>
          <w:rFonts w:asciiTheme="minorHAnsi" w:eastAsiaTheme="minorEastAsia" w:hAnsiTheme="minorHAnsi" w:cstheme="minorBidi"/>
          <w:b w:val="0"/>
          <w:smallCaps w:val="0"/>
          <w:noProof/>
          <w:sz w:val="22"/>
          <w:szCs w:val="22"/>
          <w:lang w:val="es-CO" w:eastAsia="es-CO"/>
        </w:rPr>
      </w:pPr>
      <w:hyperlink w:anchor="_Toc467832544" w:history="1">
        <w:r w:rsidR="00DD7815" w:rsidRPr="00AB6F48">
          <w:rPr>
            <w:rStyle w:val="Hipervnculo"/>
            <w:noProof/>
          </w:rPr>
          <w:t>IV - ROBOT AIO</w:t>
        </w:r>
        <w:r w:rsidR="00DD7815">
          <w:rPr>
            <w:noProof/>
            <w:webHidden/>
          </w:rPr>
          <w:tab/>
        </w:r>
        <w:r w:rsidR="00DD7815">
          <w:rPr>
            <w:noProof/>
            <w:webHidden/>
          </w:rPr>
          <w:fldChar w:fldCharType="begin"/>
        </w:r>
        <w:r w:rsidR="00DD7815">
          <w:rPr>
            <w:noProof/>
            <w:webHidden/>
          </w:rPr>
          <w:instrText xml:space="preserve"> PAGEREF _Toc467832544 \h </w:instrText>
        </w:r>
        <w:r w:rsidR="00DD7815">
          <w:rPr>
            <w:noProof/>
            <w:webHidden/>
          </w:rPr>
        </w:r>
        <w:r w:rsidR="00DD7815">
          <w:rPr>
            <w:noProof/>
            <w:webHidden/>
          </w:rPr>
          <w:fldChar w:fldCharType="separate"/>
        </w:r>
        <w:r w:rsidR="00DD7815">
          <w:rPr>
            <w:noProof/>
            <w:webHidden/>
          </w:rPr>
          <w:t>34</w:t>
        </w:r>
        <w:r w:rsidR="00DD7815">
          <w:rPr>
            <w:noProof/>
            <w:webHidden/>
          </w:rPr>
          <w:fldChar w:fldCharType="end"/>
        </w:r>
      </w:hyperlink>
    </w:p>
    <w:p w14:paraId="1E5D5A93"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45" w:history="1">
        <w:r w:rsidR="00DD7815" w:rsidRPr="00AB6F48">
          <w:rPr>
            <w:rStyle w:val="Hipervnculo"/>
            <w:noProof/>
            <w:lang w:val="es-CO"/>
          </w:rPr>
          <w:t>1.</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Archivos de configuración</w:t>
        </w:r>
        <w:r w:rsidR="00DD7815">
          <w:rPr>
            <w:noProof/>
            <w:webHidden/>
          </w:rPr>
          <w:tab/>
        </w:r>
        <w:r w:rsidR="00DD7815">
          <w:rPr>
            <w:noProof/>
            <w:webHidden/>
          </w:rPr>
          <w:fldChar w:fldCharType="begin"/>
        </w:r>
        <w:r w:rsidR="00DD7815">
          <w:rPr>
            <w:noProof/>
            <w:webHidden/>
          </w:rPr>
          <w:instrText xml:space="preserve"> PAGEREF _Toc467832545 \h </w:instrText>
        </w:r>
        <w:r w:rsidR="00DD7815">
          <w:rPr>
            <w:noProof/>
            <w:webHidden/>
          </w:rPr>
        </w:r>
        <w:r w:rsidR="00DD7815">
          <w:rPr>
            <w:noProof/>
            <w:webHidden/>
          </w:rPr>
          <w:fldChar w:fldCharType="separate"/>
        </w:r>
        <w:r w:rsidR="00DD7815">
          <w:rPr>
            <w:noProof/>
            <w:webHidden/>
          </w:rPr>
          <w:t>34</w:t>
        </w:r>
        <w:r w:rsidR="00DD7815">
          <w:rPr>
            <w:noProof/>
            <w:webHidden/>
          </w:rPr>
          <w:fldChar w:fldCharType="end"/>
        </w:r>
      </w:hyperlink>
    </w:p>
    <w:p w14:paraId="7E687EB5"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46" w:history="1">
        <w:r w:rsidR="00DD7815" w:rsidRPr="00AB6F48">
          <w:rPr>
            <w:rStyle w:val="Hipervnculo"/>
            <w:noProof/>
            <w:lang w:val="es-CO"/>
          </w:rPr>
          <w:t>2.</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Modelo de agente BDI</w:t>
        </w:r>
        <w:r w:rsidR="00DD7815">
          <w:rPr>
            <w:noProof/>
            <w:webHidden/>
          </w:rPr>
          <w:tab/>
        </w:r>
        <w:r w:rsidR="00DD7815">
          <w:rPr>
            <w:noProof/>
            <w:webHidden/>
          </w:rPr>
          <w:fldChar w:fldCharType="begin"/>
        </w:r>
        <w:r w:rsidR="00DD7815">
          <w:rPr>
            <w:noProof/>
            <w:webHidden/>
          </w:rPr>
          <w:instrText xml:space="preserve"> PAGEREF _Toc467832546 \h </w:instrText>
        </w:r>
        <w:r w:rsidR="00DD7815">
          <w:rPr>
            <w:noProof/>
            <w:webHidden/>
          </w:rPr>
        </w:r>
        <w:r w:rsidR="00DD7815">
          <w:rPr>
            <w:noProof/>
            <w:webHidden/>
          </w:rPr>
          <w:fldChar w:fldCharType="separate"/>
        </w:r>
        <w:r w:rsidR="00DD7815">
          <w:rPr>
            <w:noProof/>
            <w:webHidden/>
          </w:rPr>
          <w:t>35</w:t>
        </w:r>
        <w:r w:rsidR="00DD7815">
          <w:rPr>
            <w:noProof/>
            <w:webHidden/>
          </w:rPr>
          <w:fldChar w:fldCharType="end"/>
        </w:r>
      </w:hyperlink>
    </w:p>
    <w:p w14:paraId="09D1E6A2"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47" w:history="1">
        <w:r w:rsidR="00DD7815" w:rsidRPr="00AB6F48">
          <w:rPr>
            <w:rStyle w:val="Hipervnculo"/>
            <w:noProof/>
            <w:lang w:val="es-CO"/>
          </w:rPr>
          <w:t>2.1.</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Características generales</w:t>
        </w:r>
        <w:r w:rsidR="00DD7815">
          <w:rPr>
            <w:noProof/>
            <w:webHidden/>
          </w:rPr>
          <w:tab/>
        </w:r>
        <w:r w:rsidR="00DD7815">
          <w:rPr>
            <w:noProof/>
            <w:webHidden/>
          </w:rPr>
          <w:fldChar w:fldCharType="begin"/>
        </w:r>
        <w:r w:rsidR="00DD7815">
          <w:rPr>
            <w:noProof/>
            <w:webHidden/>
          </w:rPr>
          <w:instrText xml:space="preserve"> PAGEREF _Toc467832547 \h </w:instrText>
        </w:r>
        <w:r w:rsidR="00DD7815">
          <w:rPr>
            <w:noProof/>
            <w:webHidden/>
          </w:rPr>
        </w:r>
        <w:r w:rsidR="00DD7815">
          <w:rPr>
            <w:noProof/>
            <w:webHidden/>
          </w:rPr>
          <w:fldChar w:fldCharType="separate"/>
        </w:r>
        <w:r w:rsidR="00DD7815">
          <w:rPr>
            <w:noProof/>
            <w:webHidden/>
          </w:rPr>
          <w:t>35</w:t>
        </w:r>
        <w:r w:rsidR="00DD7815">
          <w:rPr>
            <w:noProof/>
            <w:webHidden/>
          </w:rPr>
          <w:fldChar w:fldCharType="end"/>
        </w:r>
      </w:hyperlink>
    </w:p>
    <w:p w14:paraId="54899883"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48" w:history="1">
        <w:r w:rsidR="00DD7815" w:rsidRPr="00AB6F48">
          <w:rPr>
            <w:rStyle w:val="Hipervnculo"/>
            <w:noProof/>
            <w:lang w:val="es-CO"/>
          </w:rPr>
          <w:t>2.2.</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Manejador de creencias</w:t>
        </w:r>
        <w:r w:rsidR="00DD7815">
          <w:rPr>
            <w:noProof/>
            <w:webHidden/>
          </w:rPr>
          <w:tab/>
        </w:r>
        <w:r w:rsidR="00DD7815">
          <w:rPr>
            <w:noProof/>
            <w:webHidden/>
          </w:rPr>
          <w:fldChar w:fldCharType="begin"/>
        </w:r>
        <w:r w:rsidR="00DD7815">
          <w:rPr>
            <w:noProof/>
            <w:webHidden/>
          </w:rPr>
          <w:instrText xml:space="preserve"> PAGEREF _Toc467832548 \h </w:instrText>
        </w:r>
        <w:r w:rsidR="00DD7815">
          <w:rPr>
            <w:noProof/>
            <w:webHidden/>
          </w:rPr>
        </w:r>
        <w:r w:rsidR="00DD7815">
          <w:rPr>
            <w:noProof/>
            <w:webHidden/>
          </w:rPr>
          <w:fldChar w:fldCharType="separate"/>
        </w:r>
        <w:r w:rsidR="00DD7815">
          <w:rPr>
            <w:noProof/>
            <w:webHidden/>
          </w:rPr>
          <w:t>35</w:t>
        </w:r>
        <w:r w:rsidR="00DD7815">
          <w:rPr>
            <w:noProof/>
            <w:webHidden/>
          </w:rPr>
          <w:fldChar w:fldCharType="end"/>
        </w:r>
      </w:hyperlink>
    </w:p>
    <w:p w14:paraId="3DACB441"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49" w:history="1">
        <w:r w:rsidR="00DD7815" w:rsidRPr="00AB6F48">
          <w:rPr>
            <w:rStyle w:val="Hipervnculo"/>
            <w:noProof/>
            <w:lang w:val="es-CO"/>
          </w:rPr>
          <w:t>2.3.</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Gestor de metas</w:t>
        </w:r>
        <w:r w:rsidR="00DD7815">
          <w:rPr>
            <w:noProof/>
            <w:webHidden/>
          </w:rPr>
          <w:tab/>
        </w:r>
        <w:r w:rsidR="00DD7815">
          <w:rPr>
            <w:noProof/>
            <w:webHidden/>
          </w:rPr>
          <w:fldChar w:fldCharType="begin"/>
        </w:r>
        <w:r w:rsidR="00DD7815">
          <w:rPr>
            <w:noProof/>
            <w:webHidden/>
          </w:rPr>
          <w:instrText xml:space="preserve"> PAGEREF _Toc467832549 \h </w:instrText>
        </w:r>
        <w:r w:rsidR="00DD7815">
          <w:rPr>
            <w:noProof/>
            <w:webHidden/>
          </w:rPr>
        </w:r>
        <w:r w:rsidR="00DD7815">
          <w:rPr>
            <w:noProof/>
            <w:webHidden/>
          </w:rPr>
          <w:fldChar w:fldCharType="separate"/>
        </w:r>
        <w:r w:rsidR="00DD7815">
          <w:rPr>
            <w:noProof/>
            <w:webHidden/>
          </w:rPr>
          <w:t>37</w:t>
        </w:r>
        <w:r w:rsidR="00DD7815">
          <w:rPr>
            <w:noProof/>
            <w:webHidden/>
          </w:rPr>
          <w:fldChar w:fldCharType="end"/>
        </w:r>
      </w:hyperlink>
    </w:p>
    <w:p w14:paraId="258BF336"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50" w:history="1">
        <w:r w:rsidR="00DD7815" w:rsidRPr="00AB6F48">
          <w:rPr>
            <w:rStyle w:val="Hipervnculo"/>
            <w:noProof/>
            <w:lang w:val="es-CO"/>
          </w:rPr>
          <w:t>3.</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Prototipo</w:t>
        </w:r>
        <w:r w:rsidR="00DD7815">
          <w:rPr>
            <w:noProof/>
            <w:webHidden/>
          </w:rPr>
          <w:tab/>
        </w:r>
        <w:r w:rsidR="00DD7815">
          <w:rPr>
            <w:noProof/>
            <w:webHidden/>
          </w:rPr>
          <w:fldChar w:fldCharType="begin"/>
        </w:r>
        <w:r w:rsidR="00DD7815">
          <w:rPr>
            <w:noProof/>
            <w:webHidden/>
          </w:rPr>
          <w:instrText xml:space="preserve"> PAGEREF _Toc467832550 \h </w:instrText>
        </w:r>
        <w:r w:rsidR="00DD7815">
          <w:rPr>
            <w:noProof/>
            <w:webHidden/>
          </w:rPr>
        </w:r>
        <w:r w:rsidR="00DD7815">
          <w:rPr>
            <w:noProof/>
            <w:webHidden/>
          </w:rPr>
          <w:fldChar w:fldCharType="separate"/>
        </w:r>
        <w:r w:rsidR="00DD7815">
          <w:rPr>
            <w:noProof/>
            <w:webHidden/>
          </w:rPr>
          <w:t>39</w:t>
        </w:r>
        <w:r w:rsidR="00DD7815">
          <w:rPr>
            <w:noProof/>
            <w:webHidden/>
          </w:rPr>
          <w:fldChar w:fldCharType="end"/>
        </w:r>
      </w:hyperlink>
    </w:p>
    <w:p w14:paraId="04FE310B"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51" w:history="1">
        <w:r w:rsidR="00DD7815" w:rsidRPr="00AB6F48">
          <w:rPr>
            <w:rStyle w:val="Hipervnculo"/>
            <w:noProof/>
            <w:lang w:val="es-CO"/>
          </w:rPr>
          <w:t>3.1.</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Vista de despliegue</w:t>
        </w:r>
        <w:r w:rsidR="00DD7815">
          <w:rPr>
            <w:noProof/>
            <w:webHidden/>
          </w:rPr>
          <w:tab/>
        </w:r>
        <w:r w:rsidR="00DD7815">
          <w:rPr>
            <w:noProof/>
            <w:webHidden/>
          </w:rPr>
          <w:fldChar w:fldCharType="begin"/>
        </w:r>
        <w:r w:rsidR="00DD7815">
          <w:rPr>
            <w:noProof/>
            <w:webHidden/>
          </w:rPr>
          <w:instrText xml:space="preserve"> PAGEREF _Toc467832551 \h </w:instrText>
        </w:r>
        <w:r w:rsidR="00DD7815">
          <w:rPr>
            <w:noProof/>
            <w:webHidden/>
          </w:rPr>
        </w:r>
        <w:r w:rsidR="00DD7815">
          <w:rPr>
            <w:noProof/>
            <w:webHidden/>
          </w:rPr>
          <w:fldChar w:fldCharType="separate"/>
        </w:r>
        <w:r w:rsidR="00DD7815">
          <w:rPr>
            <w:noProof/>
            <w:webHidden/>
          </w:rPr>
          <w:t>39</w:t>
        </w:r>
        <w:r w:rsidR="00DD7815">
          <w:rPr>
            <w:noProof/>
            <w:webHidden/>
          </w:rPr>
          <w:fldChar w:fldCharType="end"/>
        </w:r>
      </w:hyperlink>
    </w:p>
    <w:p w14:paraId="26AC1EFB"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52" w:history="1">
        <w:r w:rsidR="00DD7815" w:rsidRPr="00AB6F48">
          <w:rPr>
            <w:rStyle w:val="Hipervnculo"/>
            <w:noProof/>
            <w:lang w:val="es-CO"/>
          </w:rPr>
          <w:t>3.2.</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Módulo de procesamiento</w:t>
        </w:r>
        <w:r w:rsidR="00DD7815">
          <w:rPr>
            <w:noProof/>
            <w:webHidden/>
          </w:rPr>
          <w:tab/>
        </w:r>
        <w:r w:rsidR="00DD7815">
          <w:rPr>
            <w:noProof/>
            <w:webHidden/>
          </w:rPr>
          <w:fldChar w:fldCharType="begin"/>
        </w:r>
        <w:r w:rsidR="00DD7815">
          <w:rPr>
            <w:noProof/>
            <w:webHidden/>
          </w:rPr>
          <w:instrText xml:space="preserve"> PAGEREF _Toc467832552 \h </w:instrText>
        </w:r>
        <w:r w:rsidR="00DD7815">
          <w:rPr>
            <w:noProof/>
            <w:webHidden/>
          </w:rPr>
        </w:r>
        <w:r w:rsidR="00DD7815">
          <w:rPr>
            <w:noProof/>
            <w:webHidden/>
          </w:rPr>
          <w:fldChar w:fldCharType="separate"/>
        </w:r>
        <w:r w:rsidR="00DD7815">
          <w:rPr>
            <w:noProof/>
            <w:webHidden/>
          </w:rPr>
          <w:t>40</w:t>
        </w:r>
        <w:r w:rsidR="00DD7815">
          <w:rPr>
            <w:noProof/>
            <w:webHidden/>
          </w:rPr>
          <w:fldChar w:fldCharType="end"/>
        </w:r>
      </w:hyperlink>
    </w:p>
    <w:p w14:paraId="342D4E90"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53" w:history="1">
        <w:r w:rsidR="00DD7815" w:rsidRPr="00AB6F48">
          <w:rPr>
            <w:rStyle w:val="Hipervnculo"/>
            <w:noProof/>
            <w:lang w:val="es-CO"/>
          </w:rPr>
          <w:t>3.3.</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Módulo de Movilidad</w:t>
        </w:r>
        <w:r w:rsidR="00DD7815">
          <w:rPr>
            <w:noProof/>
            <w:webHidden/>
          </w:rPr>
          <w:tab/>
        </w:r>
        <w:r w:rsidR="00DD7815">
          <w:rPr>
            <w:noProof/>
            <w:webHidden/>
          </w:rPr>
          <w:fldChar w:fldCharType="begin"/>
        </w:r>
        <w:r w:rsidR="00DD7815">
          <w:rPr>
            <w:noProof/>
            <w:webHidden/>
          </w:rPr>
          <w:instrText xml:space="preserve"> PAGEREF _Toc467832553 \h </w:instrText>
        </w:r>
        <w:r w:rsidR="00DD7815">
          <w:rPr>
            <w:noProof/>
            <w:webHidden/>
          </w:rPr>
        </w:r>
        <w:r w:rsidR="00DD7815">
          <w:rPr>
            <w:noProof/>
            <w:webHidden/>
          </w:rPr>
          <w:fldChar w:fldCharType="separate"/>
        </w:r>
        <w:r w:rsidR="00DD7815">
          <w:rPr>
            <w:noProof/>
            <w:webHidden/>
          </w:rPr>
          <w:t>42</w:t>
        </w:r>
        <w:r w:rsidR="00DD7815">
          <w:rPr>
            <w:noProof/>
            <w:webHidden/>
          </w:rPr>
          <w:fldChar w:fldCharType="end"/>
        </w:r>
      </w:hyperlink>
    </w:p>
    <w:p w14:paraId="492BB9D0"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54" w:history="1">
        <w:r w:rsidR="00DD7815" w:rsidRPr="00AB6F48">
          <w:rPr>
            <w:rStyle w:val="Hipervnculo"/>
            <w:noProof/>
            <w:lang w:val="es-CO"/>
          </w:rPr>
          <w:t>3.4.</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Módulo Audiovisual</w:t>
        </w:r>
        <w:r w:rsidR="00DD7815">
          <w:rPr>
            <w:noProof/>
            <w:webHidden/>
          </w:rPr>
          <w:tab/>
        </w:r>
        <w:r w:rsidR="00DD7815">
          <w:rPr>
            <w:noProof/>
            <w:webHidden/>
          </w:rPr>
          <w:fldChar w:fldCharType="begin"/>
        </w:r>
        <w:r w:rsidR="00DD7815">
          <w:rPr>
            <w:noProof/>
            <w:webHidden/>
          </w:rPr>
          <w:instrText xml:space="preserve"> PAGEREF _Toc467832554 \h </w:instrText>
        </w:r>
        <w:r w:rsidR="00DD7815">
          <w:rPr>
            <w:noProof/>
            <w:webHidden/>
          </w:rPr>
        </w:r>
        <w:r w:rsidR="00DD7815">
          <w:rPr>
            <w:noProof/>
            <w:webHidden/>
          </w:rPr>
          <w:fldChar w:fldCharType="separate"/>
        </w:r>
        <w:r w:rsidR="00DD7815">
          <w:rPr>
            <w:noProof/>
            <w:webHidden/>
          </w:rPr>
          <w:t>47</w:t>
        </w:r>
        <w:r w:rsidR="00DD7815">
          <w:rPr>
            <w:noProof/>
            <w:webHidden/>
          </w:rPr>
          <w:fldChar w:fldCharType="end"/>
        </w:r>
      </w:hyperlink>
    </w:p>
    <w:p w14:paraId="2D842FB0"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55" w:history="1">
        <w:r w:rsidR="00DD7815" w:rsidRPr="00AB6F48">
          <w:rPr>
            <w:rStyle w:val="Hipervnculo"/>
            <w:noProof/>
            <w:lang w:val="es-CO"/>
          </w:rPr>
          <w:t>3.5.</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Módulo Manipulador</w:t>
        </w:r>
        <w:r w:rsidR="00DD7815">
          <w:rPr>
            <w:noProof/>
            <w:webHidden/>
          </w:rPr>
          <w:tab/>
        </w:r>
        <w:r w:rsidR="00DD7815">
          <w:rPr>
            <w:noProof/>
            <w:webHidden/>
          </w:rPr>
          <w:fldChar w:fldCharType="begin"/>
        </w:r>
        <w:r w:rsidR="00DD7815">
          <w:rPr>
            <w:noProof/>
            <w:webHidden/>
          </w:rPr>
          <w:instrText xml:space="preserve"> PAGEREF _Toc467832555 \h </w:instrText>
        </w:r>
        <w:r w:rsidR="00DD7815">
          <w:rPr>
            <w:noProof/>
            <w:webHidden/>
          </w:rPr>
        </w:r>
        <w:r w:rsidR="00DD7815">
          <w:rPr>
            <w:noProof/>
            <w:webHidden/>
          </w:rPr>
          <w:fldChar w:fldCharType="separate"/>
        </w:r>
        <w:r w:rsidR="00DD7815">
          <w:rPr>
            <w:noProof/>
            <w:webHidden/>
          </w:rPr>
          <w:t>51</w:t>
        </w:r>
        <w:r w:rsidR="00DD7815">
          <w:rPr>
            <w:noProof/>
            <w:webHidden/>
          </w:rPr>
          <w:fldChar w:fldCharType="end"/>
        </w:r>
      </w:hyperlink>
    </w:p>
    <w:p w14:paraId="43264595" w14:textId="77777777" w:rsidR="00DD7815" w:rsidRDefault="00D0586C">
      <w:pPr>
        <w:pStyle w:val="TDC1"/>
        <w:rPr>
          <w:rFonts w:asciiTheme="minorHAnsi" w:eastAsiaTheme="minorEastAsia" w:hAnsiTheme="minorHAnsi" w:cstheme="minorBidi"/>
          <w:b w:val="0"/>
          <w:smallCaps w:val="0"/>
          <w:noProof/>
          <w:sz w:val="22"/>
          <w:szCs w:val="22"/>
          <w:lang w:val="es-CO" w:eastAsia="es-CO"/>
        </w:rPr>
      </w:pPr>
      <w:hyperlink w:anchor="_Toc467832556" w:history="1">
        <w:r w:rsidR="00DD7815" w:rsidRPr="00AB6F48">
          <w:rPr>
            <w:rStyle w:val="Hipervnculo"/>
            <w:noProof/>
            <w:lang w:val="es-CO"/>
          </w:rPr>
          <w:t>V – PLAN DE PRUEBAS</w:t>
        </w:r>
        <w:r w:rsidR="00DD7815">
          <w:rPr>
            <w:noProof/>
            <w:webHidden/>
          </w:rPr>
          <w:tab/>
        </w:r>
        <w:r w:rsidR="00DD7815">
          <w:rPr>
            <w:noProof/>
            <w:webHidden/>
          </w:rPr>
          <w:fldChar w:fldCharType="begin"/>
        </w:r>
        <w:r w:rsidR="00DD7815">
          <w:rPr>
            <w:noProof/>
            <w:webHidden/>
          </w:rPr>
          <w:instrText xml:space="preserve"> PAGEREF _Toc467832556 \h </w:instrText>
        </w:r>
        <w:r w:rsidR="00DD7815">
          <w:rPr>
            <w:noProof/>
            <w:webHidden/>
          </w:rPr>
        </w:r>
        <w:r w:rsidR="00DD7815">
          <w:rPr>
            <w:noProof/>
            <w:webHidden/>
          </w:rPr>
          <w:fldChar w:fldCharType="separate"/>
        </w:r>
        <w:r w:rsidR="00DD7815">
          <w:rPr>
            <w:noProof/>
            <w:webHidden/>
          </w:rPr>
          <w:t>53</w:t>
        </w:r>
        <w:r w:rsidR="00DD7815">
          <w:rPr>
            <w:noProof/>
            <w:webHidden/>
          </w:rPr>
          <w:fldChar w:fldCharType="end"/>
        </w:r>
      </w:hyperlink>
    </w:p>
    <w:p w14:paraId="2E484C62"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57" w:history="1">
        <w:r w:rsidR="00DD7815" w:rsidRPr="00AB6F48">
          <w:rPr>
            <w:rStyle w:val="Hipervnculo"/>
            <w:noProof/>
            <w:lang w:val="es-CO"/>
          </w:rPr>
          <w:t>1.</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Protocolo de pruebas</w:t>
        </w:r>
        <w:r w:rsidR="00DD7815">
          <w:rPr>
            <w:noProof/>
            <w:webHidden/>
          </w:rPr>
          <w:tab/>
        </w:r>
        <w:r w:rsidR="00DD7815">
          <w:rPr>
            <w:noProof/>
            <w:webHidden/>
          </w:rPr>
          <w:fldChar w:fldCharType="begin"/>
        </w:r>
        <w:r w:rsidR="00DD7815">
          <w:rPr>
            <w:noProof/>
            <w:webHidden/>
          </w:rPr>
          <w:instrText xml:space="preserve"> PAGEREF _Toc467832557 \h </w:instrText>
        </w:r>
        <w:r w:rsidR="00DD7815">
          <w:rPr>
            <w:noProof/>
            <w:webHidden/>
          </w:rPr>
        </w:r>
        <w:r w:rsidR="00DD7815">
          <w:rPr>
            <w:noProof/>
            <w:webHidden/>
          </w:rPr>
          <w:fldChar w:fldCharType="separate"/>
        </w:r>
        <w:r w:rsidR="00DD7815">
          <w:rPr>
            <w:noProof/>
            <w:webHidden/>
          </w:rPr>
          <w:t>53</w:t>
        </w:r>
        <w:r w:rsidR="00DD7815">
          <w:rPr>
            <w:noProof/>
            <w:webHidden/>
          </w:rPr>
          <w:fldChar w:fldCharType="end"/>
        </w:r>
      </w:hyperlink>
    </w:p>
    <w:p w14:paraId="26A70A9E"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58" w:history="1">
        <w:r w:rsidR="00DD7815" w:rsidRPr="00AB6F48">
          <w:rPr>
            <w:rStyle w:val="Hipervnculo"/>
            <w:noProof/>
            <w:lang w:val="es-CO"/>
          </w:rPr>
          <w:t>1.1.</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Script de pruebas</w:t>
        </w:r>
        <w:r w:rsidR="00DD7815">
          <w:rPr>
            <w:noProof/>
            <w:webHidden/>
          </w:rPr>
          <w:tab/>
        </w:r>
        <w:r w:rsidR="00DD7815">
          <w:rPr>
            <w:noProof/>
            <w:webHidden/>
          </w:rPr>
          <w:fldChar w:fldCharType="begin"/>
        </w:r>
        <w:r w:rsidR="00DD7815">
          <w:rPr>
            <w:noProof/>
            <w:webHidden/>
          </w:rPr>
          <w:instrText xml:space="preserve"> PAGEREF _Toc467832558 \h </w:instrText>
        </w:r>
        <w:r w:rsidR="00DD7815">
          <w:rPr>
            <w:noProof/>
            <w:webHidden/>
          </w:rPr>
        </w:r>
        <w:r w:rsidR="00DD7815">
          <w:rPr>
            <w:noProof/>
            <w:webHidden/>
          </w:rPr>
          <w:fldChar w:fldCharType="separate"/>
        </w:r>
        <w:r w:rsidR="00DD7815">
          <w:rPr>
            <w:noProof/>
            <w:webHidden/>
          </w:rPr>
          <w:t>53</w:t>
        </w:r>
        <w:r w:rsidR="00DD7815">
          <w:rPr>
            <w:noProof/>
            <w:webHidden/>
          </w:rPr>
          <w:fldChar w:fldCharType="end"/>
        </w:r>
      </w:hyperlink>
    </w:p>
    <w:p w14:paraId="714F2005"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59" w:history="1">
        <w:r w:rsidR="00DD7815" w:rsidRPr="00AB6F48">
          <w:rPr>
            <w:rStyle w:val="Hipervnculo"/>
            <w:noProof/>
            <w:lang w:val="es-CO"/>
          </w:rPr>
          <w:t>1.2.</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Modelo del mundo</w:t>
        </w:r>
        <w:r w:rsidR="00DD7815">
          <w:rPr>
            <w:noProof/>
            <w:webHidden/>
          </w:rPr>
          <w:tab/>
        </w:r>
        <w:r w:rsidR="00DD7815">
          <w:rPr>
            <w:noProof/>
            <w:webHidden/>
          </w:rPr>
          <w:fldChar w:fldCharType="begin"/>
        </w:r>
        <w:r w:rsidR="00DD7815">
          <w:rPr>
            <w:noProof/>
            <w:webHidden/>
          </w:rPr>
          <w:instrText xml:space="preserve"> PAGEREF _Toc467832559 \h </w:instrText>
        </w:r>
        <w:r w:rsidR="00DD7815">
          <w:rPr>
            <w:noProof/>
            <w:webHidden/>
          </w:rPr>
        </w:r>
        <w:r w:rsidR="00DD7815">
          <w:rPr>
            <w:noProof/>
            <w:webHidden/>
          </w:rPr>
          <w:fldChar w:fldCharType="separate"/>
        </w:r>
        <w:r w:rsidR="00DD7815">
          <w:rPr>
            <w:noProof/>
            <w:webHidden/>
          </w:rPr>
          <w:t>53</w:t>
        </w:r>
        <w:r w:rsidR="00DD7815">
          <w:rPr>
            <w:noProof/>
            <w:webHidden/>
          </w:rPr>
          <w:fldChar w:fldCharType="end"/>
        </w:r>
      </w:hyperlink>
    </w:p>
    <w:p w14:paraId="038C4ABE"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60" w:history="1">
        <w:r w:rsidR="00DD7815" w:rsidRPr="00AB6F48">
          <w:rPr>
            <w:rStyle w:val="Hipervnculo"/>
            <w:noProof/>
            <w:lang w:val="es-CO"/>
          </w:rPr>
          <w:t>1.3.</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Diseño</w:t>
        </w:r>
        <w:r w:rsidR="00DD7815">
          <w:rPr>
            <w:noProof/>
            <w:webHidden/>
          </w:rPr>
          <w:tab/>
        </w:r>
        <w:r w:rsidR="00DD7815">
          <w:rPr>
            <w:noProof/>
            <w:webHidden/>
          </w:rPr>
          <w:fldChar w:fldCharType="begin"/>
        </w:r>
        <w:r w:rsidR="00DD7815">
          <w:rPr>
            <w:noProof/>
            <w:webHidden/>
          </w:rPr>
          <w:instrText xml:space="preserve"> PAGEREF _Toc467832560 \h </w:instrText>
        </w:r>
        <w:r w:rsidR="00DD7815">
          <w:rPr>
            <w:noProof/>
            <w:webHidden/>
          </w:rPr>
        </w:r>
        <w:r w:rsidR="00DD7815">
          <w:rPr>
            <w:noProof/>
            <w:webHidden/>
          </w:rPr>
          <w:fldChar w:fldCharType="separate"/>
        </w:r>
        <w:r w:rsidR="00DD7815">
          <w:rPr>
            <w:noProof/>
            <w:webHidden/>
          </w:rPr>
          <w:t>54</w:t>
        </w:r>
        <w:r w:rsidR="00DD7815">
          <w:rPr>
            <w:noProof/>
            <w:webHidden/>
          </w:rPr>
          <w:fldChar w:fldCharType="end"/>
        </w:r>
      </w:hyperlink>
    </w:p>
    <w:p w14:paraId="381C164B"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61" w:history="1">
        <w:r w:rsidR="00DD7815" w:rsidRPr="00AB6F48">
          <w:rPr>
            <w:rStyle w:val="Hipervnculo"/>
            <w:noProof/>
            <w:lang w:val="es-CO"/>
          </w:rPr>
          <w:t>1.4.</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Ejecución</w:t>
        </w:r>
        <w:r w:rsidR="00DD7815">
          <w:rPr>
            <w:noProof/>
            <w:webHidden/>
          </w:rPr>
          <w:tab/>
        </w:r>
        <w:r w:rsidR="00DD7815">
          <w:rPr>
            <w:noProof/>
            <w:webHidden/>
          </w:rPr>
          <w:fldChar w:fldCharType="begin"/>
        </w:r>
        <w:r w:rsidR="00DD7815">
          <w:rPr>
            <w:noProof/>
            <w:webHidden/>
          </w:rPr>
          <w:instrText xml:space="preserve"> PAGEREF _Toc467832561 \h </w:instrText>
        </w:r>
        <w:r w:rsidR="00DD7815">
          <w:rPr>
            <w:noProof/>
            <w:webHidden/>
          </w:rPr>
        </w:r>
        <w:r w:rsidR="00DD7815">
          <w:rPr>
            <w:noProof/>
            <w:webHidden/>
          </w:rPr>
          <w:fldChar w:fldCharType="separate"/>
        </w:r>
        <w:r w:rsidR="00DD7815">
          <w:rPr>
            <w:noProof/>
            <w:webHidden/>
          </w:rPr>
          <w:t>58</w:t>
        </w:r>
        <w:r w:rsidR="00DD7815">
          <w:rPr>
            <w:noProof/>
            <w:webHidden/>
          </w:rPr>
          <w:fldChar w:fldCharType="end"/>
        </w:r>
      </w:hyperlink>
    </w:p>
    <w:p w14:paraId="289008B9"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62" w:history="1">
        <w:r w:rsidR="00DD7815" w:rsidRPr="00AB6F48">
          <w:rPr>
            <w:rStyle w:val="Hipervnculo"/>
            <w:noProof/>
            <w:lang w:val="es-CO"/>
          </w:rPr>
          <w:t>2.</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Validación de la plataforma</w:t>
        </w:r>
        <w:r w:rsidR="00DD7815">
          <w:rPr>
            <w:noProof/>
            <w:webHidden/>
          </w:rPr>
          <w:tab/>
        </w:r>
        <w:r w:rsidR="00DD7815">
          <w:rPr>
            <w:noProof/>
            <w:webHidden/>
          </w:rPr>
          <w:fldChar w:fldCharType="begin"/>
        </w:r>
        <w:r w:rsidR="00DD7815">
          <w:rPr>
            <w:noProof/>
            <w:webHidden/>
          </w:rPr>
          <w:instrText xml:space="preserve"> PAGEREF _Toc467832562 \h </w:instrText>
        </w:r>
        <w:r w:rsidR="00DD7815">
          <w:rPr>
            <w:noProof/>
            <w:webHidden/>
          </w:rPr>
        </w:r>
        <w:r w:rsidR="00DD7815">
          <w:rPr>
            <w:noProof/>
            <w:webHidden/>
          </w:rPr>
          <w:fldChar w:fldCharType="separate"/>
        </w:r>
        <w:r w:rsidR="00DD7815">
          <w:rPr>
            <w:noProof/>
            <w:webHidden/>
          </w:rPr>
          <w:t>61</w:t>
        </w:r>
        <w:r w:rsidR="00DD7815">
          <w:rPr>
            <w:noProof/>
            <w:webHidden/>
          </w:rPr>
          <w:fldChar w:fldCharType="end"/>
        </w:r>
      </w:hyperlink>
    </w:p>
    <w:p w14:paraId="38AB7401"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63" w:history="1">
        <w:r w:rsidR="00DD7815" w:rsidRPr="00AB6F48">
          <w:rPr>
            <w:rStyle w:val="Hipervnculo"/>
            <w:noProof/>
            <w:lang w:val="es-CO"/>
          </w:rPr>
          <w:t>2.1.</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Formato</w:t>
        </w:r>
        <w:r w:rsidR="00DD7815">
          <w:rPr>
            <w:noProof/>
            <w:webHidden/>
          </w:rPr>
          <w:tab/>
        </w:r>
        <w:r w:rsidR="00DD7815">
          <w:rPr>
            <w:noProof/>
            <w:webHidden/>
          </w:rPr>
          <w:fldChar w:fldCharType="begin"/>
        </w:r>
        <w:r w:rsidR="00DD7815">
          <w:rPr>
            <w:noProof/>
            <w:webHidden/>
          </w:rPr>
          <w:instrText xml:space="preserve"> PAGEREF _Toc467832563 \h </w:instrText>
        </w:r>
        <w:r w:rsidR="00DD7815">
          <w:rPr>
            <w:noProof/>
            <w:webHidden/>
          </w:rPr>
        </w:r>
        <w:r w:rsidR="00DD7815">
          <w:rPr>
            <w:noProof/>
            <w:webHidden/>
          </w:rPr>
          <w:fldChar w:fldCharType="separate"/>
        </w:r>
        <w:r w:rsidR="00DD7815">
          <w:rPr>
            <w:noProof/>
            <w:webHidden/>
          </w:rPr>
          <w:t>61</w:t>
        </w:r>
        <w:r w:rsidR="00DD7815">
          <w:rPr>
            <w:noProof/>
            <w:webHidden/>
          </w:rPr>
          <w:fldChar w:fldCharType="end"/>
        </w:r>
      </w:hyperlink>
    </w:p>
    <w:p w14:paraId="248E1931" w14:textId="77777777" w:rsidR="00DD7815" w:rsidRDefault="00D0586C">
      <w:pPr>
        <w:pStyle w:val="TDC3"/>
        <w:tabs>
          <w:tab w:val="left" w:pos="960"/>
        </w:tabs>
        <w:rPr>
          <w:rFonts w:asciiTheme="minorHAnsi" w:eastAsiaTheme="minorEastAsia" w:hAnsiTheme="minorHAnsi" w:cstheme="minorBidi"/>
          <w:i w:val="0"/>
          <w:noProof/>
          <w:szCs w:val="22"/>
          <w:lang w:val="es-CO" w:eastAsia="es-CO"/>
        </w:rPr>
      </w:pPr>
      <w:hyperlink w:anchor="_Toc467832564" w:history="1">
        <w:r w:rsidR="00DD7815" w:rsidRPr="00AB6F48">
          <w:rPr>
            <w:rStyle w:val="Hipervnculo"/>
            <w:noProof/>
            <w:lang w:val="es-CO"/>
          </w:rPr>
          <w:t>2.2.</w:t>
        </w:r>
        <w:r w:rsidR="00DD7815">
          <w:rPr>
            <w:rFonts w:asciiTheme="minorHAnsi" w:eastAsiaTheme="minorEastAsia" w:hAnsiTheme="minorHAnsi" w:cstheme="minorBidi"/>
            <w:i w:val="0"/>
            <w:noProof/>
            <w:szCs w:val="22"/>
            <w:lang w:val="es-CO" w:eastAsia="es-CO"/>
          </w:rPr>
          <w:tab/>
        </w:r>
        <w:r w:rsidR="00DD7815" w:rsidRPr="00AB6F48">
          <w:rPr>
            <w:rStyle w:val="Hipervnculo"/>
            <w:noProof/>
            <w:lang w:val="es-CO"/>
          </w:rPr>
          <w:t>Resultados</w:t>
        </w:r>
        <w:r w:rsidR="00DD7815">
          <w:rPr>
            <w:noProof/>
            <w:webHidden/>
          </w:rPr>
          <w:tab/>
        </w:r>
        <w:r w:rsidR="00DD7815">
          <w:rPr>
            <w:noProof/>
            <w:webHidden/>
          </w:rPr>
          <w:fldChar w:fldCharType="begin"/>
        </w:r>
        <w:r w:rsidR="00DD7815">
          <w:rPr>
            <w:noProof/>
            <w:webHidden/>
          </w:rPr>
          <w:instrText xml:space="preserve"> PAGEREF _Toc467832564 \h </w:instrText>
        </w:r>
        <w:r w:rsidR="00DD7815">
          <w:rPr>
            <w:noProof/>
            <w:webHidden/>
          </w:rPr>
        </w:r>
        <w:r w:rsidR="00DD7815">
          <w:rPr>
            <w:noProof/>
            <w:webHidden/>
          </w:rPr>
          <w:fldChar w:fldCharType="separate"/>
        </w:r>
        <w:r w:rsidR="00DD7815">
          <w:rPr>
            <w:noProof/>
            <w:webHidden/>
          </w:rPr>
          <w:t>61</w:t>
        </w:r>
        <w:r w:rsidR="00DD7815">
          <w:rPr>
            <w:noProof/>
            <w:webHidden/>
          </w:rPr>
          <w:fldChar w:fldCharType="end"/>
        </w:r>
      </w:hyperlink>
    </w:p>
    <w:p w14:paraId="7A692392" w14:textId="77777777" w:rsidR="00DD7815" w:rsidRDefault="00D0586C">
      <w:pPr>
        <w:pStyle w:val="TDC1"/>
        <w:rPr>
          <w:rFonts w:asciiTheme="minorHAnsi" w:eastAsiaTheme="minorEastAsia" w:hAnsiTheme="minorHAnsi" w:cstheme="minorBidi"/>
          <w:b w:val="0"/>
          <w:smallCaps w:val="0"/>
          <w:noProof/>
          <w:sz w:val="22"/>
          <w:szCs w:val="22"/>
          <w:lang w:val="es-CO" w:eastAsia="es-CO"/>
        </w:rPr>
      </w:pPr>
      <w:hyperlink w:anchor="_Toc467832565" w:history="1">
        <w:r w:rsidR="00DD7815" w:rsidRPr="00AB6F48">
          <w:rPr>
            <w:rStyle w:val="Hipervnculo"/>
            <w:noProof/>
            <w:lang w:val="es-CO"/>
          </w:rPr>
          <w:t>VI – CONCLUSIONES</w:t>
        </w:r>
        <w:r w:rsidR="00DD7815">
          <w:rPr>
            <w:noProof/>
            <w:webHidden/>
          </w:rPr>
          <w:tab/>
        </w:r>
        <w:r w:rsidR="00DD7815">
          <w:rPr>
            <w:noProof/>
            <w:webHidden/>
          </w:rPr>
          <w:fldChar w:fldCharType="begin"/>
        </w:r>
        <w:r w:rsidR="00DD7815">
          <w:rPr>
            <w:noProof/>
            <w:webHidden/>
          </w:rPr>
          <w:instrText xml:space="preserve"> PAGEREF _Toc467832565 \h </w:instrText>
        </w:r>
        <w:r w:rsidR="00DD7815">
          <w:rPr>
            <w:noProof/>
            <w:webHidden/>
          </w:rPr>
        </w:r>
        <w:r w:rsidR="00DD7815">
          <w:rPr>
            <w:noProof/>
            <w:webHidden/>
          </w:rPr>
          <w:fldChar w:fldCharType="separate"/>
        </w:r>
        <w:r w:rsidR="00DD7815">
          <w:rPr>
            <w:noProof/>
            <w:webHidden/>
          </w:rPr>
          <w:t>70</w:t>
        </w:r>
        <w:r w:rsidR="00DD7815">
          <w:rPr>
            <w:noProof/>
            <w:webHidden/>
          </w:rPr>
          <w:fldChar w:fldCharType="end"/>
        </w:r>
      </w:hyperlink>
    </w:p>
    <w:p w14:paraId="2E868FC7"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66" w:history="1">
        <w:r w:rsidR="00DD7815" w:rsidRPr="00AB6F48">
          <w:rPr>
            <w:rStyle w:val="Hipervnculo"/>
            <w:noProof/>
            <w:lang w:val="es-CO"/>
          </w:rPr>
          <w:t>1.</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Arquitectura</w:t>
        </w:r>
        <w:r w:rsidR="00DD7815">
          <w:rPr>
            <w:noProof/>
            <w:webHidden/>
          </w:rPr>
          <w:tab/>
        </w:r>
        <w:r w:rsidR="00DD7815">
          <w:rPr>
            <w:noProof/>
            <w:webHidden/>
          </w:rPr>
          <w:fldChar w:fldCharType="begin"/>
        </w:r>
        <w:r w:rsidR="00DD7815">
          <w:rPr>
            <w:noProof/>
            <w:webHidden/>
          </w:rPr>
          <w:instrText xml:space="preserve"> PAGEREF _Toc467832566 \h </w:instrText>
        </w:r>
        <w:r w:rsidR="00DD7815">
          <w:rPr>
            <w:noProof/>
            <w:webHidden/>
          </w:rPr>
        </w:r>
        <w:r w:rsidR="00DD7815">
          <w:rPr>
            <w:noProof/>
            <w:webHidden/>
          </w:rPr>
          <w:fldChar w:fldCharType="separate"/>
        </w:r>
        <w:r w:rsidR="00DD7815">
          <w:rPr>
            <w:noProof/>
            <w:webHidden/>
          </w:rPr>
          <w:t>70</w:t>
        </w:r>
        <w:r w:rsidR="00DD7815">
          <w:rPr>
            <w:noProof/>
            <w:webHidden/>
          </w:rPr>
          <w:fldChar w:fldCharType="end"/>
        </w:r>
      </w:hyperlink>
    </w:p>
    <w:p w14:paraId="7B4682F5"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67" w:history="1">
        <w:r w:rsidR="00DD7815" w:rsidRPr="00AB6F48">
          <w:rPr>
            <w:rStyle w:val="Hipervnculo"/>
            <w:noProof/>
            <w:lang w:val="es-CO"/>
          </w:rPr>
          <w:t>2.</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Prototipo</w:t>
        </w:r>
        <w:r w:rsidR="00DD7815">
          <w:rPr>
            <w:noProof/>
            <w:webHidden/>
          </w:rPr>
          <w:tab/>
        </w:r>
        <w:r w:rsidR="00DD7815">
          <w:rPr>
            <w:noProof/>
            <w:webHidden/>
          </w:rPr>
          <w:fldChar w:fldCharType="begin"/>
        </w:r>
        <w:r w:rsidR="00DD7815">
          <w:rPr>
            <w:noProof/>
            <w:webHidden/>
          </w:rPr>
          <w:instrText xml:space="preserve"> PAGEREF _Toc467832567 \h </w:instrText>
        </w:r>
        <w:r w:rsidR="00DD7815">
          <w:rPr>
            <w:noProof/>
            <w:webHidden/>
          </w:rPr>
        </w:r>
        <w:r w:rsidR="00DD7815">
          <w:rPr>
            <w:noProof/>
            <w:webHidden/>
          </w:rPr>
          <w:fldChar w:fldCharType="separate"/>
        </w:r>
        <w:r w:rsidR="00DD7815">
          <w:rPr>
            <w:noProof/>
            <w:webHidden/>
          </w:rPr>
          <w:t>70</w:t>
        </w:r>
        <w:r w:rsidR="00DD7815">
          <w:rPr>
            <w:noProof/>
            <w:webHidden/>
          </w:rPr>
          <w:fldChar w:fldCharType="end"/>
        </w:r>
      </w:hyperlink>
    </w:p>
    <w:p w14:paraId="5B1ADDA6" w14:textId="77777777" w:rsidR="00DD7815" w:rsidRDefault="00D0586C">
      <w:pPr>
        <w:pStyle w:val="TDC2"/>
        <w:tabs>
          <w:tab w:val="left" w:pos="720"/>
        </w:tabs>
        <w:rPr>
          <w:rFonts w:asciiTheme="minorHAnsi" w:eastAsiaTheme="minorEastAsia" w:hAnsiTheme="minorHAnsi" w:cstheme="minorBidi"/>
          <w:smallCaps w:val="0"/>
          <w:noProof/>
          <w:sz w:val="22"/>
          <w:szCs w:val="22"/>
          <w:lang w:val="es-CO" w:eastAsia="es-CO"/>
        </w:rPr>
      </w:pPr>
      <w:hyperlink w:anchor="_Toc467832568" w:history="1">
        <w:r w:rsidR="00DD7815" w:rsidRPr="00AB6F48">
          <w:rPr>
            <w:rStyle w:val="Hipervnculo"/>
            <w:noProof/>
            <w:lang w:val="es-CO"/>
          </w:rPr>
          <w:t>3.</w:t>
        </w:r>
        <w:r w:rsidR="00DD7815">
          <w:rPr>
            <w:rFonts w:asciiTheme="minorHAnsi" w:eastAsiaTheme="minorEastAsia" w:hAnsiTheme="minorHAnsi" w:cstheme="minorBidi"/>
            <w:smallCaps w:val="0"/>
            <w:noProof/>
            <w:sz w:val="22"/>
            <w:szCs w:val="22"/>
            <w:lang w:val="es-CO" w:eastAsia="es-CO"/>
          </w:rPr>
          <w:tab/>
        </w:r>
        <w:r w:rsidR="00DD7815" w:rsidRPr="00AB6F48">
          <w:rPr>
            <w:rStyle w:val="Hipervnculo"/>
            <w:noProof/>
            <w:lang w:val="es-CO"/>
          </w:rPr>
          <w:t>Trabajos futuros</w:t>
        </w:r>
        <w:r w:rsidR="00DD7815">
          <w:rPr>
            <w:noProof/>
            <w:webHidden/>
          </w:rPr>
          <w:tab/>
        </w:r>
        <w:r w:rsidR="00DD7815">
          <w:rPr>
            <w:noProof/>
            <w:webHidden/>
          </w:rPr>
          <w:fldChar w:fldCharType="begin"/>
        </w:r>
        <w:r w:rsidR="00DD7815">
          <w:rPr>
            <w:noProof/>
            <w:webHidden/>
          </w:rPr>
          <w:instrText xml:space="preserve"> PAGEREF _Toc467832568 \h </w:instrText>
        </w:r>
        <w:r w:rsidR="00DD7815">
          <w:rPr>
            <w:noProof/>
            <w:webHidden/>
          </w:rPr>
        </w:r>
        <w:r w:rsidR="00DD7815">
          <w:rPr>
            <w:noProof/>
            <w:webHidden/>
          </w:rPr>
          <w:fldChar w:fldCharType="separate"/>
        </w:r>
        <w:r w:rsidR="00DD7815">
          <w:rPr>
            <w:noProof/>
            <w:webHidden/>
          </w:rPr>
          <w:t>70</w:t>
        </w:r>
        <w:r w:rsidR="00DD7815">
          <w:rPr>
            <w:noProof/>
            <w:webHidden/>
          </w:rPr>
          <w:fldChar w:fldCharType="end"/>
        </w:r>
      </w:hyperlink>
    </w:p>
    <w:p w14:paraId="30B611D5" w14:textId="77777777" w:rsidR="00DD7815" w:rsidRDefault="00D0586C">
      <w:pPr>
        <w:pStyle w:val="TDC1"/>
        <w:rPr>
          <w:rFonts w:asciiTheme="minorHAnsi" w:eastAsiaTheme="minorEastAsia" w:hAnsiTheme="minorHAnsi" w:cstheme="minorBidi"/>
          <w:b w:val="0"/>
          <w:smallCaps w:val="0"/>
          <w:noProof/>
          <w:sz w:val="22"/>
          <w:szCs w:val="22"/>
          <w:lang w:val="es-CO" w:eastAsia="es-CO"/>
        </w:rPr>
      </w:pPr>
      <w:hyperlink w:anchor="_Toc467832569" w:history="1">
        <w:r w:rsidR="00DD7815" w:rsidRPr="00AB6F48">
          <w:rPr>
            <w:rStyle w:val="Hipervnculo"/>
            <w:noProof/>
            <w:lang w:val="es-CO"/>
          </w:rPr>
          <w:t>VII - REFERENCIAS Y BIBLIOGRAFÍA</w:t>
        </w:r>
        <w:r w:rsidR="00DD7815">
          <w:rPr>
            <w:noProof/>
            <w:webHidden/>
          </w:rPr>
          <w:tab/>
        </w:r>
        <w:r w:rsidR="00DD7815">
          <w:rPr>
            <w:noProof/>
            <w:webHidden/>
          </w:rPr>
          <w:fldChar w:fldCharType="begin"/>
        </w:r>
        <w:r w:rsidR="00DD7815">
          <w:rPr>
            <w:noProof/>
            <w:webHidden/>
          </w:rPr>
          <w:instrText xml:space="preserve"> PAGEREF _Toc467832569 \h </w:instrText>
        </w:r>
        <w:r w:rsidR="00DD7815">
          <w:rPr>
            <w:noProof/>
            <w:webHidden/>
          </w:rPr>
        </w:r>
        <w:r w:rsidR="00DD7815">
          <w:rPr>
            <w:noProof/>
            <w:webHidden/>
          </w:rPr>
          <w:fldChar w:fldCharType="separate"/>
        </w:r>
        <w:r w:rsidR="00DD7815">
          <w:rPr>
            <w:noProof/>
            <w:webHidden/>
          </w:rPr>
          <w:t>72</w:t>
        </w:r>
        <w:r w:rsidR="00DD7815">
          <w:rPr>
            <w:noProof/>
            <w:webHidden/>
          </w:rPr>
          <w:fldChar w:fldCharType="end"/>
        </w:r>
      </w:hyperlink>
    </w:p>
    <w:p w14:paraId="53D6DAC4" w14:textId="77777777" w:rsidR="00DD7815" w:rsidRDefault="00D0586C">
      <w:pPr>
        <w:pStyle w:val="TDC1"/>
        <w:rPr>
          <w:rFonts w:asciiTheme="minorHAnsi" w:eastAsiaTheme="minorEastAsia" w:hAnsiTheme="minorHAnsi" w:cstheme="minorBidi"/>
          <w:b w:val="0"/>
          <w:smallCaps w:val="0"/>
          <w:noProof/>
          <w:sz w:val="22"/>
          <w:szCs w:val="22"/>
          <w:lang w:val="es-CO" w:eastAsia="es-CO"/>
        </w:rPr>
      </w:pPr>
      <w:hyperlink w:anchor="_Toc467832570" w:history="1">
        <w:r w:rsidR="00DD7815" w:rsidRPr="00AB6F48">
          <w:rPr>
            <w:rStyle w:val="Hipervnculo"/>
            <w:noProof/>
            <w:lang w:val="es-CO"/>
          </w:rPr>
          <w:t>VIII – ANEXOS</w:t>
        </w:r>
        <w:r w:rsidR="00DD7815">
          <w:rPr>
            <w:noProof/>
            <w:webHidden/>
          </w:rPr>
          <w:tab/>
        </w:r>
        <w:r w:rsidR="00DD7815">
          <w:rPr>
            <w:noProof/>
            <w:webHidden/>
          </w:rPr>
          <w:fldChar w:fldCharType="begin"/>
        </w:r>
        <w:r w:rsidR="00DD7815">
          <w:rPr>
            <w:noProof/>
            <w:webHidden/>
          </w:rPr>
          <w:instrText xml:space="preserve"> PAGEREF _Toc467832570 \h </w:instrText>
        </w:r>
        <w:r w:rsidR="00DD7815">
          <w:rPr>
            <w:noProof/>
            <w:webHidden/>
          </w:rPr>
        </w:r>
        <w:r w:rsidR="00DD7815">
          <w:rPr>
            <w:noProof/>
            <w:webHidden/>
          </w:rPr>
          <w:fldChar w:fldCharType="separate"/>
        </w:r>
        <w:r w:rsidR="00DD7815">
          <w:rPr>
            <w:noProof/>
            <w:webHidden/>
          </w:rPr>
          <w:t>75</w:t>
        </w:r>
        <w:r w:rsidR="00DD7815">
          <w:rPr>
            <w:noProof/>
            <w:webHidden/>
          </w:rPr>
          <w:fldChar w:fldCharType="end"/>
        </w:r>
      </w:hyperlink>
    </w:p>
    <w:p w14:paraId="7493687E" w14:textId="77777777" w:rsidR="00DD7815" w:rsidRDefault="00D0586C">
      <w:pPr>
        <w:pStyle w:val="TDC2"/>
        <w:rPr>
          <w:rFonts w:asciiTheme="minorHAnsi" w:eastAsiaTheme="minorEastAsia" w:hAnsiTheme="minorHAnsi" w:cstheme="minorBidi"/>
          <w:smallCaps w:val="0"/>
          <w:noProof/>
          <w:sz w:val="22"/>
          <w:szCs w:val="22"/>
          <w:lang w:val="es-CO" w:eastAsia="es-CO"/>
        </w:rPr>
      </w:pPr>
      <w:hyperlink w:anchor="_Toc467832571" w:history="1">
        <w:r w:rsidR="00DD7815" w:rsidRPr="00AB6F48">
          <w:rPr>
            <w:rStyle w:val="Hipervnculo"/>
            <w:noProof/>
            <w:lang w:val="es-CO"/>
          </w:rPr>
          <w:t>Anexo 1. Archivos de configuración</w:t>
        </w:r>
        <w:r w:rsidR="00DD7815">
          <w:rPr>
            <w:noProof/>
            <w:webHidden/>
          </w:rPr>
          <w:tab/>
        </w:r>
        <w:r w:rsidR="00DD7815">
          <w:rPr>
            <w:noProof/>
            <w:webHidden/>
          </w:rPr>
          <w:fldChar w:fldCharType="begin"/>
        </w:r>
        <w:r w:rsidR="00DD7815">
          <w:rPr>
            <w:noProof/>
            <w:webHidden/>
          </w:rPr>
          <w:instrText xml:space="preserve"> PAGEREF _Toc467832571 \h </w:instrText>
        </w:r>
        <w:r w:rsidR="00DD7815">
          <w:rPr>
            <w:noProof/>
            <w:webHidden/>
          </w:rPr>
        </w:r>
        <w:r w:rsidR="00DD7815">
          <w:rPr>
            <w:noProof/>
            <w:webHidden/>
          </w:rPr>
          <w:fldChar w:fldCharType="separate"/>
        </w:r>
        <w:r w:rsidR="00DD7815">
          <w:rPr>
            <w:noProof/>
            <w:webHidden/>
          </w:rPr>
          <w:t>75</w:t>
        </w:r>
        <w:r w:rsidR="00DD7815">
          <w:rPr>
            <w:noProof/>
            <w:webHidden/>
          </w:rPr>
          <w:fldChar w:fldCharType="end"/>
        </w:r>
      </w:hyperlink>
    </w:p>
    <w:p w14:paraId="561C9B10" w14:textId="77777777" w:rsidR="00DD7815" w:rsidRDefault="00D0586C">
      <w:pPr>
        <w:pStyle w:val="TDC2"/>
        <w:rPr>
          <w:rFonts w:asciiTheme="minorHAnsi" w:eastAsiaTheme="minorEastAsia" w:hAnsiTheme="minorHAnsi" w:cstheme="minorBidi"/>
          <w:smallCaps w:val="0"/>
          <w:noProof/>
          <w:sz w:val="22"/>
          <w:szCs w:val="22"/>
          <w:lang w:val="es-CO" w:eastAsia="es-CO"/>
        </w:rPr>
      </w:pPr>
      <w:hyperlink w:anchor="_Toc467832572" w:history="1">
        <w:r w:rsidR="00DD7815" w:rsidRPr="00AB6F48">
          <w:rPr>
            <w:rStyle w:val="Hipervnculo"/>
            <w:noProof/>
            <w:lang w:val="es-CO"/>
          </w:rPr>
          <w:t>Anexo 2. Mapa mental características deseables robot educativo</w:t>
        </w:r>
        <w:r w:rsidR="00DD7815">
          <w:rPr>
            <w:noProof/>
            <w:webHidden/>
          </w:rPr>
          <w:tab/>
        </w:r>
        <w:r w:rsidR="00DD7815">
          <w:rPr>
            <w:noProof/>
            <w:webHidden/>
          </w:rPr>
          <w:fldChar w:fldCharType="begin"/>
        </w:r>
        <w:r w:rsidR="00DD7815">
          <w:rPr>
            <w:noProof/>
            <w:webHidden/>
          </w:rPr>
          <w:instrText xml:space="preserve"> PAGEREF _Toc467832572 \h </w:instrText>
        </w:r>
        <w:r w:rsidR="00DD7815">
          <w:rPr>
            <w:noProof/>
            <w:webHidden/>
          </w:rPr>
        </w:r>
        <w:r w:rsidR="00DD7815">
          <w:rPr>
            <w:noProof/>
            <w:webHidden/>
          </w:rPr>
          <w:fldChar w:fldCharType="separate"/>
        </w:r>
        <w:r w:rsidR="00DD7815">
          <w:rPr>
            <w:noProof/>
            <w:webHidden/>
          </w:rPr>
          <w:t>75</w:t>
        </w:r>
        <w:r w:rsidR="00DD7815">
          <w:rPr>
            <w:noProof/>
            <w:webHidden/>
          </w:rPr>
          <w:fldChar w:fldCharType="end"/>
        </w:r>
      </w:hyperlink>
    </w:p>
    <w:p w14:paraId="2275A73B" w14:textId="77777777" w:rsidR="00DD7815" w:rsidRDefault="00D0586C">
      <w:pPr>
        <w:pStyle w:val="TDC2"/>
        <w:rPr>
          <w:rFonts w:asciiTheme="minorHAnsi" w:eastAsiaTheme="minorEastAsia" w:hAnsiTheme="minorHAnsi" w:cstheme="minorBidi"/>
          <w:smallCaps w:val="0"/>
          <w:noProof/>
          <w:sz w:val="22"/>
          <w:szCs w:val="22"/>
          <w:lang w:val="es-CO" w:eastAsia="es-CO"/>
        </w:rPr>
      </w:pPr>
      <w:hyperlink w:anchor="_Toc467832573" w:history="1">
        <w:r w:rsidR="00DD7815" w:rsidRPr="00AB6F48">
          <w:rPr>
            <w:rStyle w:val="Hipervnculo"/>
            <w:noProof/>
            <w:lang w:val="es-CO"/>
          </w:rPr>
          <w:t>Anexo 3. Resultado encuestas</w:t>
        </w:r>
        <w:r w:rsidR="00DD7815">
          <w:rPr>
            <w:noProof/>
            <w:webHidden/>
          </w:rPr>
          <w:tab/>
        </w:r>
        <w:r w:rsidR="00DD7815">
          <w:rPr>
            <w:noProof/>
            <w:webHidden/>
          </w:rPr>
          <w:fldChar w:fldCharType="begin"/>
        </w:r>
        <w:r w:rsidR="00DD7815">
          <w:rPr>
            <w:noProof/>
            <w:webHidden/>
          </w:rPr>
          <w:instrText xml:space="preserve"> PAGEREF _Toc467832573 \h </w:instrText>
        </w:r>
        <w:r w:rsidR="00DD7815">
          <w:rPr>
            <w:noProof/>
            <w:webHidden/>
          </w:rPr>
        </w:r>
        <w:r w:rsidR="00DD7815">
          <w:rPr>
            <w:noProof/>
            <w:webHidden/>
          </w:rPr>
          <w:fldChar w:fldCharType="separate"/>
        </w:r>
        <w:r w:rsidR="00DD7815">
          <w:rPr>
            <w:noProof/>
            <w:webHidden/>
          </w:rPr>
          <w:t>75</w:t>
        </w:r>
        <w:r w:rsidR="00DD7815">
          <w:rPr>
            <w:noProof/>
            <w:webHidden/>
          </w:rPr>
          <w:fldChar w:fldCharType="end"/>
        </w:r>
      </w:hyperlink>
    </w:p>
    <w:p w14:paraId="169D43EC" w14:textId="77777777" w:rsidR="00DD7815" w:rsidRDefault="00D0586C">
      <w:pPr>
        <w:pStyle w:val="TDC2"/>
        <w:rPr>
          <w:rFonts w:asciiTheme="minorHAnsi" w:eastAsiaTheme="minorEastAsia" w:hAnsiTheme="minorHAnsi" w:cstheme="minorBidi"/>
          <w:smallCaps w:val="0"/>
          <w:noProof/>
          <w:sz w:val="22"/>
          <w:szCs w:val="22"/>
          <w:lang w:val="es-CO" w:eastAsia="es-CO"/>
        </w:rPr>
      </w:pPr>
      <w:hyperlink w:anchor="_Toc467832574" w:history="1">
        <w:r w:rsidR="00DD7815" w:rsidRPr="00AB6F48">
          <w:rPr>
            <w:rStyle w:val="Hipervnculo"/>
            <w:noProof/>
            <w:lang w:val="es-CO"/>
          </w:rPr>
          <w:t>Anexo 4. Resultado entrevistas</w:t>
        </w:r>
        <w:r w:rsidR="00DD7815">
          <w:rPr>
            <w:noProof/>
            <w:webHidden/>
          </w:rPr>
          <w:tab/>
        </w:r>
        <w:r w:rsidR="00DD7815">
          <w:rPr>
            <w:noProof/>
            <w:webHidden/>
          </w:rPr>
          <w:fldChar w:fldCharType="begin"/>
        </w:r>
        <w:r w:rsidR="00DD7815">
          <w:rPr>
            <w:noProof/>
            <w:webHidden/>
          </w:rPr>
          <w:instrText xml:space="preserve"> PAGEREF _Toc467832574 \h </w:instrText>
        </w:r>
        <w:r w:rsidR="00DD7815">
          <w:rPr>
            <w:noProof/>
            <w:webHidden/>
          </w:rPr>
        </w:r>
        <w:r w:rsidR="00DD7815">
          <w:rPr>
            <w:noProof/>
            <w:webHidden/>
          </w:rPr>
          <w:fldChar w:fldCharType="separate"/>
        </w:r>
        <w:r w:rsidR="00DD7815">
          <w:rPr>
            <w:noProof/>
            <w:webHidden/>
          </w:rPr>
          <w:t>75</w:t>
        </w:r>
        <w:r w:rsidR="00DD7815">
          <w:rPr>
            <w:noProof/>
            <w:webHidden/>
          </w:rPr>
          <w:fldChar w:fldCharType="end"/>
        </w:r>
      </w:hyperlink>
    </w:p>
    <w:p w14:paraId="7CA6D692" w14:textId="1CBBE236" w:rsidR="00A92CCC" w:rsidRPr="00A111A3" w:rsidRDefault="005C55B8" w:rsidP="00A92CCC">
      <w:pPr>
        <w:spacing w:before="100" w:beforeAutospacing="1" w:after="100" w:afterAutospacing="1"/>
        <w:jc w:val="center"/>
        <w:rPr>
          <w:b/>
          <w:sz w:val="28"/>
          <w:szCs w:val="24"/>
          <w:lang w:val="es-CO"/>
        </w:rPr>
      </w:pPr>
      <w:r w:rsidRPr="00A111A3">
        <w:rPr>
          <w:b/>
          <w:sz w:val="28"/>
          <w:szCs w:val="24"/>
          <w:lang w:val="es-CO"/>
        </w:rPr>
        <w:fldChar w:fldCharType="end"/>
      </w:r>
    </w:p>
    <w:p w14:paraId="1491282E" w14:textId="4CBE10D5" w:rsidR="004D0000" w:rsidRPr="00A111A3" w:rsidRDefault="004D0000" w:rsidP="006E56BA">
      <w:pPr>
        <w:spacing w:before="100" w:beforeAutospacing="1" w:after="100" w:afterAutospacing="1"/>
        <w:jc w:val="center"/>
        <w:rPr>
          <w:b/>
          <w:sz w:val="28"/>
          <w:szCs w:val="24"/>
          <w:lang w:val="es-CO"/>
        </w:rPr>
      </w:pPr>
    </w:p>
    <w:p w14:paraId="7B5104E8" w14:textId="4E873DAB" w:rsidR="004D0000" w:rsidRPr="00A111A3" w:rsidRDefault="004D0000" w:rsidP="006E56BA">
      <w:pPr>
        <w:spacing w:before="100" w:beforeAutospacing="1" w:after="100" w:afterAutospacing="1"/>
        <w:jc w:val="center"/>
        <w:rPr>
          <w:b/>
          <w:sz w:val="28"/>
          <w:szCs w:val="24"/>
          <w:lang w:val="es-CO"/>
        </w:rPr>
      </w:pPr>
    </w:p>
    <w:p w14:paraId="3555B2B2" w14:textId="680AF1F2" w:rsidR="004D0000" w:rsidRPr="00A111A3" w:rsidRDefault="004D0000" w:rsidP="006E56BA">
      <w:pPr>
        <w:spacing w:before="100" w:beforeAutospacing="1" w:after="100" w:afterAutospacing="1"/>
        <w:jc w:val="center"/>
        <w:rPr>
          <w:b/>
          <w:sz w:val="28"/>
          <w:szCs w:val="24"/>
          <w:lang w:val="es-CO"/>
        </w:rPr>
      </w:pPr>
    </w:p>
    <w:p w14:paraId="06F0BACB" w14:textId="51BED4D2" w:rsidR="003A56D8" w:rsidRPr="00A111A3" w:rsidRDefault="003A56D8" w:rsidP="006E56BA">
      <w:pPr>
        <w:spacing w:before="100" w:beforeAutospacing="1" w:after="100" w:afterAutospacing="1"/>
        <w:jc w:val="center"/>
        <w:rPr>
          <w:b/>
          <w:sz w:val="28"/>
          <w:szCs w:val="24"/>
          <w:lang w:val="es-CO"/>
        </w:rPr>
      </w:pPr>
    </w:p>
    <w:p w14:paraId="20F767BD" w14:textId="323D28BA" w:rsidR="003A56D8" w:rsidRPr="00A111A3" w:rsidRDefault="003A56D8" w:rsidP="006E56BA">
      <w:pPr>
        <w:spacing w:before="100" w:beforeAutospacing="1" w:after="100" w:afterAutospacing="1"/>
        <w:jc w:val="center"/>
        <w:rPr>
          <w:b/>
          <w:sz w:val="28"/>
          <w:szCs w:val="24"/>
          <w:lang w:val="es-CO"/>
        </w:rPr>
      </w:pPr>
    </w:p>
    <w:p w14:paraId="6F50374B" w14:textId="49888128" w:rsidR="003A56D8" w:rsidRPr="00A111A3" w:rsidRDefault="003A56D8" w:rsidP="006E56BA">
      <w:pPr>
        <w:spacing w:before="100" w:beforeAutospacing="1" w:after="100" w:afterAutospacing="1"/>
        <w:jc w:val="center"/>
        <w:rPr>
          <w:b/>
          <w:sz w:val="28"/>
          <w:szCs w:val="24"/>
          <w:lang w:val="es-CO"/>
        </w:rPr>
      </w:pPr>
    </w:p>
    <w:p w14:paraId="14CFB72C" w14:textId="6CE2C9F1" w:rsidR="003A56D8" w:rsidRPr="00A111A3" w:rsidRDefault="003A56D8" w:rsidP="006E56BA">
      <w:pPr>
        <w:spacing w:before="100" w:beforeAutospacing="1" w:after="100" w:afterAutospacing="1"/>
        <w:jc w:val="center"/>
        <w:rPr>
          <w:b/>
          <w:sz w:val="28"/>
          <w:szCs w:val="24"/>
          <w:lang w:val="es-CO"/>
        </w:rPr>
      </w:pPr>
    </w:p>
    <w:p w14:paraId="536A1B8F" w14:textId="09BCF76E" w:rsidR="003A56D8" w:rsidRPr="00A111A3" w:rsidRDefault="003A56D8" w:rsidP="006E56BA">
      <w:pPr>
        <w:spacing w:before="100" w:beforeAutospacing="1" w:after="100" w:afterAutospacing="1"/>
        <w:jc w:val="center"/>
        <w:rPr>
          <w:b/>
          <w:sz w:val="28"/>
          <w:szCs w:val="24"/>
          <w:lang w:val="es-CO"/>
        </w:rPr>
      </w:pPr>
    </w:p>
    <w:p w14:paraId="316CEEDC" w14:textId="0857AA99" w:rsidR="003A56D8" w:rsidRPr="00A111A3" w:rsidRDefault="003A56D8" w:rsidP="006E56BA">
      <w:pPr>
        <w:spacing w:before="100" w:beforeAutospacing="1" w:after="100" w:afterAutospacing="1"/>
        <w:jc w:val="center"/>
        <w:rPr>
          <w:b/>
          <w:sz w:val="28"/>
          <w:szCs w:val="24"/>
          <w:lang w:val="es-CO"/>
        </w:rPr>
      </w:pPr>
    </w:p>
    <w:p w14:paraId="263863E2" w14:textId="2B6A000D" w:rsidR="003A56D8" w:rsidRPr="00A111A3" w:rsidRDefault="003A56D8" w:rsidP="006E56BA">
      <w:pPr>
        <w:spacing w:before="100" w:beforeAutospacing="1" w:after="100" w:afterAutospacing="1"/>
        <w:jc w:val="center"/>
        <w:rPr>
          <w:b/>
          <w:sz w:val="28"/>
          <w:szCs w:val="24"/>
          <w:lang w:val="es-CO"/>
        </w:rPr>
      </w:pPr>
    </w:p>
    <w:p w14:paraId="1C90CEAA" w14:textId="4796D474" w:rsidR="003A56D8" w:rsidRPr="00A111A3" w:rsidRDefault="003A56D8" w:rsidP="006E56BA">
      <w:pPr>
        <w:spacing w:before="100" w:beforeAutospacing="1" w:after="100" w:afterAutospacing="1"/>
        <w:jc w:val="center"/>
        <w:rPr>
          <w:b/>
          <w:sz w:val="28"/>
          <w:szCs w:val="24"/>
          <w:lang w:val="es-CO"/>
        </w:rPr>
      </w:pPr>
    </w:p>
    <w:p w14:paraId="40351E6B" w14:textId="77777777" w:rsidR="006E14E8" w:rsidRPr="00A111A3" w:rsidRDefault="006E14E8" w:rsidP="006E56BA">
      <w:pPr>
        <w:spacing w:before="100" w:beforeAutospacing="1" w:after="100" w:afterAutospacing="1"/>
        <w:jc w:val="center"/>
        <w:rPr>
          <w:b/>
          <w:sz w:val="28"/>
          <w:szCs w:val="24"/>
          <w:lang w:val="es-CO"/>
        </w:rPr>
      </w:pPr>
    </w:p>
    <w:p w14:paraId="7A23C7A3" w14:textId="77777777" w:rsidR="006E14E8" w:rsidRPr="00A111A3" w:rsidRDefault="006E14E8" w:rsidP="006E56BA">
      <w:pPr>
        <w:spacing w:before="100" w:beforeAutospacing="1" w:after="100" w:afterAutospacing="1"/>
        <w:jc w:val="center"/>
        <w:rPr>
          <w:b/>
          <w:sz w:val="28"/>
          <w:szCs w:val="24"/>
          <w:lang w:val="es-CO"/>
        </w:rPr>
      </w:pPr>
    </w:p>
    <w:p w14:paraId="10D3A02E" w14:textId="77777777" w:rsidR="00255F40" w:rsidRDefault="00255F40" w:rsidP="006E56BA">
      <w:pPr>
        <w:spacing w:before="100" w:beforeAutospacing="1" w:after="100" w:afterAutospacing="1"/>
        <w:jc w:val="center"/>
        <w:rPr>
          <w:b/>
          <w:sz w:val="28"/>
          <w:szCs w:val="24"/>
          <w:lang w:val="es-CO"/>
        </w:rPr>
      </w:pPr>
    </w:p>
    <w:p w14:paraId="72D9354C" w14:textId="77777777" w:rsidR="00255F40" w:rsidRDefault="00255F40" w:rsidP="006E56BA">
      <w:pPr>
        <w:spacing w:before="100" w:beforeAutospacing="1" w:after="100" w:afterAutospacing="1"/>
        <w:jc w:val="center"/>
        <w:rPr>
          <w:b/>
          <w:sz w:val="28"/>
          <w:szCs w:val="24"/>
          <w:lang w:val="es-CO"/>
        </w:rPr>
      </w:pPr>
    </w:p>
    <w:p w14:paraId="1C3BB8F0" w14:textId="35A864A9" w:rsidR="00A1086A" w:rsidRPr="00850052" w:rsidRDefault="00822328" w:rsidP="006E56BA">
      <w:pPr>
        <w:spacing w:before="100" w:beforeAutospacing="1" w:after="100" w:afterAutospacing="1"/>
        <w:jc w:val="center"/>
        <w:rPr>
          <w:b/>
          <w:sz w:val="32"/>
          <w:szCs w:val="24"/>
        </w:rPr>
      </w:pPr>
      <w:r w:rsidRPr="00850052">
        <w:rPr>
          <w:b/>
          <w:sz w:val="28"/>
          <w:szCs w:val="24"/>
        </w:rPr>
        <w:t>ABSTRACT</w:t>
      </w:r>
    </w:p>
    <w:p w14:paraId="227618F6" w14:textId="7B821FB4" w:rsidR="00A1086A" w:rsidRPr="006336CF" w:rsidRDefault="00E16981" w:rsidP="00E16981">
      <w:r w:rsidRPr="00850052">
        <w:t xml:space="preserve">In this project is designed and implemented a logical architecture of a modular robotic platfform oriented to dramatization, wich takes the role of an actor </w:t>
      </w:r>
      <w:r w:rsidR="005B7E4C" w:rsidRPr="00850052">
        <w:t xml:space="preserve">in a multi-agent </w:t>
      </w:r>
      <w:r w:rsidR="00DD53A5" w:rsidRPr="00850052">
        <w:t xml:space="preserve">system in wich many actors are controlled by a director in order to </w:t>
      </w:r>
      <w:r w:rsidR="004B6DF2" w:rsidRPr="00850052">
        <w:t>perform</w:t>
      </w:r>
      <w:r w:rsidR="00DD53A5" w:rsidRPr="00850052">
        <w:t xml:space="preserve"> a thea</w:t>
      </w:r>
      <w:r w:rsidR="004B6DF2" w:rsidRPr="00850052">
        <w:t xml:space="preserve">ter </w:t>
      </w:r>
      <w:r w:rsidR="00DD53A5" w:rsidRPr="00850052">
        <w:t>script</w:t>
      </w:r>
      <w:r w:rsidR="004B6DF2" w:rsidRPr="00850052">
        <w:t>. Additionally</w:t>
      </w:r>
      <w:r w:rsidR="002C272B" w:rsidRPr="00850052">
        <w:t xml:space="preserve">, a functional prototype was developed with 4 modules: </w:t>
      </w:r>
      <w:r w:rsidR="002C272B" w:rsidRPr="00850052">
        <w:rPr>
          <w:b/>
          <w:i/>
        </w:rPr>
        <w:t>processing</w:t>
      </w:r>
      <w:r w:rsidR="002C272B" w:rsidRPr="00850052">
        <w:t xml:space="preserve">, </w:t>
      </w:r>
      <w:r w:rsidR="002C272B" w:rsidRPr="00850052">
        <w:rPr>
          <w:b/>
          <w:i/>
        </w:rPr>
        <w:t>mobility</w:t>
      </w:r>
      <w:r w:rsidR="002C272B" w:rsidRPr="00850052">
        <w:t xml:space="preserve">, </w:t>
      </w:r>
      <w:r w:rsidR="002C272B" w:rsidRPr="00850052">
        <w:rPr>
          <w:b/>
          <w:i/>
        </w:rPr>
        <w:t>audiovisual</w:t>
      </w:r>
      <w:r w:rsidR="002C272B" w:rsidRPr="00850052">
        <w:t xml:space="preserve"> and </w:t>
      </w:r>
      <w:r w:rsidR="002C272B" w:rsidRPr="00850052">
        <w:rPr>
          <w:b/>
          <w:i/>
        </w:rPr>
        <w:t>manipulation</w:t>
      </w:r>
      <w:r w:rsidR="007E3F54" w:rsidRPr="00850052">
        <w:t xml:space="preserve">, </w:t>
      </w:r>
      <w:r w:rsidR="006336CF" w:rsidRPr="00850052">
        <w:t>wich were developed in Java, C++, JavaScript and C, respectively. Finally, a fram</w:t>
      </w:r>
      <w:r w:rsidR="006336CF">
        <w:t xml:space="preserve">ework called </w:t>
      </w:r>
      <w:r w:rsidR="006336CF" w:rsidRPr="006336CF">
        <w:rPr>
          <w:b/>
          <w:i/>
        </w:rPr>
        <w:t>SOCA</w:t>
      </w:r>
      <w:r w:rsidR="006336CF">
        <w:rPr>
          <w:b/>
          <w:i/>
        </w:rPr>
        <w:t xml:space="preserve"> </w:t>
      </w:r>
      <w:r w:rsidR="006336CF">
        <w:t xml:space="preserve">was developed, </w:t>
      </w:r>
      <w:r w:rsidR="004B6DF2">
        <w:t>who</w:t>
      </w:r>
      <w:r w:rsidR="00047677">
        <w:t xml:space="preserve"> has the function of serving as an intermediary between a system and it’s modules, making transparent the communication and serving as coordinator and synchronizer.</w:t>
      </w:r>
    </w:p>
    <w:p w14:paraId="61BF50CD" w14:textId="77777777" w:rsidR="009D27E6" w:rsidRDefault="009D27E6">
      <w:pPr>
        <w:spacing w:before="100" w:beforeAutospacing="1" w:after="100" w:afterAutospacing="1"/>
        <w:jc w:val="center"/>
        <w:rPr>
          <w:b/>
          <w:sz w:val="28"/>
          <w:szCs w:val="24"/>
          <w:lang w:val="es-CO"/>
        </w:rPr>
      </w:pPr>
    </w:p>
    <w:p w14:paraId="7EBD0F9A" w14:textId="77777777" w:rsidR="00A1086A" w:rsidRDefault="00822328">
      <w:pPr>
        <w:spacing w:before="100" w:beforeAutospacing="1" w:after="100" w:afterAutospacing="1"/>
        <w:jc w:val="center"/>
        <w:rPr>
          <w:b/>
          <w:sz w:val="28"/>
          <w:szCs w:val="24"/>
          <w:lang w:val="es-CO"/>
        </w:rPr>
      </w:pPr>
      <w:r w:rsidRPr="00381926">
        <w:rPr>
          <w:b/>
          <w:sz w:val="28"/>
          <w:szCs w:val="24"/>
          <w:lang w:val="es-CO"/>
        </w:rPr>
        <w:t>RESUMEN</w:t>
      </w:r>
    </w:p>
    <w:p w14:paraId="33E4F0F6" w14:textId="27271DBA" w:rsidR="00A25BFA" w:rsidRPr="00A111A3" w:rsidRDefault="00A25BFA" w:rsidP="00A25BFA">
      <w:pPr>
        <w:rPr>
          <w:lang w:val="es-CO"/>
        </w:rPr>
      </w:pPr>
      <w:r>
        <w:rPr>
          <w:lang w:val="es-CO"/>
        </w:rPr>
        <w:t xml:space="preserve">En este </w:t>
      </w:r>
      <w:r w:rsidR="00C012B4">
        <w:rPr>
          <w:lang w:val="es-CO"/>
        </w:rPr>
        <w:t>proyecto</w:t>
      </w:r>
      <w:r>
        <w:rPr>
          <w:lang w:val="es-CO"/>
        </w:rPr>
        <w:t xml:space="preserve"> se </w:t>
      </w:r>
      <w:r w:rsidR="0093637A">
        <w:rPr>
          <w:lang w:val="es-CO"/>
        </w:rPr>
        <w:t>diseña e implementa la</w:t>
      </w:r>
      <w:r>
        <w:rPr>
          <w:lang w:val="es-CO"/>
        </w:rPr>
        <w:t xml:space="preserve"> </w:t>
      </w:r>
      <w:r w:rsidR="00825FE3">
        <w:rPr>
          <w:lang w:val="es-CO"/>
        </w:rPr>
        <w:t>arquitectura</w:t>
      </w:r>
      <w:r>
        <w:rPr>
          <w:lang w:val="es-CO"/>
        </w:rPr>
        <w:t xml:space="preserve"> lógica </w:t>
      </w:r>
      <w:r w:rsidR="0093637A">
        <w:rPr>
          <w:lang w:val="es-CO"/>
        </w:rPr>
        <w:t>de</w:t>
      </w:r>
      <w:r>
        <w:rPr>
          <w:lang w:val="es-CO"/>
        </w:rPr>
        <w:t xml:space="preserve"> una plataforma robotica </w:t>
      </w:r>
      <w:r w:rsidR="00F718C7">
        <w:rPr>
          <w:lang w:val="es-CO"/>
        </w:rPr>
        <w:t xml:space="preserve">modular </w:t>
      </w:r>
      <w:r>
        <w:rPr>
          <w:lang w:val="es-CO"/>
        </w:rPr>
        <w:t>orientada a dramatizaci</w:t>
      </w:r>
      <w:r w:rsidR="00BF0B53">
        <w:rPr>
          <w:lang w:val="es-CO"/>
        </w:rPr>
        <w:t>ón, la cual toma el rol de un actor en un sistema multiagente en el que muchos actores son controlados por un director con el fin de intepretar un guion teatral.</w:t>
      </w:r>
      <w:r w:rsidR="00825FE3">
        <w:rPr>
          <w:lang w:val="es-CO"/>
        </w:rPr>
        <w:t xml:space="preserve"> </w:t>
      </w:r>
      <w:r w:rsidR="00F718C7">
        <w:rPr>
          <w:lang w:val="es-CO"/>
        </w:rPr>
        <w:t>Adicionalmente, se desarrolló</w:t>
      </w:r>
      <w:r w:rsidR="00642544">
        <w:rPr>
          <w:lang w:val="es-CO"/>
        </w:rPr>
        <w:t xml:space="preserve"> </w:t>
      </w:r>
      <w:r w:rsidR="00F718C7">
        <w:rPr>
          <w:lang w:val="es-CO"/>
        </w:rPr>
        <w:t xml:space="preserve">un prototipo funcional </w:t>
      </w:r>
      <w:r w:rsidR="0089348B">
        <w:rPr>
          <w:lang w:val="es-CO"/>
        </w:rPr>
        <w:t xml:space="preserve">con 4 módulos: </w:t>
      </w:r>
      <w:r w:rsidR="0089348B" w:rsidRPr="002B0727">
        <w:rPr>
          <w:b/>
          <w:i/>
          <w:lang w:val="es-CO"/>
        </w:rPr>
        <w:t>procesamiento</w:t>
      </w:r>
      <w:r w:rsidR="0089348B">
        <w:rPr>
          <w:lang w:val="es-CO"/>
        </w:rPr>
        <w:t xml:space="preserve">, </w:t>
      </w:r>
      <w:r w:rsidR="0089348B" w:rsidRPr="002B0727">
        <w:rPr>
          <w:b/>
          <w:i/>
          <w:lang w:val="es-CO"/>
        </w:rPr>
        <w:t>movi</w:t>
      </w:r>
      <w:r w:rsidR="002426E5" w:rsidRPr="002B0727">
        <w:rPr>
          <w:b/>
          <w:i/>
          <w:lang w:val="es-CO"/>
        </w:rPr>
        <w:t>lidad</w:t>
      </w:r>
      <w:r w:rsidR="002426E5">
        <w:rPr>
          <w:lang w:val="es-CO"/>
        </w:rPr>
        <w:t xml:space="preserve">, </w:t>
      </w:r>
      <w:r w:rsidR="002426E5" w:rsidRPr="002B0727">
        <w:rPr>
          <w:b/>
          <w:i/>
          <w:lang w:val="es-CO"/>
        </w:rPr>
        <w:t>audiovisual</w:t>
      </w:r>
      <w:r w:rsidR="002426E5">
        <w:rPr>
          <w:lang w:val="es-CO"/>
        </w:rPr>
        <w:t xml:space="preserve"> y </w:t>
      </w:r>
      <w:r w:rsidR="002426E5" w:rsidRPr="002B0727">
        <w:rPr>
          <w:b/>
          <w:i/>
          <w:lang w:val="es-CO"/>
        </w:rPr>
        <w:t>manipulaci</w:t>
      </w:r>
      <w:r w:rsidR="00EC5F98" w:rsidRPr="002B0727">
        <w:rPr>
          <w:b/>
          <w:i/>
          <w:lang w:val="es-CO"/>
        </w:rPr>
        <w:t>ón</w:t>
      </w:r>
      <w:r w:rsidR="00EC5F98">
        <w:rPr>
          <w:lang w:val="es-CO"/>
        </w:rPr>
        <w:t>, los cuales fueron desarrollados en Java, C++, JavaScript y C, respectivamente.</w:t>
      </w:r>
      <w:r w:rsidR="0089348B">
        <w:rPr>
          <w:lang w:val="es-CO"/>
        </w:rPr>
        <w:t xml:space="preserve"> </w:t>
      </w:r>
      <w:r w:rsidR="00C61629">
        <w:rPr>
          <w:lang w:val="es-CO"/>
        </w:rPr>
        <w:t xml:space="preserve">Finalmente, se desarrolló un </w:t>
      </w:r>
      <w:r w:rsidR="006336CF">
        <w:rPr>
          <w:lang w:val="es-CO"/>
        </w:rPr>
        <w:t>agente</w:t>
      </w:r>
      <w:r w:rsidR="00E42DEB">
        <w:rPr>
          <w:lang w:val="es-CO"/>
        </w:rPr>
        <w:t xml:space="preserve"> llamado </w:t>
      </w:r>
      <w:r w:rsidR="00E42DEB" w:rsidRPr="00E42DEB">
        <w:rPr>
          <w:b/>
          <w:i/>
          <w:lang w:val="es-CO"/>
        </w:rPr>
        <w:t>SOCA</w:t>
      </w:r>
      <w:r w:rsidR="006336CF">
        <w:rPr>
          <w:b/>
          <w:i/>
          <w:lang w:val="es-CO"/>
        </w:rPr>
        <w:t>,</w:t>
      </w:r>
      <w:r w:rsidR="00812B76">
        <w:rPr>
          <w:b/>
          <w:i/>
          <w:lang w:val="es-CO"/>
        </w:rPr>
        <w:t xml:space="preserve"> </w:t>
      </w:r>
      <w:r w:rsidR="00812B76">
        <w:rPr>
          <w:lang w:val="es-CO"/>
        </w:rPr>
        <w:t>qu</w:t>
      </w:r>
      <w:r w:rsidR="006336CF">
        <w:rPr>
          <w:lang w:val="es-CO"/>
        </w:rPr>
        <w:t>ien</w:t>
      </w:r>
      <w:r w:rsidR="00812B76">
        <w:rPr>
          <w:lang w:val="es-CO"/>
        </w:rPr>
        <w:t xml:space="preserve"> tiene la función de servir como</w:t>
      </w:r>
      <w:r w:rsidR="00C61629">
        <w:rPr>
          <w:lang w:val="es-CO"/>
        </w:rPr>
        <w:t xml:space="preserve"> intermediario entre un sistema y sus m</w:t>
      </w:r>
      <w:r w:rsidR="00197819">
        <w:rPr>
          <w:lang w:val="es-CO"/>
        </w:rPr>
        <w:t>ódulos</w:t>
      </w:r>
      <w:r w:rsidR="00381926">
        <w:rPr>
          <w:lang w:val="es-CO"/>
        </w:rPr>
        <w:t>,</w:t>
      </w:r>
      <w:r w:rsidR="00812B76">
        <w:rPr>
          <w:lang w:val="es-CO"/>
        </w:rPr>
        <w:t xml:space="preserve"> </w:t>
      </w:r>
      <w:r w:rsidR="00197819">
        <w:rPr>
          <w:lang w:val="es-CO"/>
        </w:rPr>
        <w:t>hacer transparente la comunicación y servir de coordinador y sincronizador.</w:t>
      </w:r>
    </w:p>
    <w:p w14:paraId="3DBE41CC" w14:textId="2E2C883F" w:rsidR="00E8647F" w:rsidRDefault="00E8647F" w:rsidP="00D2297A">
      <w:pPr>
        <w:rPr>
          <w:lang w:val="es-CO"/>
        </w:rPr>
      </w:pPr>
    </w:p>
    <w:p w14:paraId="153FAEB9" w14:textId="77777777" w:rsidR="00E8647F" w:rsidRDefault="00E8647F">
      <w:pPr>
        <w:spacing w:before="0" w:after="0" w:line="240" w:lineRule="auto"/>
        <w:jc w:val="left"/>
        <w:rPr>
          <w:lang w:val="es-CO"/>
        </w:rPr>
      </w:pPr>
      <w:r>
        <w:rPr>
          <w:lang w:val="es-CO"/>
        </w:rPr>
        <w:br w:type="page"/>
      </w:r>
    </w:p>
    <w:p w14:paraId="02F09E6C" w14:textId="77777777" w:rsidR="007D7D75" w:rsidRPr="00A111A3" w:rsidRDefault="007D7D75" w:rsidP="00D2297A">
      <w:pPr>
        <w:rPr>
          <w:lang w:val="es-CO"/>
        </w:rPr>
        <w:sectPr w:rsidR="007D7D75" w:rsidRPr="00A111A3" w:rsidSect="00AF2B6D">
          <w:headerReference w:type="default" r:id="rId15"/>
          <w:footerReference w:type="default" r:id="rId16"/>
          <w:headerReference w:type="first" r:id="rId17"/>
          <w:footerReference w:type="first" r:id="rId18"/>
          <w:pgSz w:w="12240" w:h="15840" w:code="1"/>
          <w:pgMar w:top="1800" w:right="1800" w:bottom="2160" w:left="2160" w:header="864" w:footer="864" w:gutter="0"/>
          <w:pgNumType w:fmt="lowerRoman" w:start="1"/>
          <w:cols w:space="720"/>
          <w:docGrid w:linePitch="299"/>
        </w:sectPr>
      </w:pPr>
    </w:p>
    <w:p w14:paraId="1D19AEB1" w14:textId="77777777" w:rsidR="00A1086A" w:rsidRPr="00A111A3" w:rsidRDefault="00822328" w:rsidP="00FC210F">
      <w:pPr>
        <w:pStyle w:val="Ttulo1"/>
        <w:rPr>
          <w:lang w:val="es-CO"/>
        </w:rPr>
      </w:pPr>
      <w:bookmarkStart w:id="0" w:name="_Toc464589269"/>
      <w:bookmarkStart w:id="1" w:name="_Toc467832509"/>
      <w:bookmarkStart w:id="2" w:name="_Toc512935102"/>
      <w:r w:rsidRPr="00A111A3">
        <w:rPr>
          <w:lang w:val="es-CO"/>
        </w:rPr>
        <w:lastRenderedPageBreak/>
        <w:t>I - INTRODUCCIÓN</w:t>
      </w:r>
      <w:bookmarkEnd w:id="0"/>
      <w:bookmarkEnd w:id="1"/>
    </w:p>
    <w:p w14:paraId="64E6F966" w14:textId="2B8D3187" w:rsidR="00FE41A2" w:rsidRPr="00A111A3" w:rsidRDefault="00270AD6" w:rsidP="00E532BB">
      <w:pPr>
        <w:pStyle w:val="Ttulo2"/>
        <w:numPr>
          <w:ilvl w:val="0"/>
          <w:numId w:val="1"/>
        </w:numPr>
        <w:rPr>
          <w:lang w:val="es-CO"/>
        </w:rPr>
      </w:pPr>
      <w:bookmarkStart w:id="3" w:name="_Toc400982970"/>
      <w:bookmarkStart w:id="4" w:name="_Toc401147673"/>
      <w:bookmarkStart w:id="5" w:name="_Toc464589270"/>
      <w:bookmarkStart w:id="6" w:name="_Toc467832510"/>
      <w:bookmarkEnd w:id="2"/>
      <w:r w:rsidRPr="00A111A3">
        <w:rPr>
          <w:lang w:val="es-CO"/>
        </w:rPr>
        <w:t xml:space="preserve">Oportunidad, </w:t>
      </w:r>
      <w:r w:rsidR="0032229F" w:rsidRPr="00A111A3">
        <w:rPr>
          <w:lang w:val="es-CO"/>
        </w:rPr>
        <w:t>problemática</w:t>
      </w:r>
      <w:r w:rsidR="00FE41A2" w:rsidRPr="00A111A3">
        <w:rPr>
          <w:lang w:val="es-CO"/>
        </w:rPr>
        <w:t xml:space="preserve">, </w:t>
      </w:r>
      <w:bookmarkEnd w:id="3"/>
      <w:bookmarkEnd w:id="4"/>
      <w:bookmarkEnd w:id="5"/>
      <w:r w:rsidR="0032229F" w:rsidRPr="00A111A3">
        <w:rPr>
          <w:lang w:val="es-CO"/>
        </w:rPr>
        <w:t>antecedentes</w:t>
      </w:r>
      <w:bookmarkEnd w:id="6"/>
    </w:p>
    <w:p w14:paraId="0BFAAB27" w14:textId="4998C3C4" w:rsidR="008624FB" w:rsidRPr="00A111A3" w:rsidRDefault="00074F7A" w:rsidP="00FE41A2">
      <w:pPr>
        <w:rPr>
          <w:color w:val="000000" w:themeColor="text1"/>
          <w:lang w:val="es-CO"/>
        </w:rPr>
      </w:pPr>
      <w:r w:rsidRPr="00A111A3">
        <w:rPr>
          <w:color w:val="000000"/>
          <w:lang w:val="es-CO"/>
        </w:rPr>
        <w:t xml:space="preserve">Este proyecto surge de la problemática discutida en el grupo de investigaciones SIDRe acerca de la escasa </w:t>
      </w:r>
      <w:r w:rsidRPr="00A111A3">
        <w:rPr>
          <w:color w:val="000000" w:themeColor="text1"/>
          <w:lang w:val="es-CO"/>
        </w:rPr>
        <w:t xml:space="preserve">aplicación de la robótica en el área educativa en temáticas diferentes a la tecnología, aun cuando es una herramienta que potencia la interdisciplinariedad escolar, la exploración y la creatividad, además de fomentar capacidades de observación y percepción </w:t>
      </w:r>
      <w:r w:rsidRPr="00A111A3">
        <w:rPr>
          <w:color w:val="000000" w:themeColor="text1"/>
          <w:lang w:val="es-CO"/>
        </w:rPr>
        <w:fldChar w:fldCharType="begin" w:fldLock="1"/>
      </w:r>
      <w:r w:rsidR="004418F1" w:rsidRPr="00A111A3">
        <w:rPr>
          <w:color w:val="000000" w:themeColor="text1"/>
          <w:lang w:val="es-CO"/>
        </w:rPr>
        <w:instrText xml:space="preserve"> ADDIN ZOTERO_ITEM CSL_CITATION {"citationID":"FY2tbTv4","properties":{"formattedCitation":"[1]","plainCitation":"[1]"},"citationItems":[{"id":"ITEM-1","uris":["http://www.mendeley.com/documents/?uuid=3efa2548-fc1c-4608-bb97-4836acffb3fb"],"uri":["http://www.mendeley.com/documents/?uuid=3efa2548-fc1c-4608-bb97-4836acffb3fb"],"itemData":{"author":[{"dropping-particle":"","family":"Obotic","given":"E Ducational R","non-dropping-particle":"","parse-names":false,"suffix":""},{"dropping-particle":"","family":"Ruguay","given":"I N U","non-dropping-particle":"","parse-names":false,"suffix":""},{"dropping-particle":"","family":"Obot","given":"O F B Utiá R","non-dropping-particle":"","parse-names":false,"suffix":""},{"dropping-particle":"","family":"Benavides","given":"Facundo","non-dropping-particle":"","parse-names":false,"suffix":""},{"dropping-particle":"","family":"Otegui","given":"Ximena","non-dropping-particle":"","parse-names":false,"suffix":""},{"dropping-particle":"","family":"Aguirre","given":"Andrés","non-dropping-particle":"","parse-names":false,"suffix":""},{"dropping-particle":"","family":"Andrade","given":"Federico","non-dropping-particle":"","parse-names":false,"suffix":""}],"id":"ITEM-1","issue":"11300","issued":{"date-parts":[["0"]]},"title":"Robótica Educativa En Uruguay: De La Mano Del Robot Butiá","type":"article-journal","volume":"565"}}],"schema":"https://github.com/citation-style-language/schema/raw/master/csl-citation.json"} </w:instrText>
      </w:r>
      <w:r w:rsidRPr="00A111A3">
        <w:rPr>
          <w:color w:val="000000" w:themeColor="text1"/>
          <w:lang w:val="es-CO"/>
        </w:rPr>
        <w:fldChar w:fldCharType="separate"/>
      </w:r>
      <w:r w:rsidR="004418F1" w:rsidRPr="00A111A3">
        <w:rPr>
          <w:lang w:val="es-CO"/>
        </w:rPr>
        <w:t>[1]</w:t>
      </w:r>
      <w:r w:rsidRPr="00A111A3">
        <w:rPr>
          <w:color w:val="000000" w:themeColor="text1"/>
          <w:lang w:val="es-CO"/>
        </w:rPr>
        <w:fldChar w:fldCharType="end"/>
      </w:r>
      <w:r w:rsidRPr="00A111A3">
        <w:rPr>
          <w:color w:val="000000" w:themeColor="text1"/>
          <w:lang w:val="es-CO"/>
        </w:rPr>
        <w:fldChar w:fldCharType="begin" w:fldLock="1"/>
      </w:r>
      <w:r w:rsidR="004418F1" w:rsidRPr="00A111A3">
        <w:rPr>
          <w:color w:val="000000" w:themeColor="text1"/>
          <w:lang w:val="es-CO"/>
        </w:rPr>
        <w:instrText xml:space="preserve"> ADDIN ZOTERO_ITEM CSL_CITATION {"citationID":"VkIgq31E","properties":{"formattedCitation":"[2]","plainCitation":"[2]"},"citationItems":[{"id":"ITEM-1","uris":["http://www.mendeley.com/documents/?uuid=22143e7d-1302-4dfb-a9ef-56b401660cee"],"uri":["http://www.mendeley.com/documents/?uuid=22143e7d-1302-4dfb-a9ef-56b401660cee"],"itemData":{"author":[{"dropping-particle":"","family":"Ribeiro","given":"Célia","non-dropping-particle":"","parse-names":false,"suffix":""},{"dropping-particle":"","family":"Coutinho","given":"Clara","non-dropping-particle":"","parse-names":false,"suffix":""},{"dropping-particle":"","family":"Costa","given":"Manuel Filipe","non-dropping-particle":"","parse-names":false,"suffix":""}],"container-title":"International Study Association on Teachers and Teaching (ISATT)","id":"ITEM-1","issue":"1","issued":{"date-parts":[["2011"]]},"page":"831-839","title":"A Proposal for the Evaluation of Educational Robotics in Basic Schools","type":"article-journal"}}],"schema":"https://github.com/citation-style-language/schema/raw/master/csl-citation.json"} </w:instrText>
      </w:r>
      <w:r w:rsidRPr="00A111A3">
        <w:rPr>
          <w:color w:val="000000" w:themeColor="text1"/>
          <w:lang w:val="es-CO"/>
        </w:rPr>
        <w:fldChar w:fldCharType="separate"/>
      </w:r>
      <w:r w:rsidR="004418F1" w:rsidRPr="00A111A3">
        <w:rPr>
          <w:lang w:val="es-CO"/>
        </w:rPr>
        <w:t>[2]</w:t>
      </w:r>
      <w:r w:rsidRPr="00A111A3">
        <w:rPr>
          <w:color w:val="000000" w:themeColor="text1"/>
          <w:lang w:val="es-CO"/>
        </w:rPr>
        <w:fldChar w:fldCharType="end"/>
      </w:r>
      <w:r w:rsidRPr="00A111A3">
        <w:rPr>
          <w:color w:val="000000" w:themeColor="text1"/>
          <w:lang w:val="es-CO"/>
        </w:rPr>
        <w:t>.</w:t>
      </w:r>
      <w:r w:rsidR="008624FB" w:rsidRPr="00A111A3">
        <w:rPr>
          <w:color w:val="000000" w:themeColor="text1"/>
          <w:lang w:val="es-CO"/>
        </w:rPr>
        <w:t xml:space="preserve"> </w:t>
      </w:r>
    </w:p>
    <w:p w14:paraId="049B07CE" w14:textId="0E6A898A" w:rsidR="00F54543" w:rsidRPr="00A111A3" w:rsidRDefault="009B211C" w:rsidP="00FE41A2">
      <w:pPr>
        <w:rPr>
          <w:color w:val="000000" w:themeColor="text1"/>
          <w:lang w:val="es-CO"/>
        </w:rPr>
      </w:pPr>
      <w:r w:rsidRPr="00A111A3">
        <w:rPr>
          <w:color w:val="000000" w:themeColor="text1"/>
          <w:lang w:val="es-CO"/>
        </w:rPr>
        <w:t>A causa de lo anterior</w:t>
      </w:r>
      <w:r w:rsidR="007F7FEC" w:rsidRPr="00A111A3">
        <w:rPr>
          <w:color w:val="000000" w:themeColor="text1"/>
          <w:lang w:val="es-CO"/>
        </w:rPr>
        <w:t xml:space="preserve">, se ve la oportunidad de desarrollar una plataforma robótica educativa </w:t>
      </w:r>
      <w:r w:rsidR="00F107C4" w:rsidRPr="00A111A3">
        <w:rPr>
          <w:color w:val="000000" w:themeColor="text1"/>
          <w:lang w:val="es-CO"/>
        </w:rPr>
        <w:t xml:space="preserve">que utilice como principal herramienta </w:t>
      </w:r>
      <w:r w:rsidR="00697B38" w:rsidRPr="00A111A3">
        <w:rPr>
          <w:color w:val="000000" w:themeColor="text1"/>
          <w:lang w:val="es-CO"/>
        </w:rPr>
        <w:t>de enseñanza</w:t>
      </w:r>
      <w:r w:rsidR="00F107C4" w:rsidRPr="00A111A3">
        <w:rPr>
          <w:color w:val="000000" w:themeColor="text1"/>
          <w:lang w:val="es-CO"/>
        </w:rPr>
        <w:t xml:space="preserve"> </w:t>
      </w:r>
      <w:r w:rsidR="00257652" w:rsidRPr="00A111A3">
        <w:rPr>
          <w:color w:val="000000" w:themeColor="text1"/>
          <w:lang w:val="es-CO"/>
        </w:rPr>
        <w:t>la dramatización</w:t>
      </w:r>
      <w:r w:rsidR="007F7FEC" w:rsidRPr="00A111A3">
        <w:rPr>
          <w:color w:val="000000" w:themeColor="text1"/>
          <w:lang w:val="es-CO"/>
        </w:rPr>
        <w:t xml:space="preserve">, </w:t>
      </w:r>
      <w:r w:rsidR="004D5961" w:rsidRPr="00A111A3">
        <w:rPr>
          <w:color w:val="000000" w:themeColor="text1"/>
          <w:lang w:val="es-CO"/>
        </w:rPr>
        <w:t xml:space="preserve">la cual </w:t>
      </w:r>
      <w:r w:rsidR="00257652" w:rsidRPr="00A111A3">
        <w:rPr>
          <w:color w:val="000000" w:themeColor="text1"/>
          <w:lang w:val="es-CO"/>
        </w:rPr>
        <w:t>desarrolla las habilidades sociales, aumenta la autoestima</w:t>
      </w:r>
      <w:r w:rsidR="00A97583" w:rsidRPr="00A111A3">
        <w:rPr>
          <w:color w:val="000000" w:themeColor="text1"/>
          <w:lang w:val="es-CO"/>
        </w:rPr>
        <w:t>,</w:t>
      </w:r>
      <w:r w:rsidR="00257652" w:rsidRPr="00A111A3">
        <w:rPr>
          <w:color w:val="000000" w:themeColor="text1"/>
          <w:lang w:val="es-CO"/>
        </w:rPr>
        <w:t xml:space="preserve"> enseña a trabar en equipo y estimula la imaginaci</w:t>
      </w:r>
      <w:r w:rsidR="00A97583" w:rsidRPr="00A111A3">
        <w:rPr>
          <w:color w:val="000000" w:themeColor="text1"/>
          <w:lang w:val="es-CO"/>
        </w:rPr>
        <w:t>ón</w:t>
      </w:r>
      <w:r w:rsidR="00C9270F" w:rsidRPr="00A111A3">
        <w:rPr>
          <w:color w:val="000000" w:themeColor="text1"/>
          <w:lang w:val="es-CO"/>
        </w:rPr>
        <w:t xml:space="preserve"> </w:t>
      </w:r>
      <w:r w:rsidR="00C9270F" w:rsidRPr="00A111A3">
        <w:rPr>
          <w:color w:val="000000" w:themeColor="text1"/>
          <w:lang w:val="es-CO"/>
        </w:rPr>
        <w:fldChar w:fldCharType="begin"/>
      </w:r>
      <w:r w:rsidR="0020665B">
        <w:rPr>
          <w:color w:val="000000" w:themeColor="text1"/>
          <w:lang w:val="es-CO"/>
        </w:rPr>
        <w:instrText xml:space="preserve"> ADDIN ZOTERO_ITEM CSL_CITATION {"citationID":"1hb5dhvjea","properties":{"formattedCitation":"[3]","plainCitation":"[3]"},"citationItems":[{"id":23,"uris":["http://zotero.org/groups/357529/items/PD97SMW8"],"uri":["http://zotero.org/groups/357529/items/PD97SMW8"],"itemData":{"id":23,"type":"article-journal","title":"LA DRAMATIZACIÓN COMO RECURSO EDUCATIVO: ESTUDIO COMPARATIVO DE UNA EXPERIENCIA CON ESTUDIANTES MALAGUEÑOS DE UN CENTRO ESCOLAR CONCERTADO Y ADOLESCENTES PUERTORRIQUEÑOS EN SITUACIÓN DE MARGINALIDAD","source":"Google Scholar","URL":"http://www.academia.edu/download/33951489/TDR_ONIEVA_LOPEZ.pdf","author":[{"family":"Juan Lucas Onieva López","given":""}],"accessed":{"date-parts":[["2016",10,29]]}}}],"schema":"https://github.com/citation-style-language/schema/raw/master/csl-citation.json"} </w:instrText>
      </w:r>
      <w:r w:rsidR="00C9270F" w:rsidRPr="00A111A3">
        <w:rPr>
          <w:color w:val="000000" w:themeColor="text1"/>
          <w:lang w:val="es-CO"/>
        </w:rPr>
        <w:fldChar w:fldCharType="separate"/>
      </w:r>
      <w:r w:rsidR="00C9270F" w:rsidRPr="00A111A3">
        <w:rPr>
          <w:lang w:val="es-CO"/>
        </w:rPr>
        <w:t>[3]</w:t>
      </w:r>
      <w:r w:rsidR="00C9270F" w:rsidRPr="00A111A3">
        <w:rPr>
          <w:color w:val="000000" w:themeColor="text1"/>
          <w:lang w:val="es-CO"/>
        </w:rPr>
        <w:fldChar w:fldCharType="end"/>
      </w:r>
      <w:r w:rsidR="00515A82" w:rsidRPr="00A111A3">
        <w:rPr>
          <w:color w:val="000000" w:themeColor="text1"/>
          <w:lang w:val="es-CO"/>
        </w:rPr>
        <w:t>.</w:t>
      </w:r>
    </w:p>
    <w:p w14:paraId="2A84BCA1" w14:textId="1F09A3FC" w:rsidR="00FE41A2" w:rsidRPr="00A111A3" w:rsidRDefault="00F54543" w:rsidP="00FE41A2">
      <w:pPr>
        <w:rPr>
          <w:i/>
          <w:color w:val="000080"/>
          <w:lang w:val="es-CO"/>
        </w:rPr>
      </w:pPr>
      <w:r w:rsidRPr="00A111A3">
        <w:rPr>
          <w:color w:val="000000" w:themeColor="text1"/>
          <w:lang w:val="es-CO"/>
        </w:rPr>
        <w:t>Finalmente</w:t>
      </w:r>
      <w:r w:rsidR="008624FB" w:rsidRPr="00A111A3">
        <w:rPr>
          <w:color w:val="000000" w:themeColor="text1"/>
          <w:lang w:val="es-CO"/>
        </w:rPr>
        <w:t>, este proyecto fue desarrollado para satisfacer</w:t>
      </w:r>
      <w:r w:rsidR="008624FB" w:rsidRPr="00A111A3">
        <w:rPr>
          <w:color w:val="000000" w:themeColor="text1"/>
          <w:lang w:val="es-CO" w:eastAsia="es-CO"/>
        </w:rPr>
        <w:t xml:space="preserve"> la necesidad de diseñar la arquitectura lógica y física de una plataforma básica de robótica modular que diera soporte a la tesis doctoral de la ingeniera Flor Ángela Bravo MSc. </w:t>
      </w:r>
    </w:p>
    <w:p w14:paraId="41452E93" w14:textId="77777777" w:rsidR="00FE41A2" w:rsidRPr="00A111A3" w:rsidRDefault="00FE41A2" w:rsidP="00E532BB">
      <w:pPr>
        <w:pStyle w:val="Ttulo3"/>
        <w:numPr>
          <w:ilvl w:val="1"/>
          <w:numId w:val="1"/>
        </w:numPr>
        <w:rPr>
          <w:lang w:val="es-CO"/>
        </w:rPr>
      </w:pPr>
      <w:bookmarkStart w:id="7" w:name="_Toc400982971"/>
      <w:bookmarkStart w:id="8" w:name="_Toc401147674"/>
      <w:bookmarkStart w:id="9" w:name="_Toc464589271"/>
      <w:bookmarkStart w:id="10" w:name="_Toc467832511"/>
      <w:r w:rsidRPr="00A111A3">
        <w:rPr>
          <w:lang w:val="es-CO"/>
        </w:rPr>
        <w:t>Formulación del problema que se resolvió</w:t>
      </w:r>
      <w:bookmarkEnd w:id="7"/>
      <w:bookmarkEnd w:id="8"/>
      <w:bookmarkEnd w:id="9"/>
      <w:bookmarkEnd w:id="10"/>
    </w:p>
    <w:p w14:paraId="16189F30" w14:textId="77777777" w:rsidR="00EB15AF" w:rsidRPr="00A111A3" w:rsidRDefault="00EB15AF" w:rsidP="00EB15AF">
      <w:pPr>
        <w:rPr>
          <w:lang w:val="es-CO"/>
        </w:rPr>
      </w:pPr>
      <w:bookmarkStart w:id="11" w:name="_Toc400982972"/>
      <w:bookmarkStart w:id="12" w:name="_Toc401147675"/>
      <w:r w:rsidRPr="00A111A3">
        <w:rPr>
          <w:lang w:val="es-CO"/>
        </w:rPr>
        <w:t>¿Cómo debe ser la arquitectura lógica y física de una plataforma robótica enfocada a la dramatización?</w:t>
      </w:r>
    </w:p>
    <w:p w14:paraId="499FA97D" w14:textId="77777777" w:rsidR="00FE41A2" w:rsidRPr="00A111A3" w:rsidRDefault="00FE41A2" w:rsidP="00E532BB">
      <w:pPr>
        <w:pStyle w:val="Ttulo3"/>
        <w:numPr>
          <w:ilvl w:val="1"/>
          <w:numId w:val="1"/>
        </w:numPr>
        <w:rPr>
          <w:lang w:val="es-CO"/>
        </w:rPr>
      </w:pPr>
      <w:bookmarkStart w:id="13" w:name="_Toc464589272"/>
      <w:bookmarkStart w:id="14" w:name="_Toc467832512"/>
      <w:r w:rsidRPr="00A111A3">
        <w:rPr>
          <w:lang w:val="es-CO"/>
        </w:rPr>
        <w:t>Justificación del problema</w:t>
      </w:r>
      <w:bookmarkEnd w:id="11"/>
      <w:bookmarkEnd w:id="12"/>
      <w:bookmarkEnd w:id="13"/>
      <w:bookmarkEnd w:id="14"/>
    </w:p>
    <w:p w14:paraId="0D35EAF8" w14:textId="0C2CF5C6" w:rsidR="00EB15AF" w:rsidRPr="00A111A3" w:rsidRDefault="00EB15AF" w:rsidP="00EB15AF">
      <w:pPr>
        <w:rPr>
          <w:lang w:val="es-CO" w:eastAsia="es-CO"/>
        </w:rPr>
      </w:pPr>
      <w:r w:rsidRPr="00A111A3">
        <w:rPr>
          <w:lang w:val="es-CO" w:eastAsia="es-CO"/>
        </w:rPr>
        <w:t xml:space="preserve">Debido a la gran cantidad de avances tecnológicos, los métodos de enseñanza tradicionales han evolucionado para satisfacer las expectativas de los educandos </w:t>
      </w:r>
      <w:r w:rsidRPr="00A111A3">
        <w:rPr>
          <w:lang w:val="es-CO" w:eastAsia="es-CO"/>
        </w:rPr>
        <w:fldChar w:fldCharType="begin" w:fldLock="1"/>
      </w:r>
      <w:r w:rsidR="00C9270F" w:rsidRPr="00A111A3">
        <w:rPr>
          <w:lang w:val="es-CO" w:eastAsia="es-CO"/>
        </w:rPr>
        <w:instrText xml:space="preserve"> ADDIN ZOTERO_ITEM CSL_CITATION {"citationID":"2cqPtegF","properties":{"formattedCitation":"[4]","plainCitation":"[4]"},"citationItems":[{"id":"ITEM-1","uris":["http://www.mendeley.com/documents/?uuid=8097c338-81fb-4a96-8b4d-e0889a3885a2"],"uri":["http://www.mendeley.com/documents/?uuid=8097c338-81fb-4a96-8b4d-e0889a3885a2"],"itemData":{"abstract":"Tec, B., Uc, J., Gonzalez, C., Garcia, M., Escalante, M., &amp; Mantañez, T. (2010). Analisis comparativo de dos formas de enseñar matemáticas básicas: robots lego nxt y animación con scratch. In Memorias de la Conferencia Conjunta Ibero-americana sobre Tecnologías para el Aprendizaje (pp. 103-109).","author":[{"dropping-particle":"","family":"Tec, Berlin; Uc, Jose; Gonzalez, Cinhtia; García, Michel; Escalante, Manuel; &amp; Montañez","given":"Teresita","non-dropping-particle":"","parse-names":false,"suffix":""}],"container-title":"In Memorias de la Conferencia Conjunta Ibero-americana sobre Tecnologías para el Aprendizaje","id":"ITEM-1","issue":"February 2016","issued":{"date-parts":[["2010"]]},"page":"103-109","title":"Análisis Comparativo de dos Formas de Enseñar Matemáticas Básicas: Robots LEGO NXT y Animación con Scratch","type":"article-journal"}}],"schema":"https://github.com/citation-style-language/schema/raw/master/csl-citation.json"} </w:instrText>
      </w:r>
      <w:r w:rsidRPr="00A111A3">
        <w:rPr>
          <w:lang w:val="es-CO" w:eastAsia="es-CO"/>
        </w:rPr>
        <w:fldChar w:fldCharType="separate"/>
      </w:r>
      <w:r w:rsidR="00C9270F" w:rsidRPr="00A111A3">
        <w:rPr>
          <w:lang w:val="es-CO"/>
        </w:rPr>
        <w:t>[4]</w:t>
      </w:r>
      <w:r w:rsidRPr="00A111A3">
        <w:rPr>
          <w:lang w:val="es-CO" w:eastAsia="es-CO"/>
        </w:rPr>
        <w:fldChar w:fldCharType="end"/>
      </w:r>
      <w:r w:rsidRPr="00A111A3">
        <w:rPr>
          <w:lang w:val="es-CO" w:eastAsia="es-CO"/>
        </w:rPr>
        <w:t xml:space="preserve">, dando origen a nuevas formas de enseñanza como la robótica pedagógica, la cual es un medio de aprendizaje que busca crear y utilizar prototipos robóticos y programas especializados con fines pedagógicos </w:t>
      </w:r>
      <w:r w:rsidRPr="00A111A3">
        <w:rPr>
          <w:lang w:val="es-CO" w:eastAsia="es-CO"/>
        </w:rPr>
        <w:fldChar w:fldCharType="begin" w:fldLock="1"/>
      </w:r>
      <w:r w:rsidR="00C9270F" w:rsidRPr="00A111A3">
        <w:rPr>
          <w:lang w:val="es-CO" w:eastAsia="es-CO"/>
        </w:rPr>
        <w:instrText xml:space="preserve"> ADDIN ZOTERO_ITEM CSL_CITATION {"citationID":"RlxUqCXH","properties":{"formattedCitation":"[5]","plainCitation":"[5]"},"citationItems":[{"id":"ITEM-1","uris":["http://www.mendeley.com/documents/?uuid=25e12b6d-1cc4-4114-bc71-de8afc0dadcb"],"uri":["http://www.mendeley.com/documents/?uuid=25e12b6d-1cc4-4114-bc71-de8afc0dadcb"],"itemData":{"ISBN":"2010243900","ISSN":"1138-9737","abstract":"Normal.dotm   0   0   1   127   729   Universidad de Salamanca   6   1   895   12.0                  0   false       18 pt   18 pt   0   0     false   false   false                               \\r\\n /* Style Definitions */\\r\\ntable.MsoNormalTable\\r\\n\\t{mso-style-name:\"Table Normal\";\\r\\n\\tmso-tstyle-rowband-size:0;\\r\\n\\tmso-tstyle-colband-size:0;\\r\\n\\tmso-style-noshow:yes;\\r\\n\\tmso-style-parent:\"\";\\r\\n\\tmso-padding-alt:0cm 5.4pt 0cm 5.4pt;\\r\\n\\tmso-para-margin-top:0cm;\\r\\n\\tmso-para-margin-right:0cm;\\r\\n\\tmso-para-margin-bottom:10.0pt;\\r\\n\\tmso-para-margin-left:0cm;\\r\\n\\tline-height:115%;\\r\\n\\tmso-pagination:widow-orphan;\\r\\n\\tfont-size:12.0pt;\\r\\n\\tfont-family:\"Times New Roman\";\\r\\n\\tmso-ascii-font-family:Calibri;\\r\\n\\tmso-ascii-theme-font:minor-latin;\\r\\n\\tmso-fareast-font-family:\"Times New Roman\";\\r\\n\\tmso-fareast-theme-font:minor-fareast;\\r\\n\\tmso-hansi-font-family:Calibri;\\r\\n\\tmso-hansi-theme-font:minor-latin;}\\r\\n        The growing importance of technology in the world today and its continuous development, makes the technology becomes an integral part of the formation process in childhood and youth.     For this reason is important to develop proposals that are offered to children and young people to come into contact with new technologies, that is possible through the use of software and hardware tools, such as robotic prototypes and specialized programs for educational purposes     This paper shows the importance of the use of robotics as a learning tool and presents the typical stages that must be confronted in implementing educational robotics projects in the classroom. It also presents an educational robotics project called \"Mundo Robotica\" which seeks to involve robotics in the classroom through practical activities and learning resources, all this is articulated from a virtual platform.","author":[{"dropping-particle":"","family":"Sánchez","given":"Flor Ángela Bravo","non-dropping-particle":"","parse-names":false,"suffix":""},{"dropping-particle":"","family":"Guzmán","given":"Alejandro Forero","non-dropping-particle":"","parse-names":false,"suffix":""}],"container-title":"Education in the Knowledge Society (EKS)","id":"ITEM-1","issue":"2","issued":{"date-parts":[["2012"]]},"page":"120-136","title":"La robótica como un recurso para facilitar el aprendizaje y desarrollo de competencias generales","type":"article-journal","volume":"13"}}],"schema":"https://github.com/citation-style-language/schema/raw/master/csl-citation.json"} </w:instrText>
      </w:r>
      <w:r w:rsidRPr="00A111A3">
        <w:rPr>
          <w:lang w:val="es-CO" w:eastAsia="es-CO"/>
        </w:rPr>
        <w:fldChar w:fldCharType="separate"/>
      </w:r>
      <w:r w:rsidR="00C9270F" w:rsidRPr="00A111A3">
        <w:rPr>
          <w:lang w:val="es-CO"/>
        </w:rPr>
        <w:t>[5]</w:t>
      </w:r>
      <w:r w:rsidRPr="00A111A3">
        <w:rPr>
          <w:lang w:val="es-CO" w:eastAsia="es-CO"/>
        </w:rPr>
        <w:fldChar w:fldCharType="end"/>
      </w:r>
      <w:r w:rsidR="009F7C17" w:rsidRPr="00A111A3">
        <w:rPr>
          <w:lang w:val="es-CO" w:eastAsia="es-CO"/>
        </w:rPr>
        <w:t>.</w:t>
      </w:r>
      <w:r w:rsidRPr="00A111A3">
        <w:rPr>
          <w:lang w:val="es-CO" w:eastAsia="es-CO"/>
        </w:rPr>
        <w:t xml:space="preserve"> </w:t>
      </w:r>
      <w:r w:rsidR="009F7C17" w:rsidRPr="00A111A3">
        <w:rPr>
          <w:lang w:val="es-CO" w:eastAsia="es-CO"/>
        </w:rPr>
        <w:t>Este tipo de enseñanzas han mostrado resultados prometedores</w:t>
      </w:r>
      <w:r w:rsidRPr="00A111A3">
        <w:rPr>
          <w:lang w:val="es-CO" w:eastAsia="es-CO"/>
        </w:rPr>
        <w:t xml:space="preserve">, debido a que “dan a los estudiantes una visión más interesante y divertida de la ciencia y la ingeniería, además de poder observar una aplicación práctica de los conceptos teóricos en los campos de la matemática y la tecnología” </w:t>
      </w:r>
      <w:r w:rsidRPr="00A111A3">
        <w:rPr>
          <w:lang w:val="es-CO" w:eastAsia="es-CO"/>
        </w:rPr>
        <w:fldChar w:fldCharType="begin" w:fldLock="1"/>
      </w:r>
      <w:r w:rsidR="00C9270F" w:rsidRPr="00A111A3">
        <w:rPr>
          <w:lang w:val="es-CO" w:eastAsia="es-CO"/>
        </w:rPr>
        <w:instrText xml:space="preserve"> ADDIN ZOTERO_ITEM CSL_CITATION {"citationID":"FPdCiqdt","properties":{"formattedCitation":"[6]","plainCitation":"[6]"},"citationItems":[{"id":"ITEM-1","uris":["http://www.mendeley.com/documents/?uuid=71fb5085-c8e7-4ad1-8e5b-1a16f2dea35c"],"uri":["http://www.mendeley.com/documents/?uuid=71fb5085-c8e7-4ad1-8e5b-1a16f2dea35c"],"itemData":{"DOI":"10.1007/s10846-015-0314-z","ISBN":"9788022733533","ISSN":"15730409","author":[{"dropping-particle":"","family":"Curto","given":"Belén","non-dropping-particle":"","parse-names":false,"suffix":""},{"dropping-particle":"","family":"Moreno","given":"Vidal","non-dropping-particle":"","parse-names":false,"suffix":""}],"container-title":"Journal of Intelligent and Robotic Systems: Theory and Applications","id":"ITEM-1","issued":{"date-parts":[["2015"]]},"page":"1-2","title":"Robotics in Education","type":"article-journal"}}],"schema":"https://github.com/citation-style-language/schema/raw/master/csl-citation.json"} </w:instrText>
      </w:r>
      <w:r w:rsidRPr="00A111A3">
        <w:rPr>
          <w:lang w:val="es-CO" w:eastAsia="es-CO"/>
        </w:rPr>
        <w:fldChar w:fldCharType="separate"/>
      </w:r>
      <w:r w:rsidR="00C9270F" w:rsidRPr="00A111A3">
        <w:rPr>
          <w:lang w:val="es-CO"/>
        </w:rPr>
        <w:t>[6]</w:t>
      </w:r>
      <w:r w:rsidRPr="00A111A3">
        <w:rPr>
          <w:lang w:val="es-CO" w:eastAsia="es-CO"/>
        </w:rPr>
        <w:fldChar w:fldCharType="end"/>
      </w:r>
      <w:r w:rsidRPr="00A111A3">
        <w:rPr>
          <w:lang w:val="es-CO" w:eastAsia="es-CO"/>
        </w:rPr>
        <w:t>. Sin embargo, la inclusión de la robótica en un contexto educativo ha sido principalmente enfocada hacia el aprendizaje de tecnología y todos aquellos aspectos relaciona</w:t>
      </w:r>
      <w:r w:rsidR="00221F40" w:rsidRPr="00A111A3">
        <w:rPr>
          <w:lang w:val="es-CO" w:eastAsia="es-CO"/>
        </w:rPr>
        <w:t>dos a esta como la programación y la mecatrónica</w:t>
      </w:r>
      <w:r w:rsidR="00F76725" w:rsidRPr="00A111A3">
        <w:rPr>
          <w:lang w:val="es-CO" w:eastAsia="es-CO"/>
        </w:rPr>
        <w:t xml:space="preserve"> </w:t>
      </w:r>
      <w:r w:rsidRPr="00A111A3">
        <w:rPr>
          <w:lang w:val="es-CO" w:eastAsia="es-CO"/>
        </w:rPr>
        <w:fldChar w:fldCharType="begin" w:fldLock="1"/>
      </w:r>
      <w:r w:rsidR="00C9270F" w:rsidRPr="00A111A3">
        <w:rPr>
          <w:lang w:val="es-CO" w:eastAsia="es-CO"/>
        </w:rPr>
        <w:instrText xml:space="preserve"> ADDIN ZOTERO_ITEM CSL_CITATION {"citationID":"AwQO5c9E","properties":{"formattedCitation":"[7]","plainCitation":"[7]"},"citationItems":[{"id":"ITEM-1","uris":["http://www.mendeley.com/documents/?uuid=a5f74142-5b6a-4d06-90e3-8a526a88dfae"],"uri":["http://www.mendeley.com/documents/?uuid=a5f74142-5b6a-4d06-90e3-8a526a88dfae"],"itemData":{"DOI":"10.1016/j.compedu.2011.10.006","ISBN":"0360-1315","ISSN":"03601315","abstract":"This study reviews recently published scientific literature on the use of robotics in schools, in order to: (a) identify the potential contribution of the incorporation of robotics as educational tool in schools, (b) present a synthesis of the available empirical evidence on the educational effectiveness of robotics as an educational tool in schools, and (c) define future research perspectives concerning educational robotics. After systematically searching online bibliographic databases, ten relevant articles were located and included in the study. For each article, we analyze the purpose of the study, the content to be taught with the aid of robotics, the type of robot used, the research method used, and the sample characteristics (sample size, age range of students and/or level of education) and the results observed. The articles reviewed suggest that educational robotics usually acts as an element that enhances learning, however, this is not always the case, as there are studies that have reported situations in which there was no improvement in learning. The outcomes of the literature review are discussed in terms of their implications for future research, and can provide useful guidance for educators, practitioners and researchers in the area. ?? 2011 Published by Elsevier Ltd. All rights reserved.","author":[{"dropping-particle":"","family":"Benitti","given":"Fabiane Barreto Vavassori","non-dropping-particle":"","parse-names":false,"suffix":""}],"container-title":"Computers and Education","id":"ITEM-1","issue":"3","issued":{"date-parts":[["2012"]]},"page":"978-988","publisher":"Elsevier Ltd","title":"Exploring the educational potential of robotics in schools: A systematic review","type":"article-journal","volume":"58"}}],"schema":"https://github.com/citation-style-language/schema/raw/master/csl-citation.json"} </w:instrText>
      </w:r>
      <w:r w:rsidRPr="00A111A3">
        <w:rPr>
          <w:lang w:val="es-CO" w:eastAsia="es-CO"/>
        </w:rPr>
        <w:fldChar w:fldCharType="separate"/>
      </w:r>
      <w:r w:rsidR="00C9270F" w:rsidRPr="00A111A3">
        <w:rPr>
          <w:lang w:val="es-CO"/>
        </w:rPr>
        <w:t>[7]</w:t>
      </w:r>
      <w:r w:rsidRPr="00A111A3">
        <w:rPr>
          <w:lang w:val="es-CO" w:eastAsia="es-CO"/>
        </w:rPr>
        <w:fldChar w:fldCharType="end"/>
      </w:r>
      <w:r w:rsidR="0096163B" w:rsidRPr="00A111A3">
        <w:rPr>
          <w:lang w:val="es-CO" w:eastAsia="es-CO"/>
        </w:rPr>
        <w:t xml:space="preserve">, </w:t>
      </w:r>
      <w:r w:rsidRPr="00A111A3">
        <w:rPr>
          <w:lang w:val="es-CO" w:eastAsia="es-CO"/>
        </w:rPr>
        <w:t xml:space="preserve"> </w:t>
      </w:r>
      <w:r w:rsidR="0096163B" w:rsidRPr="00A111A3">
        <w:rPr>
          <w:lang w:val="es-CO" w:eastAsia="es-CO"/>
        </w:rPr>
        <w:t>a pesar de que puede ser utilizada en otras áreas como las matemáticas y las ciencias naturales</w:t>
      </w:r>
      <w:r w:rsidR="009559CE" w:rsidRPr="00A111A3">
        <w:rPr>
          <w:lang w:val="es-CO" w:eastAsia="es-CO"/>
        </w:rPr>
        <w:t xml:space="preserve"> </w:t>
      </w:r>
      <w:r w:rsidR="009559CE" w:rsidRPr="00A111A3">
        <w:rPr>
          <w:lang w:val="es-CO" w:eastAsia="es-CO"/>
        </w:rPr>
        <w:fldChar w:fldCharType="begin"/>
      </w:r>
      <w:r w:rsidR="0020665B">
        <w:rPr>
          <w:lang w:val="es-CO" w:eastAsia="es-CO"/>
        </w:rPr>
        <w:instrText xml:space="preserve"> ADDIN ZOTERO_ITEM CSL_CITATION {"citationID":"186og4c853","properties":{"formattedCitation":"[8]","plainCitation":"[8]"},"citationItems":[{"id":24,"uris":["http://zotero.org/groups/357529/items/3T5XE83G"],"uri":["http://zotero.org/groups/357529/items/3T5XE83G"],"itemData":{"id":24,"type":"article-journal","title":"La Integración de las TIC en Ciencias Naturales","container-title":"Eduteka","URL":"http://eduteka.icesi.edu.co/articulos/Editorial19","author":[{"family":"Juan Carlos López García","given":""}]}}],"schema":"https://github.com/citation-style-language/schema/raw/master/csl-citation.json"} </w:instrText>
      </w:r>
      <w:r w:rsidR="009559CE" w:rsidRPr="00A111A3">
        <w:rPr>
          <w:lang w:val="es-CO" w:eastAsia="es-CO"/>
        </w:rPr>
        <w:fldChar w:fldCharType="separate"/>
      </w:r>
      <w:r w:rsidR="009559CE" w:rsidRPr="00A111A3">
        <w:rPr>
          <w:lang w:val="es-CO"/>
        </w:rPr>
        <w:t>[8]</w:t>
      </w:r>
      <w:r w:rsidR="009559CE" w:rsidRPr="00A111A3">
        <w:rPr>
          <w:lang w:val="es-CO" w:eastAsia="es-CO"/>
        </w:rPr>
        <w:fldChar w:fldCharType="end"/>
      </w:r>
      <w:r w:rsidR="009559CE" w:rsidRPr="00A111A3">
        <w:rPr>
          <w:lang w:val="es-CO" w:eastAsia="es-CO"/>
        </w:rPr>
        <w:t>.</w:t>
      </w:r>
      <w:r w:rsidR="0096163B" w:rsidRPr="00A111A3">
        <w:rPr>
          <w:lang w:val="es-CO" w:eastAsia="es-CO"/>
        </w:rPr>
        <w:t xml:space="preserve"> </w:t>
      </w:r>
    </w:p>
    <w:p w14:paraId="6883D54D" w14:textId="6601F284" w:rsidR="00EB15AF" w:rsidRPr="00A111A3" w:rsidRDefault="00133041" w:rsidP="00EB15AF">
      <w:pPr>
        <w:rPr>
          <w:color w:val="000000" w:themeColor="text1"/>
          <w:lang w:val="es-CO" w:eastAsia="es-CO"/>
        </w:rPr>
      </w:pPr>
      <w:r w:rsidRPr="00A111A3">
        <w:rPr>
          <w:lang w:val="es-CO" w:eastAsia="es-CO"/>
        </w:rPr>
        <w:t>E</w:t>
      </w:r>
      <w:r w:rsidR="00F22AD2" w:rsidRPr="00A111A3">
        <w:rPr>
          <w:lang w:val="es-CO" w:eastAsia="es-CO"/>
        </w:rPr>
        <w:t>ste trabajo de grado</w:t>
      </w:r>
      <w:r w:rsidR="00F22AD2" w:rsidRPr="00A111A3">
        <w:rPr>
          <w:color w:val="000000" w:themeColor="text1"/>
          <w:lang w:val="es-CO" w:eastAsia="es-CO"/>
        </w:rPr>
        <w:t xml:space="preserve"> continua</w:t>
      </w:r>
      <w:r w:rsidR="004057BF" w:rsidRPr="00A111A3">
        <w:rPr>
          <w:color w:val="000000" w:themeColor="text1"/>
          <w:lang w:val="es-CO" w:eastAsia="es-CO"/>
        </w:rPr>
        <w:t xml:space="preserve"> la</w:t>
      </w:r>
      <w:r w:rsidR="00EB15AF" w:rsidRPr="00A111A3">
        <w:rPr>
          <w:color w:val="000000" w:themeColor="text1"/>
          <w:lang w:val="es-CO" w:eastAsia="es-CO"/>
        </w:rPr>
        <w:t xml:space="preserve"> exploración de la robótica educativa en la Pontificia Universidad Javeriana usando la dramatización como</w:t>
      </w:r>
      <w:r w:rsidR="004057BF" w:rsidRPr="00A111A3">
        <w:rPr>
          <w:color w:val="000000" w:themeColor="text1"/>
          <w:lang w:val="es-CO" w:eastAsia="es-CO"/>
        </w:rPr>
        <w:t xml:space="preserve"> principal herramienta de enseñanza</w:t>
      </w:r>
      <w:r w:rsidR="00EB15AF" w:rsidRPr="00A111A3">
        <w:rPr>
          <w:color w:val="000000" w:themeColor="text1"/>
          <w:lang w:val="es-CO" w:eastAsia="es-CO"/>
        </w:rPr>
        <w:t xml:space="preserve">. Lo </w:t>
      </w:r>
      <w:r w:rsidR="00EB15AF" w:rsidRPr="00A111A3">
        <w:rPr>
          <w:color w:val="000000" w:themeColor="text1"/>
          <w:lang w:val="es-CO" w:eastAsia="es-CO"/>
        </w:rPr>
        <w:lastRenderedPageBreak/>
        <w:t xml:space="preserve">anterior, debido a que el teatro y la dramatización han demostrado grandes beneficios en la educación primaria tanto en aspectos psicológicos como en educativos, tales como, interés por el estudio, autovaloración, desahogo de sentimientos, autoconfianza y tolerancia, entre otros </w:t>
      </w:r>
      <w:r w:rsidR="00EB15AF" w:rsidRPr="00A111A3">
        <w:rPr>
          <w:color w:val="000000" w:themeColor="text1"/>
          <w:lang w:val="es-CO" w:eastAsia="es-CO"/>
        </w:rPr>
        <w:fldChar w:fldCharType="begin" w:fldLock="1"/>
      </w:r>
      <w:r w:rsidR="009559CE" w:rsidRPr="00A111A3">
        <w:rPr>
          <w:color w:val="000000" w:themeColor="text1"/>
          <w:lang w:val="es-CO" w:eastAsia="es-CO"/>
        </w:rPr>
        <w:instrText xml:space="preserve"> ADDIN ZOTERO_ITEM CSL_CITATION {"citationID":"b6pbjX9d","properties":{"formattedCitation":"[9]","plainCitation":"[9]"},"citationItems":[{"id":"ITEM-1","uris":["http://www.mendeley.com/documents/?uuid=a1ec7f5d-57e4-4d39-9229-a99d0b50427b"],"uri":["http://www.mendeley.com/documents/?uuid=a1ec7f5d-57e4-4d39-9229-a99d0b50427b"],"itemData":{"author":[{"dropping-particle":"","family":"González Diez","given":"Emilio José","non-dropping-particle":"","parse-names":false,"suffix":""}],"id":"ITEM-1","issued":{"date-parts":[["2015"]]},"publisher":"UNIVERSIDAD DE VALLADOLID","title":"El teatro en educación primaria: Una propuesta práctica en el aula","type":"thesis"}}],"schema":"https://github.com/citation-style-language/schema/raw/master/csl-citation.json"} </w:instrText>
      </w:r>
      <w:r w:rsidR="00EB15AF" w:rsidRPr="00A111A3">
        <w:rPr>
          <w:color w:val="000000" w:themeColor="text1"/>
          <w:lang w:val="es-CO" w:eastAsia="es-CO"/>
        </w:rPr>
        <w:fldChar w:fldCharType="separate"/>
      </w:r>
      <w:r w:rsidR="009559CE" w:rsidRPr="00A111A3">
        <w:rPr>
          <w:lang w:val="es-CO"/>
        </w:rPr>
        <w:t>[9]</w:t>
      </w:r>
      <w:r w:rsidR="00EB15AF" w:rsidRPr="00A111A3">
        <w:rPr>
          <w:color w:val="000000" w:themeColor="text1"/>
          <w:lang w:val="es-CO" w:eastAsia="es-CO"/>
        </w:rPr>
        <w:fldChar w:fldCharType="end"/>
      </w:r>
      <w:r w:rsidR="00EB15AF" w:rsidRPr="00A111A3">
        <w:rPr>
          <w:color w:val="000000" w:themeColor="text1"/>
          <w:lang w:val="es-CO" w:eastAsia="es-CO"/>
        </w:rPr>
        <w:t xml:space="preserve">.  </w:t>
      </w:r>
      <w:r w:rsidR="00EB15AF" w:rsidRPr="00A111A3">
        <w:rPr>
          <w:color w:val="000000" w:themeColor="text1"/>
          <w:lang w:val="es-CO"/>
        </w:rPr>
        <w:t xml:space="preserve">Adicionalmente, para los espectadores observar un objeto animado actuando según lo que se quiere enseñar, ha demostrado mejores resultados de aprendizaje que un objeto estático que el docente utiliza para su explicación </w:t>
      </w:r>
      <w:r w:rsidR="00EB15AF" w:rsidRPr="00A111A3">
        <w:rPr>
          <w:color w:val="000000" w:themeColor="text1"/>
          <w:lang w:val="es-CO"/>
        </w:rPr>
        <w:fldChar w:fldCharType="begin" w:fldLock="1"/>
      </w:r>
      <w:r w:rsidR="009559CE" w:rsidRPr="00A111A3">
        <w:rPr>
          <w:color w:val="000000" w:themeColor="text1"/>
          <w:lang w:val="es-CO"/>
        </w:rPr>
        <w:instrText xml:space="preserve"> ADDIN ZOTERO_ITEM CSL_CITATION {"citationID":"4fpammFz","properties":{"formattedCitation":"[10]","plainCitation":"[10]"},"citationItems":[{"id":"ITEM-1","uris":["http://www.mendeley.com/documents/?uuid=60e76056-464b-458f-a72f-11a7d87a9fd1"],"uri":["http://www.mendeley.com/documents/?uuid=60e76056-464b-458f-a72f-11a7d87a9fd1"],"itemData":{"DOI":"10.1023/A:1008929919202","ISSN":"09295593","abstract":"The Insect Telepresence project combines expertise from the robotics and human-computer interaction communities to create a robot exhibit that enables telepresence in scale. The underlying mission of this work is educational: to promote appreciation for insect life and small-scale complexity through exploration of live insect colonies. In this article we describe the robot hardware and software used to bring students face-to-face with insects. We also summarize the user-centered design process and formal HCI methods used to design and evaluate the Insect Telepresence robot. The complete working exhibit, now installed as a permanent robot-entomology station at the Carnegie Museum of Natural History, is presented in this paper in words and pictures.","author":[{"dropping-particle":"","family":"All","given":"Stacy","non-dropping-particle":"","parse-names":false,"suffix":""},{"dropping-particle":"","family":"Nourbakhsh","given":"Illah R.","non-dropping-particle":"","parse-names":false,"suffix":""}],"container-title":"Autonomous Robots","id":"ITEM-1","issue":"2","issued":{"date-parts":[["2001"]]},"page":"149-161","title":"Insect telepresence: Using robotic tele-embodiment to bring insects face-to-face with humans","type":"article-journal","volume":"10"}}],"schema":"https://github.com/citation-style-language/schema/raw/master/csl-citation.json"} </w:instrText>
      </w:r>
      <w:r w:rsidR="00EB15AF" w:rsidRPr="00A111A3">
        <w:rPr>
          <w:color w:val="000000" w:themeColor="text1"/>
          <w:lang w:val="es-CO"/>
        </w:rPr>
        <w:fldChar w:fldCharType="separate"/>
      </w:r>
      <w:r w:rsidR="009559CE" w:rsidRPr="00A111A3">
        <w:rPr>
          <w:lang w:val="es-CO"/>
        </w:rPr>
        <w:t>[10]</w:t>
      </w:r>
      <w:r w:rsidR="00EB15AF" w:rsidRPr="00A111A3">
        <w:rPr>
          <w:color w:val="000000" w:themeColor="text1"/>
          <w:lang w:val="es-CO"/>
        </w:rPr>
        <w:fldChar w:fldCharType="end"/>
      </w:r>
      <w:r w:rsidR="00EB15AF" w:rsidRPr="00A111A3">
        <w:rPr>
          <w:color w:val="000000" w:themeColor="text1"/>
          <w:lang w:val="es-CO"/>
        </w:rPr>
        <w:t xml:space="preserve">. Es por esto, que museos de todo el mundo enfocan sus esfuerzos en desarrollar plataformas robóticas animadas para educar a sus visitantes, como la jirafa robótica en la exhibición temática del museo nacional de ciencia, tecnología y espacio israelí y la presentación teatral robótica del mismo </w:t>
      </w:r>
      <w:r w:rsidR="00EB15AF" w:rsidRPr="00A111A3">
        <w:rPr>
          <w:color w:val="000000" w:themeColor="text1"/>
          <w:lang w:val="es-CO"/>
        </w:rPr>
        <w:fldChar w:fldCharType="begin" w:fldLock="1"/>
      </w:r>
      <w:r w:rsidR="009559CE" w:rsidRPr="00A111A3">
        <w:rPr>
          <w:color w:val="000000" w:themeColor="text1"/>
          <w:lang w:val="es-CO"/>
        </w:rPr>
        <w:instrText xml:space="preserve"> ADDIN ZOTERO_ITEM CSL_CITATION {"citationID":"qv9LiDRL","properties":{"formattedCitation":"[11]","plainCitation":"[11]"},"citationItems":[{"id":"ITEM-1","uris":["http://www.mendeley.com/documents/?uuid=d294c370-c2d3-412f-ac06-a9e9d49b15f0"],"uri":["http://www.mendeley.com/documents/?uuid=d294c370-c2d3-412f-ac06-a9e9d49b15f0"],"itemData":{"DOI":"10.4156/ijrea.vol2.issue1.3","ISSN":"2233-4572","author":[{"dropping-particle":"","family":"-","given":"Alex Polishuk","non-dropping-particle":"","parse-names":false,"suffix":""},{"dropping-particle":"","family":"-","given":"Igor Verner","non-dropping-particle":"","parse-names":false,"suffix":""},{"dropping-particle":"","family":"-","given":"Yona Klein","non-dropping-particle":"","parse-names":false,"suffix":""},{"dropping-particle":"","family":"-","given":"Elad Inbar","non-dropping-particle":"","parse-names":false,"suffix":""},{"dropping-particle":"","family":"-","given":"Ronen Mir","non-dropping-particle":"","parse-names":false,"suffix":""},{"dropping-particle":"","family":"-","given":"Irit Wertheim","non-dropping-particle":"","parse-names":false,"suffix":""}],"container-title":"International Journal of Robots, Education and Art","id":"ITEM-1","issue":"1","issued":{"date-parts":[["2012"]]},"page":"30-37","title":"The Challenge of Robotics Education in Science Museums","type":"article-journal","volume":"2"}}],"schema":"https://github.com/citation-style-language/schema/raw/master/csl-citation.json"} </w:instrText>
      </w:r>
      <w:r w:rsidR="00EB15AF" w:rsidRPr="00A111A3">
        <w:rPr>
          <w:color w:val="000000" w:themeColor="text1"/>
          <w:lang w:val="es-CO"/>
        </w:rPr>
        <w:fldChar w:fldCharType="separate"/>
      </w:r>
      <w:r w:rsidR="009559CE" w:rsidRPr="00A111A3">
        <w:rPr>
          <w:lang w:val="es-CO"/>
        </w:rPr>
        <w:t>[11]</w:t>
      </w:r>
      <w:r w:rsidR="00EB15AF" w:rsidRPr="00A111A3">
        <w:rPr>
          <w:color w:val="000000" w:themeColor="text1"/>
          <w:lang w:val="es-CO"/>
        </w:rPr>
        <w:fldChar w:fldCharType="end"/>
      </w:r>
      <w:r w:rsidR="00EB15AF" w:rsidRPr="00A111A3">
        <w:rPr>
          <w:color w:val="000000" w:themeColor="text1"/>
          <w:lang w:val="es-CO"/>
        </w:rPr>
        <w:t xml:space="preserve">, lo que da a entender que la dramatización es una herramienta útil y explotable en la educación, la cual se podría aplicar en la enseñanza escolar. </w:t>
      </w:r>
    </w:p>
    <w:p w14:paraId="249AE76E" w14:textId="67F5A663" w:rsidR="00EB15AF" w:rsidRPr="00A111A3" w:rsidRDefault="00EB15AF" w:rsidP="00EB15AF">
      <w:pPr>
        <w:rPr>
          <w:lang w:val="es-CO" w:eastAsia="es-CO"/>
        </w:rPr>
      </w:pPr>
      <w:r w:rsidRPr="00A111A3">
        <w:rPr>
          <w:lang w:val="es-CO" w:eastAsia="es-CO"/>
        </w:rPr>
        <w:t xml:space="preserve">Finalmente, con el propósito de darle un mayor sustento a la razón del desarrollo del </w:t>
      </w:r>
      <w:r w:rsidR="00F906BD" w:rsidRPr="00A111A3">
        <w:rPr>
          <w:lang w:val="es-CO" w:eastAsia="es-CO"/>
        </w:rPr>
        <w:t xml:space="preserve">presente </w:t>
      </w:r>
      <w:r w:rsidRPr="00A111A3">
        <w:rPr>
          <w:lang w:val="es-CO" w:eastAsia="es-CO"/>
        </w:rPr>
        <w:t>proyecto, se realizó una entrevista a Mónica Brijaldo</w:t>
      </w:r>
      <w:r w:rsidRPr="00A111A3">
        <w:rPr>
          <w:rStyle w:val="Refdenotaalpie"/>
          <w:lang w:val="es-CO" w:eastAsia="es-CO"/>
        </w:rPr>
        <w:footnoteReference w:id="1"/>
      </w:r>
      <w:r w:rsidRPr="00A111A3">
        <w:rPr>
          <w:lang w:val="es-CO" w:eastAsia="es-CO"/>
        </w:rPr>
        <w:t xml:space="preserve"> MSc., quien ratificó la necesidad de utilizar la robótica en otras áreas de conocimiento como literatura, biología y ciencias sociales, entre otros. Adicionalmente, recalcó la importancia que tiene la tecnología en la educación al ser una herramienta atractiva para los niños y mostrar resultados satisfactorios cuando se ha usado.</w:t>
      </w:r>
    </w:p>
    <w:p w14:paraId="65AD357C" w14:textId="77777777" w:rsidR="00A1086A" w:rsidRPr="00A111A3" w:rsidRDefault="00822328" w:rsidP="00E532BB">
      <w:pPr>
        <w:pStyle w:val="Ttulo3"/>
        <w:numPr>
          <w:ilvl w:val="1"/>
          <w:numId w:val="1"/>
        </w:numPr>
        <w:rPr>
          <w:lang w:val="es-CO"/>
        </w:rPr>
      </w:pPr>
      <w:bookmarkStart w:id="15" w:name="_Toc464589273"/>
      <w:bookmarkStart w:id="16" w:name="_Toc467832513"/>
      <w:r w:rsidRPr="00A111A3">
        <w:rPr>
          <w:lang w:val="es-CO"/>
        </w:rPr>
        <w:t>Impacto Esperado</w:t>
      </w:r>
      <w:bookmarkEnd w:id="15"/>
      <w:bookmarkEnd w:id="16"/>
    </w:p>
    <w:p w14:paraId="40E9BDAC" w14:textId="77777777" w:rsidR="004952EB" w:rsidRPr="00A111A3" w:rsidRDefault="004952EB" w:rsidP="004952EB">
      <w:pPr>
        <w:rPr>
          <w:lang w:val="es-CO"/>
        </w:rPr>
      </w:pPr>
      <w:r w:rsidRPr="00A111A3">
        <w:rPr>
          <w:lang w:val="es-CO"/>
        </w:rPr>
        <w:t>A corto plazo, la plataforma desarrollada será una contribución importante para varios grupos de investigación en especial el grupo de investigación SIDRe de la Pontificia Universidad Javeriana, al poder ser utilizada como base para el desarrollo de trabajos de grado futuros.</w:t>
      </w:r>
    </w:p>
    <w:p w14:paraId="621E5157" w14:textId="45557858" w:rsidR="004952EB" w:rsidRPr="00A111A3" w:rsidRDefault="004952EB" w:rsidP="004952EB">
      <w:pPr>
        <w:rPr>
          <w:lang w:val="es-CO"/>
        </w:rPr>
      </w:pPr>
      <w:r w:rsidRPr="00A111A3">
        <w:rPr>
          <w:lang w:val="es-CO"/>
        </w:rPr>
        <w:t xml:space="preserve">A mediano plazo, se espera </w:t>
      </w:r>
      <w:r w:rsidR="00BC7421" w:rsidRPr="00A111A3">
        <w:rPr>
          <w:lang w:val="es-CO"/>
        </w:rPr>
        <w:t>que,</w:t>
      </w:r>
      <w:r w:rsidRPr="00A111A3">
        <w:rPr>
          <w:lang w:val="es-CO"/>
        </w:rPr>
        <w:t xml:space="preserve"> con los aportes hechos por otros trabajos de grado</w:t>
      </w:r>
      <w:r w:rsidR="008C7114" w:rsidRPr="00A111A3">
        <w:rPr>
          <w:lang w:val="es-CO"/>
        </w:rPr>
        <w:t>,</w:t>
      </w:r>
      <w:r w:rsidRPr="00A111A3">
        <w:rPr>
          <w:lang w:val="es-CO"/>
        </w:rPr>
        <w:t xml:space="preserve"> </w:t>
      </w:r>
      <w:r w:rsidR="008C7114" w:rsidRPr="00A111A3">
        <w:rPr>
          <w:lang w:val="es-CO"/>
        </w:rPr>
        <w:t xml:space="preserve">de pregrado y maestría, </w:t>
      </w:r>
      <w:r w:rsidRPr="00A111A3">
        <w:rPr>
          <w:lang w:val="es-CO"/>
        </w:rPr>
        <w:t>se realice una primera versión de producto, el cual sea adquirido por instituciones educativas con el fin de beneficiar a sus estudiantes motivándolos con el uso de tecnología en el aula.</w:t>
      </w:r>
    </w:p>
    <w:p w14:paraId="402358FD" w14:textId="77777777" w:rsidR="004952EB" w:rsidRPr="00A111A3" w:rsidRDefault="004952EB" w:rsidP="004952EB">
      <w:pPr>
        <w:rPr>
          <w:lang w:val="es-CO"/>
        </w:rPr>
      </w:pPr>
      <w:r w:rsidRPr="00A111A3">
        <w:rPr>
          <w:lang w:val="es-CO"/>
        </w:rPr>
        <w:t xml:space="preserve">A largo plazo, la plataforma </w:t>
      </w:r>
      <w:r w:rsidR="008C7114" w:rsidRPr="00A111A3">
        <w:rPr>
          <w:lang w:val="es-CO"/>
        </w:rPr>
        <w:t>podrá ser</w:t>
      </w:r>
      <w:r w:rsidRPr="00A111A3">
        <w:rPr>
          <w:lang w:val="es-CO"/>
        </w:rPr>
        <w:t xml:space="preserve"> comercializada y usada por entidades educativas, profesores y padres de familia como una herramienta que potencialice y facilite el aprendizaje de los niños. Finalmente, se </w:t>
      </w:r>
      <w:r w:rsidR="008C7114" w:rsidRPr="00A111A3">
        <w:rPr>
          <w:lang w:val="es-CO"/>
        </w:rPr>
        <w:t xml:space="preserve">espera crear </w:t>
      </w:r>
      <w:r w:rsidRPr="00A111A3">
        <w:rPr>
          <w:lang w:val="es-CO"/>
        </w:rPr>
        <w:t>una empresa alrededor de una</w:t>
      </w:r>
      <w:r w:rsidR="008C7114" w:rsidRPr="00A111A3">
        <w:rPr>
          <w:lang w:val="es-CO"/>
        </w:rPr>
        <w:t xml:space="preserve"> versión del producto que genere</w:t>
      </w:r>
      <w:r w:rsidRPr="00A111A3">
        <w:rPr>
          <w:lang w:val="es-CO"/>
        </w:rPr>
        <w:t xml:space="preserve"> beneficios monetarios tanto para la universidad como los partícipes de la organización.</w:t>
      </w:r>
    </w:p>
    <w:p w14:paraId="2719A858" w14:textId="77777777" w:rsidR="00A1086A" w:rsidRPr="00A111A3" w:rsidRDefault="00822328" w:rsidP="00E532BB">
      <w:pPr>
        <w:pStyle w:val="Ttulo2"/>
        <w:numPr>
          <w:ilvl w:val="0"/>
          <w:numId w:val="1"/>
        </w:numPr>
        <w:rPr>
          <w:lang w:val="es-CO"/>
        </w:rPr>
      </w:pPr>
      <w:bookmarkStart w:id="17" w:name="_Toc464589274"/>
      <w:bookmarkStart w:id="18" w:name="_Toc467832514"/>
      <w:bookmarkStart w:id="19" w:name="_Toc512935106"/>
      <w:bookmarkStart w:id="20" w:name="_Toc512935112"/>
      <w:r w:rsidRPr="00A111A3">
        <w:rPr>
          <w:lang w:val="es-CO"/>
        </w:rPr>
        <w:lastRenderedPageBreak/>
        <w:t>Descripción del Proyecto</w:t>
      </w:r>
      <w:bookmarkEnd w:id="17"/>
      <w:bookmarkEnd w:id="18"/>
    </w:p>
    <w:p w14:paraId="1E5C07EB" w14:textId="77777777" w:rsidR="00A1086A" w:rsidRPr="00A111A3" w:rsidRDefault="00822328" w:rsidP="00E532BB">
      <w:pPr>
        <w:pStyle w:val="Ttulo3"/>
        <w:numPr>
          <w:ilvl w:val="1"/>
          <w:numId w:val="1"/>
        </w:numPr>
        <w:rPr>
          <w:lang w:val="es-CO"/>
        </w:rPr>
      </w:pPr>
      <w:bookmarkStart w:id="21" w:name="_Toc464589275"/>
      <w:bookmarkStart w:id="22" w:name="_Toc467832515"/>
      <w:r w:rsidRPr="00A111A3">
        <w:rPr>
          <w:lang w:val="es-CO"/>
        </w:rPr>
        <w:t>Objetivo general</w:t>
      </w:r>
      <w:bookmarkEnd w:id="21"/>
      <w:bookmarkEnd w:id="22"/>
    </w:p>
    <w:p w14:paraId="4BA894F1" w14:textId="77777777" w:rsidR="00F61CE1" w:rsidRPr="00A111A3" w:rsidRDefault="00F61CE1" w:rsidP="00F61CE1">
      <w:pPr>
        <w:rPr>
          <w:lang w:val="es-CO"/>
        </w:rPr>
      </w:pPr>
      <w:r w:rsidRPr="00A111A3">
        <w:rPr>
          <w:lang w:val="es-CO"/>
        </w:rPr>
        <w:t>Desarrollar una plataforma robótica modular orientada a la dramatización</w:t>
      </w:r>
    </w:p>
    <w:p w14:paraId="1D66C1D6" w14:textId="77777777" w:rsidR="00A1086A" w:rsidRPr="00A111A3" w:rsidRDefault="00822328" w:rsidP="00E532BB">
      <w:pPr>
        <w:pStyle w:val="Ttulo3"/>
        <w:numPr>
          <w:ilvl w:val="1"/>
          <w:numId w:val="1"/>
        </w:numPr>
        <w:rPr>
          <w:lang w:val="es-CO"/>
        </w:rPr>
      </w:pPr>
      <w:bookmarkStart w:id="23" w:name="_Objetivos_específicos"/>
      <w:bookmarkStart w:id="24" w:name="_Toc464589276"/>
      <w:bookmarkStart w:id="25" w:name="_Toc467832516"/>
      <w:bookmarkEnd w:id="23"/>
      <w:r w:rsidRPr="00A111A3">
        <w:rPr>
          <w:lang w:val="es-CO"/>
        </w:rPr>
        <w:t>Objetivos específicos</w:t>
      </w:r>
      <w:bookmarkEnd w:id="24"/>
      <w:bookmarkEnd w:id="25"/>
    </w:p>
    <w:p w14:paraId="0A26F1E2" w14:textId="77777777" w:rsidR="00F61CE1" w:rsidRPr="00A111A3" w:rsidRDefault="00F61CE1" w:rsidP="00E532BB">
      <w:pPr>
        <w:pStyle w:val="Prrafodelista"/>
        <w:numPr>
          <w:ilvl w:val="0"/>
          <w:numId w:val="2"/>
        </w:numPr>
        <w:rPr>
          <w:lang w:val="es-CO"/>
        </w:rPr>
      </w:pPr>
      <w:r w:rsidRPr="00A111A3">
        <w:rPr>
          <w:lang w:val="es-CO"/>
        </w:rPr>
        <w:t xml:space="preserve">Diseñar una arquitectura física y lógica del sistema basada en el modelo BDI con un esquema modular, versátil y escalable enfocada a dramatización. </w:t>
      </w:r>
      <w:r w:rsidRPr="00A111A3">
        <w:rPr>
          <w:lang w:val="es-CO"/>
        </w:rPr>
        <w:tab/>
      </w:r>
    </w:p>
    <w:p w14:paraId="131A14FD" w14:textId="77777777" w:rsidR="00F61CE1" w:rsidRPr="00A111A3" w:rsidRDefault="00F61CE1" w:rsidP="00E532BB">
      <w:pPr>
        <w:pStyle w:val="Prrafodelista"/>
        <w:numPr>
          <w:ilvl w:val="0"/>
          <w:numId w:val="2"/>
        </w:numPr>
        <w:rPr>
          <w:lang w:val="es-CO"/>
        </w:rPr>
      </w:pPr>
      <w:r w:rsidRPr="00A111A3">
        <w:rPr>
          <w:lang w:val="es-CO"/>
        </w:rPr>
        <w:t>Desarrollar (Diseñar, implementar y verificar) un módulo de manipulación, de recolección de datos y reproducción audiovisual, de desplazamiento y de procesamiento con características de flexibilidad y escalabilidad.</w:t>
      </w:r>
    </w:p>
    <w:p w14:paraId="6AA3F5FD" w14:textId="77777777" w:rsidR="00F61CE1" w:rsidRPr="00A111A3" w:rsidRDefault="00F61CE1" w:rsidP="00E532BB">
      <w:pPr>
        <w:pStyle w:val="Prrafodelista"/>
        <w:numPr>
          <w:ilvl w:val="0"/>
          <w:numId w:val="2"/>
        </w:numPr>
        <w:rPr>
          <w:lang w:val="es-CO"/>
        </w:rPr>
      </w:pPr>
      <w:r w:rsidRPr="00A111A3">
        <w:rPr>
          <w:lang w:val="es-CO"/>
        </w:rPr>
        <w:t>Diseñar y ejecutar pruebas de integración entre módulos.</w:t>
      </w:r>
    </w:p>
    <w:p w14:paraId="2F20E113" w14:textId="77777777" w:rsidR="00A1086A" w:rsidRPr="00A111A3" w:rsidRDefault="00F61CE1" w:rsidP="00E532BB">
      <w:pPr>
        <w:pStyle w:val="Prrafodelista"/>
        <w:numPr>
          <w:ilvl w:val="0"/>
          <w:numId w:val="2"/>
        </w:numPr>
        <w:rPr>
          <w:rFonts w:cs="Arial"/>
          <w:lang w:val="es-CO"/>
        </w:rPr>
      </w:pPr>
      <w:r w:rsidRPr="00A111A3">
        <w:rPr>
          <w:rFonts w:cs="Arial"/>
          <w:lang w:val="es-CO"/>
        </w:rPr>
        <w:t>Realizar una validación operativa y de aceptación de la plataforma con los directores del proyecto</w:t>
      </w:r>
    </w:p>
    <w:p w14:paraId="739BE508" w14:textId="3FA9A003" w:rsidR="000F0AF4" w:rsidRPr="00A111A3" w:rsidRDefault="000F0AF4" w:rsidP="00E532BB">
      <w:pPr>
        <w:pStyle w:val="Ttulo2"/>
        <w:numPr>
          <w:ilvl w:val="0"/>
          <w:numId w:val="1"/>
        </w:numPr>
        <w:rPr>
          <w:lang w:val="es-CO"/>
        </w:rPr>
      </w:pPr>
      <w:bookmarkStart w:id="26" w:name="_Toc467832517"/>
      <w:bookmarkStart w:id="27" w:name="_Toc159036737"/>
      <w:bookmarkEnd w:id="19"/>
      <w:r w:rsidRPr="00A111A3">
        <w:rPr>
          <w:lang w:val="es-CO"/>
        </w:rPr>
        <w:t>Conceptos fundamentales</w:t>
      </w:r>
      <w:bookmarkEnd w:id="26"/>
    </w:p>
    <w:p w14:paraId="696C59F8" w14:textId="5E1F2503" w:rsidR="00986E5B" w:rsidRPr="00A111A3" w:rsidRDefault="00986E5B" w:rsidP="00E532BB">
      <w:pPr>
        <w:pStyle w:val="Ttulo3"/>
        <w:numPr>
          <w:ilvl w:val="1"/>
          <w:numId w:val="1"/>
        </w:numPr>
        <w:rPr>
          <w:lang w:val="es-CO"/>
        </w:rPr>
      </w:pPr>
      <w:bookmarkStart w:id="28" w:name="_Toc467832518"/>
      <w:r w:rsidRPr="00A111A3">
        <w:rPr>
          <w:lang w:val="es-CO"/>
        </w:rPr>
        <w:t xml:space="preserve">Agente Inteligente </w:t>
      </w:r>
      <w:r w:rsidRPr="00A111A3">
        <w:rPr>
          <w:lang w:val="es-CO"/>
        </w:rPr>
        <w:fldChar w:fldCharType="begin" w:fldLock="1"/>
      </w:r>
      <w:r w:rsidR="009559CE" w:rsidRPr="00A111A3">
        <w:rPr>
          <w:lang w:val="es-CO"/>
        </w:rPr>
        <w:instrText xml:space="preserve"> ADDIN ZOTERO_ITEM CSL_CITATION {"citationID":"opIfFtxM","properties":{"formattedCitation":"[12]","plainCitation":"[12]"},"citationItems":[{"id":"ITEM-1","uris":["http://www.mendeley.com/documents/?uuid=10bc00bf-8696-4158-a73e-a3035ecaad6c"],"uri":["http://www.mendeley.com/documents/?uuid=10bc00bf-8696-4158-a73e-a3035ecaad6c"],"itemData":{"author":[{"dropping-particle":"","family":"L","given":"Moreau","non-dropping-particle":"","parse-names":false,"suffix":""},{"dropping-particle":"","family":"M","given":"Luck","non-dropping-particle":"","parse-names":false,"suffix":""},{"dropping-particle":"","family":"S","given":"Papay","non-dropping-particle":"","parse-names":false,"suffix":""},{"dropping-particle":"","family":"J","given":"Decker","non-dropping-particle":"","parse-names":false,"suffix":""},{"dropping-particle":"","family":"T","given":"Payne","non-dropping-particle":"","parse-names":false,"suffix":""}],"id":"ITEM-1","issued":{"date-parts":[["2004"]]},"title":"Methodologies and software engineering for agent systems.","type":"book"}}],"schema":"https://github.com/citation-style-language/schema/raw/master/csl-citation.json"} </w:instrText>
      </w:r>
      <w:r w:rsidRPr="00A111A3">
        <w:rPr>
          <w:lang w:val="es-CO"/>
        </w:rPr>
        <w:fldChar w:fldCharType="separate"/>
      </w:r>
      <w:r w:rsidR="009559CE" w:rsidRPr="00A111A3">
        <w:rPr>
          <w:lang w:val="es-CO"/>
        </w:rPr>
        <w:t>[12]</w:t>
      </w:r>
      <w:bookmarkEnd w:id="28"/>
      <w:r w:rsidRPr="00A111A3">
        <w:rPr>
          <w:lang w:val="es-CO"/>
        </w:rPr>
        <w:fldChar w:fldCharType="end"/>
      </w:r>
    </w:p>
    <w:bookmarkEnd w:id="27"/>
    <w:p w14:paraId="51A5DFD1" w14:textId="4C6DE2DC" w:rsidR="0085700A" w:rsidRPr="00A111A3" w:rsidRDefault="0085700A" w:rsidP="00FC210F">
      <w:pPr>
        <w:rPr>
          <w:lang w:val="es-CO"/>
        </w:rPr>
      </w:pPr>
      <w:r w:rsidRPr="00A111A3">
        <w:rPr>
          <w:lang w:val="es-CO"/>
        </w:rPr>
        <w:t>Un agente inteligente es una entidad autónoma que observa a través de sensores y actúa dentro de un ambiente usando actuadores y dirige sus actividades a través de metas. Los agentes inteligentes también pueden aprender o usar conocimiento para alcanzar sus objetivos. Se caracterizan por ser autónomos, heterogéneos, dinámicos, comunicativos</w:t>
      </w:r>
      <w:r w:rsidR="00131C69" w:rsidRPr="00A111A3">
        <w:rPr>
          <w:lang w:val="es-CO"/>
        </w:rPr>
        <w:t>, proactivos, sociable y</w:t>
      </w:r>
      <w:r w:rsidRPr="00A111A3">
        <w:rPr>
          <w:lang w:val="es-CO"/>
        </w:rPr>
        <w:t xml:space="preserve"> cuenta con protocolos de comunicación.</w:t>
      </w:r>
    </w:p>
    <w:p w14:paraId="476026D5" w14:textId="6AF615EF" w:rsidR="005000BB" w:rsidRPr="00A111A3" w:rsidRDefault="005000BB" w:rsidP="00E532BB">
      <w:pPr>
        <w:pStyle w:val="Ttulo3"/>
        <w:numPr>
          <w:ilvl w:val="1"/>
          <w:numId w:val="1"/>
        </w:numPr>
        <w:rPr>
          <w:lang w:val="es-CO"/>
        </w:rPr>
      </w:pPr>
      <w:bookmarkStart w:id="29" w:name="_Toc467832519"/>
      <w:r w:rsidRPr="00A111A3">
        <w:rPr>
          <w:lang w:val="es-CO"/>
        </w:rPr>
        <w:t>BDI (</w:t>
      </w:r>
      <w:r w:rsidRPr="00691968">
        <w:rPr>
          <w:i/>
          <w:lang w:val="es-CO"/>
        </w:rPr>
        <w:t>Beliefs</w:t>
      </w:r>
      <w:r w:rsidRPr="00A111A3">
        <w:rPr>
          <w:lang w:val="es-CO"/>
        </w:rPr>
        <w:t xml:space="preserve">, </w:t>
      </w:r>
      <w:r w:rsidRPr="00691968">
        <w:rPr>
          <w:i/>
          <w:lang w:val="es-CO"/>
        </w:rPr>
        <w:t>Desires</w:t>
      </w:r>
      <w:r w:rsidRPr="00A111A3">
        <w:rPr>
          <w:lang w:val="es-CO"/>
        </w:rPr>
        <w:t xml:space="preserve">, </w:t>
      </w:r>
      <w:r w:rsidRPr="00691968">
        <w:rPr>
          <w:i/>
          <w:lang w:val="es-CO"/>
        </w:rPr>
        <w:t>Intentions</w:t>
      </w:r>
      <w:r w:rsidRPr="00A111A3">
        <w:rPr>
          <w:lang w:val="es-CO"/>
        </w:rPr>
        <w:t xml:space="preserve">) </w:t>
      </w:r>
      <w:r w:rsidRPr="00A111A3">
        <w:rPr>
          <w:lang w:val="es-CO"/>
        </w:rPr>
        <w:fldChar w:fldCharType="begin" w:fldLock="1"/>
      </w:r>
      <w:r w:rsidR="009559CE" w:rsidRPr="00A111A3">
        <w:rPr>
          <w:lang w:val="es-CO"/>
        </w:rPr>
        <w:instrText xml:space="preserve"> ADDIN ZOTERO_ITEM CSL_CITATION {"citationID":"Cj89A8ce","properties":{"formattedCitation":"[13]","plainCitation":"[13]"},"citationItems":[{"id":"ITEM-1","uris":["http://www.mendeley.com/documents/?uuid=f4d13958-dc80-4bfe-b76a-3c60924c3e61"],"uri":["http://www.mendeley.com/documents/?uuid=f4d13958-dc80-4bfe-b76a-3c60924c3e61"],"itemData":{"DOI":"10.1007/3-540-49057-4_1","ISBN":"978-3-540-65713-2","ISSN":"0302-9743","PMID":"4520227","author":[{"dropping-particle":"","family":"Georgeff","given":"Michael","non-dropping-particle":"","parse-names":false,"suffix":""},{"dropping-particle":"","family":"Pell","given":"Barney","non-dropping-particle":"","parse-names":false,"suffix":""},{"dropping-particle":"","family":"Pollack","given":"Martha","non-dropping-particle":"","parse-names":false,"suffix":""},{"dropping-particle":"","family":"Tambe","given":"Milind","non-dropping-particle":"","parse-names":false,"suffix":""},{"dropping-particle":"","family":"Wooldridge","given":"Michael","non-dropping-particle":"","parse-names":false,"suffix":""}],"id":"ITEM-1","issued":{"date-parts":[["1999"]]},"page":"1-10","title":"The Belief-Desire-Intention Model of Agency","type":"article-journal"}}],"schema":"https://github.com/citation-style-language/schema/raw/master/csl-citation.json"} </w:instrText>
      </w:r>
      <w:r w:rsidRPr="00A111A3">
        <w:rPr>
          <w:lang w:val="es-CO"/>
        </w:rPr>
        <w:fldChar w:fldCharType="separate"/>
      </w:r>
      <w:r w:rsidR="009559CE" w:rsidRPr="00A111A3">
        <w:rPr>
          <w:lang w:val="es-CO"/>
        </w:rPr>
        <w:t>[13]</w:t>
      </w:r>
      <w:bookmarkEnd w:id="29"/>
      <w:r w:rsidRPr="00A111A3">
        <w:rPr>
          <w:lang w:val="es-CO"/>
        </w:rPr>
        <w:fldChar w:fldCharType="end"/>
      </w:r>
      <w:r w:rsidRPr="00A111A3">
        <w:rPr>
          <w:lang w:val="es-CO"/>
        </w:rPr>
        <w:t xml:space="preserve"> </w:t>
      </w:r>
    </w:p>
    <w:p w14:paraId="7DB2C1A0" w14:textId="51E97787" w:rsidR="0085700A" w:rsidRPr="00A111A3" w:rsidRDefault="0085700A" w:rsidP="0085700A">
      <w:pPr>
        <w:rPr>
          <w:lang w:val="es-CO"/>
        </w:rPr>
      </w:pPr>
      <w:r w:rsidRPr="00A111A3">
        <w:rPr>
          <w:lang w:val="es-CO"/>
        </w:rPr>
        <w:t xml:space="preserve">Es un modelo de </w:t>
      </w:r>
      <w:r w:rsidR="00753362" w:rsidRPr="00A111A3">
        <w:rPr>
          <w:lang w:val="es-CO"/>
        </w:rPr>
        <w:t xml:space="preserve">agentes enfocado a </w:t>
      </w:r>
      <w:r w:rsidRPr="00A111A3">
        <w:rPr>
          <w:lang w:val="es-CO"/>
        </w:rPr>
        <w:t xml:space="preserve">software </w:t>
      </w:r>
      <w:r w:rsidR="00890843" w:rsidRPr="00A111A3">
        <w:rPr>
          <w:lang w:val="es-CO"/>
        </w:rPr>
        <w:t xml:space="preserve">basado en los principios de Michael Bratman </w:t>
      </w:r>
      <w:r w:rsidR="00890843" w:rsidRPr="00A111A3">
        <w:rPr>
          <w:lang w:val="es-CO"/>
        </w:rPr>
        <w:fldChar w:fldCharType="begin" w:fldLock="1"/>
      </w:r>
      <w:r w:rsidR="00890843" w:rsidRPr="00A111A3">
        <w:rPr>
          <w:lang w:val="es-CO"/>
        </w:rPr>
        <w:instrText xml:space="preserve"> ADDIN ZOTERO_ITEM CSL_CITATION {"citationID":"f5G3ki29","properties":{"formattedCitation":"[14]","plainCitation":"[14]"},"citationItems":[{"id":"ITEM-1","uris":["http://www.mendeley.com/documents/?uuid=d7c1b2d8-32c9-4f09-88fb-d1098703a7e3"],"uri":["http://www.mendeley.com/documents/?uuid=d7c1b2d8-32c9-4f09-88fb-d1098703a7e3"],"itemData":{"author":[{"dropping-particle":"","family":"E","given":"Bratman","non-dropping-particle":"","parse-names":false,"suffix":""}],"editor":[{"dropping-particle":"","family":"University","given":"Cambridge","non-dropping-particle":"","parse-names":false,"suffix":""}],"id":"ITEM-1","issued":{"date-parts":[["1999"]]},"title":"Intention, Plans, and Practical Reason","type":"book"}}],"schema":"https://github.com/citation-style-language/schema/raw/master/csl-citation.json"} </w:instrText>
      </w:r>
      <w:r w:rsidR="00890843" w:rsidRPr="00A111A3">
        <w:rPr>
          <w:lang w:val="es-CO"/>
        </w:rPr>
        <w:fldChar w:fldCharType="separate"/>
      </w:r>
      <w:r w:rsidR="00890843" w:rsidRPr="00A111A3">
        <w:rPr>
          <w:lang w:val="es-CO"/>
        </w:rPr>
        <w:t>[14]</w:t>
      </w:r>
      <w:r w:rsidR="00890843" w:rsidRPr="00A111A3">
        <w:rPr>
          <w:lang w:val="es-CO"/>
        </w:rPr>
        <w:fldChar w:fldCharType="end"/>
      </w:r>
      <w:r w:rsidR="00890843" w:rsidRPr="00A111A3">
        <w:rPr>
          <w:lang w:val="es-CO"/>
        </w:rPr>
        <w:t xml:space="preserve">, </w:t>
      </w:r>
      <w:r w:rsidR="001230D9" w:rsidRPr="00A111A3">
        <w:rPr>
          <w:lang w:val="es-CO"/>
        </w:rPr>
        <w:t>desarrollado para agentes inteligentes</w:t>
      </w:r>
      <w:r w:rsidR="00890843" w:rsidRPr="00A111A3">
        <w:rPr>
          <w:lang w:val="es-CO"/>
        </w:rPr>
        <w:t xml:space="preserve"> que implemen</w:t>
      </w:r>
      <w:r w:rsidR="002B336A" w:rsidRPr="00A111A3">
        <w:rPr>
          <w:lang w:val="es-CO"/>
        </w:rPr>
        <w:t xml:space="preserve">tan </w:t>
      </w:r>
      <w:r w:rsidRPr="00A111A3">
        <w:rPr>
          <w:lang w:val="es-CO"/>
        </w:rPr>
        <w:t xml:space="preserve"> las creencias, deseos e intenciones de un agente racional. </w:t>
      </w:r>
    </w:p>
    <w:p w14:paraId="4DBB1946" w14:textId="77777777" w:rsidR="0085700A" w:rsidRPr="00A111A3" w:rsidRDefault="0085700A" w:rsidP="00E532BB">
      <w:pPr>
        <w:pStyle w:val="Prrafodelista"/>
        <w:numPr>
          <w:ilvl w:val="0"/>
          <w:numId w:val="3"/>
        </w:numPr>
        <w:rPr>
          <w:lang w:val="es-CO"/>
        </w:rPr>
      </w:pPr>
      <w:r w:rsidRPr="00A111A3">
        <w:rPr>
          <w:lang w:val="es-CO"/>
        </w:rPr>
        <w:t>Una creencia representa la información del estado del agente, es decir sus creencias acerca del mundo.</w:t>
      </w:r>
    </w:p>
    <w:p w14:paraId="1DC57FE7" w14:textId="77777777" w:rsidR="0085700A" w:rsidRPr="00A111A3" w:rsidRDefault="0085700A" w:rsidP="00E532BB">
      <w:pPr>
        <w:pStyle w:val="Prrafodelista"/>
        <w:numPr>
          <w:ilvl w:val="0"/>
          <w:numId w:val="3"/>
        </w:numPr>
        <w:rPr>
          <w:lang w:val="es-CO"/>
        </w:rPr>
      </w:pPr>
      <w:r w:rsidRPr="00A111A3">
        <w:rPr>
          <w:lang w:val="es-CO"/>
        </w:rPr>
        <w:t>Un deseo representa el estado motivacional del agente, representa los objetivos o situaciones que el agente gustaría o necesita cumplir.</w:t>
      </w:r>
    </w:p>
    <w:p w14:paraId="3CC882DB" w14:textId="2D4A4AA8" w:rsidR="0085700A" w:rsidRPr="00A111A3" w:rsidRDefault="0085700A" w:rsidP="00E532BB">
      <w:pPr>
        <w:pStyle w:val="Prrafodelista"/>
        <w:numPr>
          <w:ilvl w:val="0"/>
          <w:numId w:val="3"/>
        </w:numPr>
        <w:rPr>
          <w:lang w:val="es-CO"/>
        </w:rPr>
      </w:pPr>
      <w:r w:rsidRPr="00A111A3">
        <w:rPr>
          <w:lang w:val="es-CO"/>
        </w:rPr>
        <w:t xml:space="preserve">Las intenciones representan el estado deliberativo del agente, es decir lo que el agente </w:t>
      </w:r>
      <w:r w:rsidR="00B868D0" w:rsidRPr="00A111A3">
        <w:rPr>
          <w:lang w:val="es-CO"/>
        </w:rPr>
        <w:tab/>
      </w:r>
      <w:r w:rsidRPr="00A111A3">
        <w:rPr>
          <w:lang w:val="es-CO"/>
        </w:rPr>
        <w:t xml:space="preserve">decide hacer, las intenciones son deseos que se ven representadas en un plan. </w:t>
      </w:r>
      <w:r w:rsidR="00131C69" w:rsidRPr="00A111A3">
        <w:rPr>
          <w:lang w:val="es-CO"/>
        </w:rPr>
        <w:t>Un conjunto de intenciones cumple</w:t>
      </w:r>
      <w:r w:rsidRPr="00A111A3">
        <w:rPr>
          <w:lang w:val="es-CO"/>
        </w:rPr>
        <w:t xml:space="preserve"> el deseo del agente.</w:t>
      </w:r>
    </w:p>
    <w:p w14:paraId="66867BC9" w14:textId="7D19E11E" w:rsidR="002F067C" w:rsidRPr="00A111A3" w:rsidRDefault="002F067C" w:rsidP="00E532BB">
      <w:pPr>
        <w:pStyle w:val="Ttulo3"/>
        <w:numPr>
          <w:ilvl w:val="1"/>
          <w:numId w:val="1"/>
        </w:numPr>
        <w:rPr>
          <w:lang w:val="es-CO"/>
        </w:rPr>
      </w:pPr>
      <w:bookmarkStart w:id="30" w:name="_Toc467832520"/>
      <w:r w:rsidRPr="00A111A3">
        <w:rPr>
          <w:lang w:val="es-CO"/>
        </w:rPr>
        <w:lastRenderedPageBreak/>
        <w:t xml:space="preserve">Diseño Modular </w:t>
      </w:r>
      <w:r w:rsidRPr="00A111A3">
        <w:rPr>
          <w:lang w:val="es-CO"/>
        </w:rPr>
        <w:fldChar w:fldCharType="begin" w:fldLock="1"/>
      </w:r>
      <w:r w:rsidR="009559CE" w:rsidRPr="00A111A3">
        <w:rPr>
          <w:lang w:val="es-CO"/>
        </w:rPr>
        <w:instrText xml:space="preserve"> ADDIN ZOTERO_ITEM CSL_CITATION {"citationID":"H5QWsNu6","properties":{"formattedCitation":"[15]","plainCitation":"[15]"},"citationItems":[{"id":"ITEM-1","uris":["http://www.mendeley.com/documents/?uuid=a257ba3c-d28f-44c1-a7ef-495cf3e799a7"],"uri":["http://www.mendeley.com/documents/?uuid=a257ba3c-d28f-44c1-a7ef-495cf3e799a7"],"itemData":{"author":[{"dropping-particle":"","family":"N","given":"Hatch","non-dropping-particle":"","parse-names":false,"suffix":""}],"container-title":"The Academy of Management Review","id":"ITEM-1","issued":{"date-parts":[["2001"]]},"title":"The power of modularity.Academy of Management Review","type":"article-journal"}}],"schema":"https://github.com/citation-style-language/schema/raw/master/csl-citation.json"} </w:instrText>
      </w:r>
      <w:r w:rsidRPr="00A111A3">
        <w:rPr>
          <w:lang w:val="es-CO"/>
        </w:rPr>
        <w:fldChar w:fldCharType="separate"/>
      </w:r>
      <w:r w:rsidR="009559CE" w:rsidRPr="00A111A3">
        <w:rPr>
          <w:lang w:val="es-CO"/>
        </w:rPr>
        <w:t>[15]</w:t>
      </w:r>
      <w:bookmarkEnd w:id="30"/>
      <w:r w:rsidRPr="00A111A3">
        <w:rPr>
          <w:lang w:val="es-CO"/>
        </w:rPr>
        <w:fldChar w:fldCharType="end"/>
      </w:r>
      <w:r w:rsidRPr="00A111A3">
        <w:rPr>
          <w:lang w:val="es-CO"/>
        </w:rPr>
        <w:t xml:space="preserve"> </w:t>
      </w:r>
    </w:p>
    <w:p w14:paraId="00975614" w14:textId="3979F57B" w:rsidR="0085700A" w:rsidRPr="00A111A3" w:rsidRDefault="0085700A" w:rsidP="0085700A">
      <w:pPr>
        <w:rPr>
          <w:lang w:val="es-CO"/>
        </w:rPr>
      </w:pPr>
      <w:r w:rsidRPr="00A111A3">
        <w:rPr>
          <w:lang w:val="es-CO"/>
        </w:rPr>
        <w:t xml:space="preserve">Es la capacidad de un sistema para ser </w:t>
      </w:r>
      <w:r w:rsidR="00C66759" w:rsidRPr="00A111A3">
        <w:rPr>
          <w:lang w:val="es-CO"/>
        </w:rPr>
        <w:t>representado</w:t>
      </w:r>
      <w:r w:rsidRPr="00A111A3">
        <w:rPr>
          <w:lang w:val="es-CO"/>
        </w:rPr>
        <w:t xml:space="preserve"> como la unión de varias partes que se integran </w:t>
      </w:r>
      <w:r w:rsidR="00C66759" w:rsidRPr="00A111A3">
        <w:rPr>
          <w:lang w:val="es-CO"/>
        </w:rPr>
        <w:t>para cumplir</w:t>
      </w:r>
      <w:r w:rsidRPr="00A111A3">
        <w:rPr>
          <w:lang w:val="es-CO"/>
        </w:rPr>
        <w:t xml:space="preserve"> un objetivo común. Cada una de las partes se denomina módulo</w:t>
      </w:r>
      <w:r w:rsidR="00C66759" w:rsidRPr="00A111A3">
        <w:rPr>
          <w:lang w:val="es-CO"/>
        </w:rPr>
        <w:t>, el cual</w:t>
      </w:r>
      <w:r w:rsidRPr="00A111A3">
        <w:rPr>
          <w:lang w:val="es-CO"/>
        </w:rPr>
        <w:t xml:space="preserve"> es capaz de </w:t>
      </w:r>
      <w:r w:rsidR="00C66759" w:rsidRPr="00A111A3">
        <w:rPr>
          <w:lang w:val="es-CO"/>
        </w:rPr>
        <w:t>desempeñar tareas de manera aislada a los demás módulos del sistema.</w:t>
      </w:r>
      <w:r w:rsidRPr="00A111A3">
        <w:rPr>
          <w:lang w:val="es-CO"/>
        </w:rPr>
        <w:t xml:space="preserve"> </w:t>
      </w:r>
      <w:r w:rsidR="00C66759" w:rsidRPr="00A111A3">
        <w:rPr>
          <w:lang w:val="es-CO"/>
        </w:rPr>
        <w:t>D</w:t>
      </w:r>
      <w:r w:rsidRPr="00A111A3">
        <w:rPr>
          <w:lang w:val="es-CO"/>
        </w:rPr>
        <w:t xml:space="preserve">e esta forma cada módulo </w:t>
      </w:r>
      <w:r w:rsidR="00C66759" w:rsidRPr="00A111A3">
        <w:rPr>
          <w:lang w:val="es-CO"/>
        </w:rPr>
        <w:t>es observado por los demás como una caja negra que ofrece servicios</w:t>
      </w:r>
      <w:r w:rsidRPr="00A111A3">
        <w:rPr>
          <w:lang w:val="es-CO"/>
        </w:rPr>
        <w:t>.</w:t>
      </w:r>
    </w:p>
    <w:p w14:paraId="48CDE0DB" w14:textId="77777777" w:rsidR="00A1086A" w:rsidRPr="00A111A3" w:rsidRDefault="00822328" w:rsidP="00E532BB">
      <w:pPr>
        <w:pStyle w:val="Ttulo2"/>
        <w:numPr>
          <w:ilvl w:val="0"/>
          <w:numId w:val="1"/>
        </w:numPr>
        <w:rPr>
          <w:lang w:val="es-CO"/>
        </w:rPr>
      </w:pPr>
      <w:bookmarkStart w:id="31" w:name="_Toc464589285"/>
      <w:bookmarkStart w:id="32" w:name="_Toc467832521"/>
      <w:r w:rsidRPr="00A111A3">
        <w:rPr>
          <w:lang w:val="es-CO"/>
        </w:rPr>
        <w:t>Estado del Arte</w:t>
      </w:r>
      <w:bookmarkEnd w:id="31"/>
      <w:bookmarkEnd w:id="32"/>
    </w:p>
    <w:p w14:paraId="1D38161E" w14:textId="6C57A875" w:rsidR="00B865D1" w:rsidRPr="00A111A3" w:rsidRDefault="00B865D1" w:rsidP="00B865D1">
      <w:pPr>
        <w:rPr>
          <w:lang w:val="es-CO"/>
        </w:rPr>
      </w:pPr>
      <w:r w:rsidRPr="00A111A3">
        <w:rPr>
          <w:lang w:val="es-CO"/>
        </w:rPr>
        <w:t>Con el fin de analizar las características de dispositivos e iniciativas similares</w:t>
      </w:r>
      <w:r w:rsidR="00AD379B" w:rsidRPr="00A111A3">
        <w:rPr>
          <w:lang w:val="es-CO"/>
        </w:rPr>
        <w:t xml:space="preserve"> se presentan, </w:t>
      </w:r>
      <w:r w:rsidRPr="00A111A3">
        <w:rPr>
          <w:lang w:val="es-CO"/>
        </w:rPr>
        <w:t xml:space="preserve">a </w:t>
      </w:r>
      <w:r w:rsidR="00131C69" w:rsidRPr="00A111A3">
        <w:rPr>
          <w:lang w:val="es-CO"/>
        </w:rPr>
        <w:t>continuación</w:t>
      </w:r>
      <w:r w:rsidR="00AD379B" w:rsidRPr="00A111A3">
        <w:rPr>
          <w:lang w:val="es-CO"/>
        </w:rPr>
        <w:t>,</w:t>
      </w:r>
      <w:r w:rsidRPr="00A111A3">
        <w:rPr>
          <w:lang w:val="es-CO"/>
        </w:rPr>
        <w:t xml:space="preserve"> algunos de los trabajos y dispositivos </w:t>
      </w:r>
      <w:r w:rsidR="00EA311F" w:rsidRPr="00A111A3">
        <w:rPr>
          <w:lang w:val="es-CO"/>
        </w:rPr>
        <w:t xml:space="preserve">relacionado con robótica educativa </w:t>
      </w:r>
      <w:r w:rsidRPr="00A111A3">
        <w:rPr>
          <w:lang w:val="es-CO"/>
        </w:rPr>
        <w:t>más significativos para la investigación.</w:t>
      </w:r>
    </w:p>
    <w:p w14:paraId="0BB532B3" w14:textId="2A30BF17" w:rsidR="00B865D1" w:rsidRPr="00A111A3" w:rsidRDefault="00B865D1" w:rsidP="00E532BB">
      <w:pPr>
        <w:pStyle w:val="Ttulo3"/>
        <w:numPr>
          <w:ilvl w:val="1"/>
          <w:numId w:val="1"/>
        </w:numPr>
        <w:rPr>
          <w:lang w:val="es-CO"/>
        </w:rPr>
      </w:pPr>
      <w:bookmarkStart w:id="33" w:name="_Toc467832522"/>
      <w:bookmarkStart w:id="34" w:name="_Toc464589286"/>
      <w:r w:rsidRPr="00A111A3">
        <w:rPr>
          <w:lang w:val="es-CO"/>
        </w:rPr>
        <w:t xml:space="preserve">NAO, el nuevo aliado de los profesores </w:t>
      </w:r>
      <w:r w:rsidRPr="00A111A3">
        <w:rPr>
          <w:lang w:val="es-CO"/>
        </w:rPr>
        <w:fldChar w:fldCharType="begin" w:fldLock="1"/>
      </w:r>
      <w:r w:rsidR="009559CE" w:rsidRPr="00A111A3">
        <w:rPr>
          <w:lang w:val="es-CO"/>
        </w:rPr>
        <w:instrText xml:space="preserve"> ADDIN ZOTERO_ITEM CSL_CITATION {"citationID":"Sr2Swe7H","properties":{"formattedCitation":"[16]","plainCitation":"[16]"},"citationItems":[{"id":"ITEM-1","uris":["http://www.mendeley.com/documents/?uuid=f52779b7-beae-4a99-9eba-7aadacce7cb2"],"uri":["http://www.mendeley.com/documents/?uuid=f52779b7-beae-4a99-9eba-7aadacce7cb2"],"itemData":{"URL":"https://www.aldebaran.com/en/cool-robots/nao","author":[{"dropping-particle":"","family":"Aldebaran","given":"","non-dropping-particle":"","parse-names":false,"suffix":""}],"id":"ITEM-1","issued":{"date-parts":[["0"]]},"title":"NAO","type":"webpage"}}],"schema":"https://github.com/citation-style-language/schema/raw/master/csl-citation.json"} </w:instrText>
      </w:r>
      <w:r w:rsidRPr="00A111A3">
        <w:rPr>
          <w:lang w:val="es-CO"/>
        </w:rPr>
        <w:fldChar w:fldCharType="separate"/>
      </w:r>
      <w:bookmarkEnd w:id="34"/>
      <w:r w:rsidR="009559CE" w:rsidRPr="00A111A3">
        <w:rPr>
          <w:lang w:val="es-CO"/>
        </w:rPr>
        <w:t>[16]</w:t>
      </w:r>
      <w:bookmarkEnd w:id="33"/>
      <w:r w:rsidRPr="00A111A3">
        <w:rPr>
          <w:lang w:val="es-CO"/>
        </w:rPr>
        <w:fldChar w:fldCharType="end"/>
      </w:r>
    </w:p>
    <w:p w14:paraId="4166C08A" w14:textId="72A1D3ED" w:rsidR="00B865D1" w:rsidRPr="00A111A3" w:rsidRDefault="00B865D1" w:rsidP="00B865D1">
      <w:pPr>
        <w:rPr>
          <w:rFonts w:cs="Arial"/>
          <w:szCs w:val="24"/>
          <w:lang w:val="es-CO"/>
        </w:rPr>
      </w:pPr>
      <w:r w:rsidRPr="00A111A3">
        <w:rPr>
          <w:rFonts w:cs="Arial"/>
          <w:szCs w:val="24"/>
          <w:lang w:val="es-CO"/>
        </w:rPr>
        <w:t xml:space="preserve">Aldebarán, una compañía de robótica francesa, ha desarrollado un robot humanoide con gran cantidad de características que lo hacen una plataforma con bastantes áreas de aplicación. Este robot cuenta con 25 grados de libertad en su movimiento, controladores de equilibrio, capacidad para ponerse de pie, cámaras, reconocimiento de objetos, reconocimiento y detección de rostros, capacidad para hablar 9 idiomas, reconocimiento de voz, detección y localización de sonidos, control de potencia consumida en motores adaptativa, sistema de anticolisión, administrador de recursos e interfaz de programación por seguimiento de comandos o coreografías pre especificadas </w:t>
      </w:r>
      <w:r w:rsidRPr="00A111A3">
        <w:rPr>
          <w:rFonts w:cs="Arial"/>
          <w:szCs w:val="24"/>
          <w:lang w:val="es-CO"/>
        </w:rPr>
        <w:fldChar w:fldCharType="begin" w:fldLock="1"/>
      </w:r>
      <w:r w:rsidR="009559CE" w:rsidRPr="00A111A3">
        <w:rPr>
          <w:rFonts w:cs="Arial"/>
          <w:szCs w:val="24"/>
          <w:lang w:val="es-CO"/>
        </w:rPr>
        <w:instrText xml:space="preserve"> ADDIN ZOTERO_ITEM CSL_CITATION {"citationID":"iDvWZOlM","properties":{"formattedCitation":"[17]","plainCitation":"[17]"},"citationItems":[{"id":"ITEM-1","uris":["http://www.mendeley.com/documents/?uuid=cf4d8a57-a0f7-43c4-bd20-6ba0e67b4b1d"],"uri":["http://www.mendeley.com/documents/?uuid=cf4d8a57-a0f7-43c4-bd20-6ba0e67b4b1d"],"itemData":{"author":[{"dropping-particle":"","family":"Aldebaran","given":"","non-dropping-particle":"","parse-names":false,"suffix":""}],"container-title":"Nao H25 Datasheet","id":"ITEM-1","issued":{"date-parts":[["0"]]},"page":"1-6","title":"Nao H25","type":"article-journal"}}],"schema":"https://github.com/citation-style-language/schema/raw/master/csl-citation.json"} </w:instrText>
      </w:r>
      <w:r w:rsidRPr="00A111A3">
        <w:rPr>
          <w:rFonts w:cs="Arial"/>
          <w:szCs w:val="24"/>
          <w:lang w:val="es-CO"/>
        </w:rPr>
        <w:fldChar w:fldCharType="separate"/>
      </w:r>
      <w:r w:rsidR="009559CE" w:rsidRPr="00A111A3">
        <w:rPr>
          <w:lang w:val="es-CO"/>
        </w:rPr>
        <w:t>[17]</w:t>
      </w:r>
      <w:r w:rsidRPr="00A111A3">
        <w:rPr>
          <w:rFonts w:cs="Arial"/>
          <w:szCs w:val="24"/>
          <w:lang w:val="es-CO"/>
        </w:rPr>
        <w:fldChar w:fldCharType="end"/>
      </w:r>
      <w:r w:rsidRPr="00A111A3">
        <w:rPr>
          <w:rFonts w:cs="Arial"/>
          <w:szCs w:val="24"/>
          <w:lang w:val="es-CO"/>
        </w:rPr>
        <w:t xml:space="preserve">.  La gran cantidad de características que tiene NAO hace que en el área de educación no se limite solo a un intervalo de edades sino que se pueda dividir en 4 grupos: educación secundaria, educación universitaria, investigación y educación especial. </w:t>
      </w:r>
    </w:p>
    <w:p w14:paraId="1DF53ADD" w14:textId="77777777" w:rsidR="00B865D1" w:rsidRPr="00A111A3" w:rsidRDefault="00B865D1" w:rsidP="00B865D1">
      <w:pPr>
        <w:rPr>
          <w:rFonts w:cs="Arial"/>
          <w:szCs w:val="24"/>
          <w:lang w:val="es-CO"/>
        </w:rPr>
      </w:pPr>
      <w:r w:rsidRPr="00A111A3">
        <w:rPr>
          <w:rFonts w:cs="Arial"/>
          <w:szCs w:val="24"/>
          <w:lang w:val="es-CO"/>
        </w:rPr>
        <w:t>En la educación secundaria, NAO es utilizado generalmente para enseñar asignaturas científicas de una manera divertida (Matemáticas, física, mecánica, etc.). Adicionalmente, gracias a sus diferentes niveles de programación los estudiantes más pequeños pueden programar rutinas utilizando bloques mientras que los más avanzados pueden desarrollar directamente en Phyton o C++, lo que les permite elaborar obras de teatro y rutinas de enseñanza.</w:t>
      </w:r>
    </w:p>
    <w:p w14:paraId="63DFE3C2" w14:textId="38B75C7F" w:rsidR="00B865D1" w:rsidRPr="00A111A3" w:rsidRDefault="00B865D1" w:rsidP="00B865D1">
      <w:pPr>
        <w:rPr>
          <w:rFonts w:cs="Arial"/>
          <w:szCs w:val="24"/>
          <w:lang w:val="es-CO"/>
        </w:rPr>
      </w:pPr>
      <w:r w:rsidRPr="00A111A3">
        <w:rPr>
          <w:rFonts w:cs="Arial"/>
          <w:szCs w:val="24"/>
          <w:lang w:val="es-CO"/>
        </w:rPr>
        <w:t xml:space="preserve">Los resultados experimentales de utilizar este dispositivo en una institución escolar dan como resultado un nivel de satisfacción alto en los usuarios finales. Sin embargo, debido a su apariencia, los estudiantes tiene una expectativa más alta de las verdaderas capacidades que el robot tiene al asociarlo con un humano esperando que haga deporte, conduzca y cocine </w:t>
      </w:r>
      <w:r w:rsidRPr="00A111A3">
        <w:rPr>
          <w:rFonts w:cs="Arial"/>
          <w:szCs w:val="24"/>
          <w:lang w:val="es-CO"/>
        </w:rPr>
        <w:fldChar w:fldCharType="begin" w:fldLock="1"/>
      </w:r>
      <w:r w:rsidR="009559CE" w:rsidRPr="00A111A3">
        <w:rPr>
          <w:rFonts w:cs="Arial"/>
          <w:szCs w:val="24"/>
          <w:lang w:val="es-CO"/>
        </w:rPr>
        <w:instrText xml:space="preserve"> ADDIN ZOTERO_ITEM CSL_CITATION {"citationID":"w2XyVaNT","properties":{"formattedCitation":"[18]","plainCitation":"[18]"},"citationItems":[{"id":"ITEM-1","uris":["http://www.mendeley.com/documents/?uuid=92c08459-84bb-4e99-8632-43ed7f40dd9f"],"uri":["http://www.mendeley.com/documents/?uuid=92c08459-84bb-4e99-8632-43ed7f40dd9f"],"itemData":{"author":[{"dropping-particle":"","family":"Díaz","given":"Marta","non-dropping-particle":"","parse-names":false,"suffix":""},{"dropping-particle":"","family":"Andrés","given":"Amara","non-dropping-particle":"","parse-names":false,"suffix":""},{"dropping-particle":"","family":"Casacuberta","given":"Judit","non-dropping-particle":"","parse-names":false,"suffix":""}],"id":"ITEM-1","issued":{"date-parts":[["2009"]]},"title":"Explorando la conducta interactiva con niñ@s en edad escolar","type":"article-journal"}}],"schema":"https://github.com/citation-style-language/schema/raw/master/csl-citation.json"} </w:instrText>
      </w:r>
      <w:r w:rsidRPr="00A111A3">
        <w:rPr>
          <w:rFonts w:cs="Arial"/>
          <w:szCs w:val="24"/>
          <w:lang w:val="es-CO"/>
        </w:rPr>
        <w:fldChar w:fldCharType="separate"/>
      </w:r>
      <w:r w:rsidR="009559CE" w:rsidRPr="00A111A3">
        <w:rPr>
          <w:lang w:val="es-CO"/>
        </w:rPr>
        <w:t>[18]</w:t>
      </w:r>
      <w:r w:rsidRPr="00A111A3">
        <w:rPr>
          <w:rFonts w:cs="Arial"/>
          <w:szCs w:val="24"/>
          <w:lang w:val="es-CO"/>
        </w:rPr>
        <w:fldChar w:fldCharType="end"/>
      </w:r>
      <w:r w:rsidRPr="00A111A3">
        <w:rPr>
          <w:rFonts w:cs="Arial"/>
          <w:szCs w:val="24"/>
          <w:lang w:val="es-CO"/>
        </w:rPr>
        <w:t>.</w:t>
      </w:r>
    </w:p>
    <w:p w14:paraId="1F318184" w14:textId="63D6D3E4" w:rsidR="00B865D1" w:rsidRPr="00850052" w:rsidRDefault="00B865D1" w:rsidP="00E532BB">
      <w:pPr>
        <w:pStyle w:val="Ttulo3"/>
        <w:numPr>
          <w:ilvl w:val="1"/>
          <w:numId w:val="1"/>
        </w:numPr>
        <w:ind w:left="709"/>
      </w:pPr>
      <w:bookmarkStart w:id="35" w:name="_Toc464589287"/>
      <w:bookmarkStart w:id="36" w:name="_Toc467832523"/>
      <w:r w:rsidRPr="00850052">
        <w:lastRenderedPageBreak/>
        <w:t>Impact of Using an Educational Robot-Based Learning System on Student’s Motivation in Elementary Education</w:t>
      </w:r>
      <w:bookmarkEnd w:id="35"/>
      <w:r w:rsidR="00283903" w:rsidRPr="00850052">
        <w:t>.</w:t>
      </w:r>
      <w:bookmarkEnd w:id="36"/>
    </w:p>
    <w:p w14:paraId="494257FB" w14:textId="6D420D94" w:rsidR="00B865D1" w:rsidRPr="00A111A3" w:rsidRDefault="00B865D1" w:rsidP="00B865D1">
      <w:pPr>
        <w:rPr>
          <w:rFonts w:cs="Arial"/>
          <w:szCs w:val="24"/>
          <w:lang w:val="es-CO"/>
        </w:rPr>
      </w:pPr>
      <w:r w:rsidRPr="00A111A3">
        <w:rPr>
          <w:rFonts w:cs="Arial"/>
          <w:i/>
          <w:szCs w:val="24"/>
          <w:lang w:val="es-CO"/>
        </w:rPr>
        <w:t>Shin-Guang Elementary School</w:t>
      </w:r>
      <w:r w:rsidRPr="00A111A3">
        <w:rPr>
          <w:rFonts w:cs="Arial"/>
          <w:szCs w:val="24"/>
          <w:lang w:val="es-CO"/>
        </w:rPr>
        <w:t xml:space="preserve">, ubicada en Taichung City, Taiwán, fue el lugar donde tres miembros de la IEEE implementaron una metodología de robótica educativa, la cual consistía en que un robot explicará diapositivas sustituyendo o apoyando al profesor. </w:t>
      </w:r>
    </w:p>
    <w:p w14:paraId="16D930D3" w14:textId="77777777" w:rsidR="00BD03C3" w:rsidRPr="00A111A3" w:rsidRDefault="00BD03C3" w:rsidP="00BD03C3">
      <w:pPr>
        <w:rPr>
          <w:rFonts w:cs="Arial"/>
          <w:szCs w:val="24"/>
          <w:lang w:val="es-CO"/>
        </w:rPr>
      </w:pPr>
      <w:r w:rsidRPr="00A111A3">
        <w:rPr>
          <w:rFonts w:cs="Arial"/>
          <w:szCs w:val="24"/>
          <w:lang w:val="es-CO"/>
        </w:rPr>
        <w:t>Para esto, la plataforma cuenta con 3 capas. La primera, llamada “autorización”, se encarga de recibir datos del profesor por medio de una interfaz gráfica para parametrizar las acciones de la plataforma (¿Qué diapositivas?, ¿En qué tiempos?, ¿Qué dirá el robot?, etc.). La segunda, llamada “Transferencia”, es la unidad de procesamiento del sistema, en ella se entienden las acciones recibidas por la primera capa y se transforman en acciones para cada dispositivo disponible en el sistema (robot, parlante, pantalla, etc.). La tercera, llamada “enseñanza”, es el hardware como tal, en ella se encuentran todos los dispositivos con los que cuenta el profesor para diseñar su clase.</w:t>
      </w:r>
    </w:p>
    <w:p w14:paraId="1A0FD6DC" w14:textId="0242E61C" w:rsidR="00BD03C3" w:rsidRPr="00A111A3" w:rsidRDefault="00BD03C3" w:rsidP="000B41F9">
      <w:pPr>
        <w:tabs>
          <w:tab w:val="left" w:pos="709"/>
        </w:tabs>
        <w:rPr>
          <w:rFonts w:cs="Arial"/>
          <w:szCs w:val="24"/>
          <w:lang w:val="es-CO"/>
        </w:rPr>
      </w:pPr>
      <w:r w:rsidRPr="00A111A3">
        <w:rPr>
          <w:rFonts w:cs="Arial"/>
          <w:szCs w:val="24"/>
          <w:lang w:val="es-CO"/>
        </w:rPr>
        <w:t>Los resultados de las pruebas en estudiantes de segundo</w:t>
      </w:r>
      <w:r w:rsidR="006233CB" w:rsidRPr="00A111A3">
        <w:rPr>
          <w:rFonts w:cs="Arial"/>
          <w:szCs w:val="24"/>
          <w:lang w:val="es-CO"/>
        </w:rPr>
        <w:t xml:space="preserve"> demostraron</w:t>
      </w:r>
      <w:r w:rsidRPr="00A111A3">
        <w:rPr>
          <w:rFonts w:cs="Arial"/>
          <w:szCs w:val="24"/>
          <w:lang w:val="es-CO"/>
        </w:rPr>
        <w:t xml:space="preserve"> que los estudiantes no solo se motivan más al observar una plataforma robótica, sino que también aumentan considerablemente su desempeño escolar</w:t>
      </w:r>
      <w:r w:rsidR="00283903" w:rsidRPr="00A111A3">
        <w:rPr>
          <w:rFonts w:cs="Arial"/>
          <w:szCs w:val="24"/>
          <w:lang w:val="es-CO"/>
        </w:rPr>
        <w:fldChar w:fldCharType="begin"/>
      </w:r>
      <w:r w:rsidR="00283903" w:rsidRPr="00A111A3">
        <w:rPr>
          <w:rFonts w:cs="Arial"/>
          <w:szCs w:val="24"/>
          <w:lang w:val="es-CO"/>
        </w:rPr>
        <w:instrText xml:space="preserve"> ADDIN ZOTERO_ITEM CSL_CITATION {"citationID":"1v5srli1fd","properties":{"formattedCitation":"[19]","plainCitation":"[19]"},"citationItems":[{"id":"fSNx7aHQ/UgEz6TVm","uris":["http://www.mendeley.com/documents/?uuid=99c9c481-a540-48fb-8012-46a05b71c6de"],"uri":["http://www.mendeley.com/documents/?uuid=99c9c481-a540-48fb-8012-46a05b71c6de"],"itemData":{"DOI":"10.1109/TLT.2014.2346756","ISSN":"1939-1382","abstract":"Educational robotics has been regarded as an effective instructional tool over the past decade. Many studies have tested the role of robots in supporting educational classroom activities. However, reliable empirical evidence confirming the effectiveness of educational robots remains limited. Therefore, this study developed an educational robot-based learning system that provides an attractive teaching application that combines multimedia objects with an educational robot. This study examined the impact of the proposed learning system on student learning performance and motivation. The four-stage experimental procedure involved a pre-test, post-test, learning activities, and questionnaire survey. The participants comprised one homeroom teacher and 52 second-grade students from two classes at an elementary school in Taiwan. All of the students were assigned to use either the proposed learning system or a PowerPoint-based learning system. The pre-test and post-test results show that the proposed learning system improved student performance more than the PowerPoint-based learning system did. A questionnaire based on the Instructional Materials Motivation Survey (IMMS) was employed to measure four motivational factors (attention, relevance, confidence, and satisfaction). The IMMS survey results show that satisfaction and relevance were the highest rated motivational factors among students who used the proposed learning system. The experimental results indicate that the students were motivated to use the educational robot-based learning system. Thus, using educational robot-based learning systems in classrooms demonstrates a significant advantage for students, by improving overall learning interest and motivation.","author":[{"dropping-particle":"","family":"Chin","given":"Kai-Yi","non-dropping-particle":"","parse-names":false,"suffix":""},{"dropping-particle":"","family":"Hong","given":"Zeng-Wei","non-dropping-particle":"","parse-names":false,"suffix":""},{"dropping-particle":"","family":"Chen","given":"Yen-Lin","non-dropping-particle":"","parse-names":false,"suffix":""}],"container-title":"IEEE Transactions on Learning Technologies","id":"fSNx7aHQ/UgEz6TVm","issue":"4","issued":{"year":2014},"page":"333-345","title":"Impact of Using an Educational Robot-Based Learning System on Students&amp;#x2019; Motivation in Elementary Education","type":"article-journal","volume":"7","page-first":"333","container-title-short":"IEEE Trans. Learn. Technol."}}],"schema":"https://github.com/citation-style-language/schema/raw/master/csl-citation.json"} </w:instrText>
      </w:r>
      <w:r w:rsidR="00283903" w:rsidRPr="00A111A3">
        <w:rPr>
          <w:rFonts w:cs="Arial"/>
          <w:szCs w:val="24"/>
          <w:lang w:val="es-CO"/>
        </w:rPr>
        <w:fldChar w:fldCharType="separate"/>
      </w:r>
      <w:r w:rsidR="00283903" w:rsidRPr="00A111A3">
        <w:rPr>
          <w:lang w:val="es-CO"/>
        </w:rPr>
        <w:t>[19]</w:t>
      </w:r>
      <w:r w:rsidR="00283903" w:rsidRPr="00A111A3">
        <w:rPr>
          <w:rFonts w:cs="Arial"/>
          <w:szCs w:val="24"/>
          <w:lang w:val="es-CO"/>
        </w:rPr>
        <w:fldChar w:fldCharType="end"/>
      </w:r>
      <w:r w:rsidRPr="00A111A3">
        <w:rPr>
          <w:rFonts w:cs="Arial"/>
          <w:szCs w:val="24"/>
          <w:lang w:val="es-CO"/>
        </w:rPr>
        <w:t xml:space="preserve">.   </w:t>
      </w:r>
    </w:p>
    <w:p w14:paraId="106F0489" w14:textId="6446A09B" w:rsidR="00B865D1" w:rsidRPr="00850052" w:rsidRDefault="00B865D1" w:rsidP="00E532BB">
      <w:pPr>
        <w:pStyle w:val="Ttulo3"/>
        <w:numPr>
          <w:ilvl w:val="1"/>
          <w:numId w:val="1"/>
        </w:numPr>
        <w:ind w:left="709"/>
      </w:pPr>
      <w:bookmarkStart w:id="37" w:name="_Toc467832524"/>
      <w:bookmarkStart w:id="38" w:name="_Toc464589288"/>
      <w:r w:rsidRPr="00850052">
        <w:t>Interaction with Animated Robots in Science Museum Programs: How Children Learn?</w:t>
      </w:r>
      <w:bookmarkEnd w:id="37"/>
      <w:r w:rsidRPr="00850052">
        <w:t xml:space="preserve"> </w:t>
      </w:r>
      <w:bookmarkEnd w:id="38"/>
    </w:p>
    <w:p w14:paraId="0E0DB64B" w14:textId="77777777" w:rsidR="00B865D1" w:rsidRPr="00A111A3" w:rsidRDefault="00B865D1" w:rsidP="00B865D1">
      <w:pPr>
        <w:rPr>
          <w:rFonts w:cs="Arial"/>
          <w:szCs w:val="24"/>
          <w:lang w:val="es-CO"/>
        </w:rPr>
      </w:pPr>
      <w:r w:rsidRPr="00A111A3">
        <w:rPr>
          <w:rFonts w:cs="Arial"/>
          <w:szCs w:val="24"/>
          <w:lang w:val="es-CO"/>
        </w:rPr>
        <w:t>La robótica educativa, apoyada de metodologías educativas como el teatro ha sido utilizada fuera de los colegios con resultados satisfactorios. Este es el caso del museo de computación de Boston, en donde se utilizaron diferentes robots para mostrar a los niños analogías entre los componentes de los dispositivos y características del cuerpo humano. Adicionalmente, en la investigación se realizaron actividades en donde se introdujeron conceptos de estabilidad, centro de masa y tecnología.</w:t>
      </w:r>
    </w:p>
    <w:p w14:paraId="3F170967" w14:textId="1128C628" w:rsidR="00B865D1" w:rsidRPr="00A111A3" w:rsidRDefault="00B865D1" w:rsidP="00B865D1">
      <w:pPr>
        <w:rPr>
          <w:rFonts w:cs="Arial"/>
          <w:szCs w:val="24"/>
          <w:lang w:val="es-CO"/>
        </w:rPr>
      </w:pPr>
      <w:r w:rsidRPr="00A111A3">
        <w:rPr>
          <w:rFonts w:cs="Arial"/>
          <w:szCs w:val="24"/>
          <w:lang w:val="es-CO"/>
        </w:rPr>
        <w:t>Los resultados de los talleres mostraron que los niños demuestran interés, atracción y mejor recepción al utilizar la interacción con robots animados como metodología de educación.</w:t>
      </w:r>
      <w:r w:rsidR="00283903" w:rsidRPr="00A111A3">
        <w:rPr>
          <w:rFonts w:cs="Arial"/>
          <w:szCs w:val="24"/>
          <w:lang w:val="es-CO"/>
        </w:rPr>
        <w:t xml:space="preserve"> </w:t>
      </w:r>
      <w:r w:rsidR="00283903" w:rsidRPr="00A111A3">
        <w:rPr>
          <w:rFonts w:cs="Arial"/>
          <w:szCs w:val="24"/>
          <w:lang w:val="es-CO"/>
        </w:rPr>
        <w:fldChar w:fldCharType="begin"/>
      </w:r>
      <w:r w:rsidR="00283903" w:rsidRPr="00A111A3">
        <w:rPr>
          <w:rFonts w:cs="Arial"/>
          <w:szCs w:val="24"/>
          <w:lang w:val="es-CO"/>
        </w:rPr>
        <w:instrText xml:space="preserve"> ADDIN ZOTERO_ITEM CSL_CITATION {"citationID":"1flr6f8i25","properties":{"formattedCitation":"[20]","plainCitation":"[20]"},"citationItems":[{"id":"fSNx7aHQ/1uibg13h","uris":["http://www.mendeley.com/documents/?uuid=72f63ef5-3858-4af3-be7c-29641834a005"],"uri":["http://www.mendeley.com/documents/?uuid=72f63ef5-3858-4af3-be7c-29641834a005"],"itemData":{"DOI":"10.1145/2157689.2157786","ISBN":"9781450310635","ISSN":"2167-2121","abstract":"This paper examines learning through student interaction with animated robots, as implemented in robot theatre performances and workshops in the science museum. © 2012 Authors.","author":[{"dropping-particle":"","family":"Polishuk","given":"Alex","non-dropping-particle":"","parse-names":false,"suffix":""},{"dropping-particle":"","family":"Verner","given":"Igor Michael","non-dropping-particle":"","parse-names":false,"suffix":""}],"container-title":"Proceedings of the seventh annual ACM/IEEE international conference on Human-Robot Interaction - HRI '12","id":"fSNx7aHQ/1uibg13h","issued":{"year":2012},"page":"265","title":"Interaction with animated robots in science museum programs","type":"article-journal","page-first":"265","container-title-short":"Proc. Seventh Annu. ACMIEEE Int. Conf. Hum.-Robot Interact. - HRI 12"}}],"schema":"https://github.com/citation-style-language/schema/raw/master/csl-citation.json"} </w:instrText>
      </w:r>
      <w:r w:rsidR="00283903" w:rsidRPr="00A111A3">
        <w:rPr>
          <w:rFonts w:cs="Arial"/>
          <w:szCs w:val="24"/>
          <w:lang w:val="es-CO"/>
        </w:rPr>
        <w:fldChar w:fldCharType="separate"/>
      </w:r>
      <w:r w:rsidR="00283903" w:rsidRPr="00A111A3">
        <w:rPr>
          <w:lang w:val="es-CO"/>
        </w:rPr>
        <w:t>[20]</w:t>
      </w:r>
      <w:r w:rsidR="00283903" w:rsidRPr="00A111A3">
        <w:rPr>
          <w:rFonts w:cs="Arial"/>
          <w:szCs w:val="24"/>
          <w:lang w:val="es-CO"/>
        </w:rPr>
        <w:fldChar w:fldCharType="end"/>
      </w:r>
    </w:p>
    <w:p w14:paraId="71D08A0F" w14:textId="1163038E" w:rsidR="00B865D1" w:rsidRPr="00850052" w:rsidRDefault="00B865D1" w:rsidP="00E532BB">
      <w:pPr>
        <w:pStyle w:val="Ttulo3"/>
        <w:numPr>
          <w:ilvl w:val="1"/>
          <w:numId w:val="1"/>
        </w:numPr>
        <w:ind w:left="709"/>
      </w:pPr>
      <w:bookmarkStart w:id="39" w:name="_Toc464589289"/>
      <w:bookmarkStart w:id="40" w:name="_Toc467832525"/>
      <w:r w:rsidRPr="00850052">
        <w:t>Function-based Modular Robot System</w:t>
      </w:r>
      <w:bookmarkEnd w:id="39"/>
      <w:r w:rsidR="00283903" w:rsidRPr="00850052">
        <w:t>.</w:t>
      </w:r>
      <w:bookmarkEnd w:id="40"/>
    </w:p>
    <w:p w14:paraId="684D52E3" w14:textId="02095F67" w:rsidR="00B865D1" w:rsidRPr="00A111A3" w:rsidRDefault="00B865D1" w:rsidP="00B865D1">
      <w:pPr>
        <w:rPr>
          <w:i/>
          <w:lang w:val="es-CO"/>
        </w:rPr>
      </w:pPr>
      <w:r w:rsidRPr="00A111A3">
        <w:rPr>
          <w:rFonts w:cs="Arial"/>
          <w:szCs w:val="24"/>
          <w:lang w:val="es-CO"/>
        </w:rPr>
        <w:t xml:space="preserve">El documento muestra diferentes metodologías de diseño de robots modulares tales como: </w:t>
      </w:r>
      <w:r w:rsidRPr="00691968">
        <w:rPr>
          <w:i/>
          <w:lang w:val="es-CO"/>
        </w:rPr>
        <w:t>Function-based Method, IDEFO Modeling Method</w:t>
      </w:r>
      <w:r w:rsidRPr="00A111A3">
        <w:rPr>
          <w:lang w:val="es-CO"/>
        </w:rPr>
        <w:t xml:space="preserve"> y </w:t>
      </w:r>
      <w:r w:rsidRPr="00691968">
        <w:rPr>
          <w:i/>
          <w:lang w:val="es-CO"/>
        </w:rPr>
        <w:t>Analysis Process of</w:t>
      </w:r>
      <w:r w:rsidR="00691968">
        <w:rPr>
          <w:i/>
          <w:lang w:val="es-CO"/>
        </w:rPr>
        <w:t xml:space="preserve"> </w:t>
      </w:r>
      <w:r w:rsidRPr="00691968">
        <w:rPr>
          <w:i/>
          <w:lang w:val="es-CO"/>
        </w:rPr>
        <w:t>Modulization</w:t>
      </w:r>
      <w:r w:rsidRPr="00A111A3">
        <w:rPr>
          <w:lang w:val="es-CO"/>
        </w:rPr>
        <w:t xml:space="preserve">, describiendo de manera general su proceso de diseño. Adicionalmente, explica un caso de estudio enfocado en robots de ataque, robot anti explosivos y robots contra incendios, en </w:t>
      </w:r>
      <w:r w:rsidR="00B057AE" w:rsidRPr="00A111A3">
        <w:rPr>
          <w:lang w:val="es-CO"/>
        </w:rPr>
        <w:t>el cual</w:t>
      </w:r>
      <w:r w:rsidRPr="00A111A3">
        <w:rPr>
          <w:lang w:val="es-CO"/>
        </w:rPr>
        <w:t xml:space="preserve"> se muestran y explican las estructuras resultantes de aplicar las metodologías. Cabe aclarar, que a pesar de que el área en que se utilizan estas metodologías no está alineada al </w:t>
      </w:r>
      <w:r w:rsidRPr="00A111A3">
        <w:rPr>
          <w:lang w:val="es-CO"/>
        </w:rPr>
        <w:lastRenderedPageBreak/>
        <w:t>objetivo general del proyecto, este documento es de gran utilidad al contener información acerca del cómo diseñar un robot modular</w:t>
      </w:r>
      <w:r w:rsidR="00283903" w:rsidRPr="00A111A3">
        <w:rPr>
          <w:lang w:val="es-CO"/>
        </w:rPr>
        <w:fldChar w:fldCharType="begin"/>
      </w:r>
      <w:r w:rsidR="00283903" w:rsidRPr="00A111A3">
        <w:rPr>
          <w:lang w:val="es-CO"/>
        </w:rPr>
        <w:instrText xml:space="preserve"> ADDIN ZOTERO_ITEM CSL_CITATION {"citationID":"1u39nls83b","properties":{"formattedCitation":"[21]","plainCitation":"[21]"},"citationItems":[{"id":"fSNx7aHQ/b1GrR1DG","uris":["http://www.mendeley.com/documents/?uuid=8e680e3f-2115-48f0-90fb-dc0626bf7cfa"],"uri":["http://www.mendeley.com/documents/?uuid=8e680e3f-2115-48f0-90fb-dc0626bf7cfa"],"itemData":{"ISBN":"9781424426935","author":[{"dropping-particle":"","family":"Xuan","given":"Liu","non-dropping-particle":"","parse-names":false,"suffix":""},{"dropping-particle":"","family":"Minglu","given":"Zhang","non-dropping-particle":"","parse-names":false,"suffix":""},{"dropping-particle":"","family":"Wei","given":"Liu","non-dropping-particle":"","parse-names":false,"suffix":""}],"id":"fSNx7aHQ/b1GrR1DG","issued":{"year":2009},"page":"1-6","title":"Function-based Modular Robot System","type":"article-journal","page-first":"1"}}],"schema":"https://github.com/citation-style-language/schema/raw/master/csl-citation.json"} </w:instrText>
      </w:r>
      <w:r w:rsidR="00283903" w:rsidRPr="00A111A3">
        <w:rPr>
          <w:lang w:val="es-CO"/>
        </w:rPr>
        <w:fldChar w:fldCharType="separate"/>
      </w:r>
      <w:r w:rsidR="00283903" w:rsidRPr="00A111A3">
        <w:rPr>
          <w:lang w:val="es-CO"/>
        </w:rPr>
        <w:t>[21]</w:t>
      </w:r>
      <w:r w:rsidR="00283903" w:rsidRPr="00A111A3">
        <w:rPr>
          <w:lang w:val="es-CO"/>
        </w:rPr>
        <w:fldChar w:fldCharType="end"/>
      </w:r>
      <w:r w:rsidRPr="00A111A3">
        <w:rPr>
          <w:lang w:val="es-CO"/>
        </w:rPr>
        <w:t>.</w:t>
      </w:r>
    </w:p>
    <w:p w14:paraId="15D9B8D4" w14:textId="44F7E08E" w:rsidR="009E779C" w:rsidRPr="00A111A3" w:rsidRDefault="009E779C" w:rsidP="00E532BB">
      <w:pPr>
        <w:pStyle w:val="Ttulo2"/>
        <w:numPr>
          <w:ilvl w:val="0"/>
          <w:numId w:val="1"/>
        </w:numPr>
        <w:rPr>
          <w:lang w:val="es-CO"/>
        </w:rPr>
      </w:pPr>
      <w:bookmarkStart w:id="41" w:name="_Toc467832526"/>
      <w:r w:rsidRPr="00A111A3">
        <w:rPr>
          <w:lang w:val="es-CO"/>
        </w:rPr>
        <w:t xml:space="preserve">Metodología </w:t>
      </w:r>
      <w:r w:rsidR="00F430AE" w:rsidRPr="00A111A3">
        <w:rPr>
          <w:lang w:val="es-CO"/>
        </w:rPr>
        <w:t>utilizada</w:t>
      </w:r>
      <w:bookmarkEnd w:id="41"/>
    </w:p>
    <w:p w14:paraId="190DD0A9" w14:textId="3EA9BDF6" w:rsidR="009E01D0" w:rsidRPr="00A111A3" w:rsidRDefault="00F430AE" w:rsidP="004B0873">
      <w:pPr>
        <w:rPr>
          <w:lang w:val="es-CO"/>
        </w:rPr>
      </w:pPr>
      <w:r w:rsidRPr="00A111A3">
        <w:rPr>
          <w:lang w:val="es-CO"/>
        </w:rPr>
        <w:t>L</w:t>
      </w:r>
      <w:r w:rsidR="00F33238" w:rsidRPr="00A111A3">
        <w:rPr>
          <w:lang w:val="es-CO"/>
        </w:rPr>
        <w:t xml:space="preserve">a elaboración del proyecto </w:t>
      </w:r>
      <w:r w:rsidR="00EB0EF9">
        <w:rPr>
          <w:lang w:val="es-CO"/>
        </w:rPr>
        <w:t>utilizó un ciclo de vida en cascada</w:t>
      </w:r>
      <w:r w:rsidR="000549E3" w:rsidRPr="000549E3">
        <w:rPr>
          <w:lang w:val="es-CO"/>
        </w:rPr>
        <w:t xml:space="preserve"> </w:t>
      </w:r>
      <w:r w:rsidR="000549E3">
        <w:rPr>
          <w:lang w:val="es-CO"/>
        </w:rPr>
        <w:t xml:space="preserve">complementada en la fase de implementación con las buenas prácticas de </w:t>
      </w:r>
      <w:r w:rsidR="000549E3" w:rsidRPr="00A111A3">
        <w:rPr>
          <w:i/>
          <w:lang w:val="es-CO"/>
        </w:rPr>
        <w:t>SCRUM</w:t>
      </w:r>
      <w:r w:rsidR="000549E3" w:rsidRPr="00A111A3">
        <w:rPr>
          <w:lang w:val="es-CO"/>
        </w:rPr>
        <w:t xml:space="preserve"> </w:t>
      </w:r>
      <w:r w:rsidR="000549E3" w:rsidRPr="00A111A3">
        <w:rPr>
          <w:lang w:val="es-CO"/>
        </w:rPr>
        <w:fldChar w:fldCharType="begin"/>
      </w:r>
      <w:r w:rsidR="000549E3" w:rsidRPr="00A111A3">
        <w:rPr>
          <w:lang w:val="es-CO"/>
        </w:rPr>
        <w:instrText xml:space="preserve"> ADDIN ZOTERO_ITEM CSL_CITATION {"citationID":"e5224s8qf","properties":{"formattedCitation":"[22]","plainCitation":"[22]"},"citationItems":[{"id":"0aISVWTI/VaJmP44c","uris":["http://www.mendeley.com/documents/?uuid=62037ee8-d8d5-4eb6-a20a-31ae0d64ee9f"],"uri":["http://www.mendeley.com/documents/?uuid=62037ee8-d8d5-4eb6-a20a-31ae0d64ee9f"],"itemData":{"URL":"https://www.scrum.org/","author":[{"dropping-particle":"","family":"Scrum.org","given":"","non-dropping-particle":"","parse-names":false,"suffix":""}],"id":"0aISVWTI/VaJmP44c","issued":{"year":0},"title":"Scrum","type":"webpage"}}],"schema":"https://github.com/citation-style-language/schema/raw/master/csl-citation.json"} </w:instrText>
      </w:r>
      <w:r w:rsidR="000549E3" w:rsidRPr="00A111A3">
        <w:rPr>
          <w:lang w:val="es-CO"/>
        </w:rPr>
        <w:fldChar w:fldCharType="separate"/>
      </w:r>
      <w:r w:rsidR="000549E3" w:rsidRPr="00A111A3">
        <w:rPr>
          <w:lang w:val="es-CO"/>
        </w:rPr>
        <w:t>[22]</w:t>
      </w:r>
      <w:r w:rsidR="000549E3" w:rsidRPr="00A111A3">
        <w:rPr>
          <w:lang w:val="es-CO"/>
        </w:rPr>
        <w:fldChar w:fldCharType="end"/>
      </w:r>
      <w:r w:rsidR="00F33238" w:rsidRPr="00A111A3">
        <w:rPr>
          <w:lang w:val="es-CO"/>
        </w:rPr>
        <w:t>, una metodología</w:t>
      </w:r>
      <w:r w:rsidRPr="00A111A3">
        <w:rPr>
          <w:lang w:val="es-CO"/>
        </w:rPr>
        <w:t xml:space="preserve"> de desarrollo</w:t>
      </w:r>
      <w:r w:rsidR="00F33238" w:rsidRPr="00A111A3">
        <w:rPr>
          <w:lang w:val="es-CO"/>
        </w:rPr>
        <w:t xml:space="preserve"> ágil que ha presentado buenos resultados en desarrollos tanto de software como de hardware </w:t>
      </w:r>
      <w:r w:rsidR="00F33238" w:rsidRPr="00A111A3">
        <w:rPr>
          <w:lang w:val="es-CO"/>
        </w:rPr>
        <w:fldChar w:fldCharType="begin"/>
      </w:r>
      <w:r w:rsidR="009559CE" w:rsidRPr="00A111A3">
        <w:rPr>
          <w:lang w:val="es-CO"/>
        </w:rPr>
        <w:instrText xml:space="preserve"> ADDIN ZOTERO_ITEM CSL_CITATION {"citationID":"hu46urs6g","properties":{"formattedCitation":"[23]","plainCitation":"[23]"},"citationItems":[{"id":"0aISVWTI/dwh09twV","uris":["http://www.mendeley.com/documents/?uuid=c757378b-3fc9-4097-a929-99b3ecf3dfc7"],"uri":["http://www.mendeley.com/documents/?uuid=c757378b-3fc9-4097-a929-99b3ecf3dfc7"],"itemData":{"author":[{"dropping-particle":"","family":"Backblaze Inc.","given":"","non-dropping-particle":"","parse-names":false,"suffix":""}],"id":"0aISVWTI/dwh09twV","issue":"July","issued":{"year":2015},"title":"Application of Scrum Methods to Hardware Development","type":"article-journal"}}],"schema":"https://github.com/citation-style-language/schema/raw/master/csl-citation.json"} </w:instrText>
      </w:r>
      <w:r w:rsidR="00F33238" w:rsidRPr="00A111A3">
        <w:rPr>
          <w:lang w:val="es-CO"/>
        </w:rPr>
        <w:fldChar w:fldCharType="separate"/>
      </w:r>
      <w:r w:rsidR="009559CE" w:rsidRPr="00A111A3">
        <w:rPr>
          <w:lang w:val="es-CO"/>
        </w:rPr>
        <w:t>[23]</w:t>
      </w:r>
      <w:r w:rsidR="00F33238" w:rsidRPr="00A111A3">
        <w:rPr>
          <w:lang w:val="es-CO"/>
        </w:rPr>
        <w:fldChar w:fldCharType="end"/>
      </w:r>
      <w:r w:rsidR="00F33238" w:rsidRPr="00A111A3">
        <w:rPr>
          <w:lang w:val="es-CO"/>
        </w:rPr>
        <w:t xml:space="preserve">, </w:t>
      </w:r>
      <w:r w:rsidRPr="00A111A3">
        <w:rPr>
          <w:lang w:val="es-CO"/>
        </w:rPr>
        <w:t xml:space="preserve">al </w:t>
      </w:r>
      <w:r w:rsidR="00F33238" w:rsidRPr="00A111A3">
        <w:rPr>
          <w:lang w:val="es-CO"/>
        </w:rPr>
        <w:t>aumentar significativamente el índice de productividad y reducir los tiempos de entrega</w:t>
      </w:r>
      <w:r w:rsidR="007D4D75" w:rsidRPr="00A111A3">
        <w:rPr>
          <w:lang w:val="es-CO"/>
        </w:rPr>
        <w:t xml:space="preserve"> al cliente</w:t>
      </w:r>
      <w:r w:rsidR="00F33238" w:rsidRPr="00A111A3">
        <w:rPr>
          <w:lang w:val="es-CO"/>
        </w:rPr>
        <w:t>.</w:t>
      </w:r>
    </w:p>
    <w:p w14:paraId="3D847145" w14:textId="698F4B2B" w:rsidR="004B0873" w:rsidRPr="00A111A3" w:rsidRDefault="009E01D0" w:rsidP="004B0873">
      <w:pPr>
        <w:rPr>
          <w:lang w:val="es-CO"/>
        </w:rPr>
      </w:pPr>
      <w:r w:rsidRPr="00A111A3">
        <w:rPr>
          <w:lang w:val="es-CO"/>
        </w:rPr>
        <w:t xml:space="preserve">AIO fue desarrollado </w:t>
      </w:r>
      <w:r w:rsidR="00714860">
        <w:rPr>
          <w:lang w:val="es-CO"/>
        </w:rPr>
        <w:t>en</w:t>
      </w:r>
      <w:r w:rsidRPr="00A111A3">
        <w:rPr>
          <w:lang w:val="es-CO"/>
        </w:rPr>
        <w:t xml:space="preserve"> tres fases: Análisis y diseño, implementación</w:t>
      </w:r>
      <w:r w:rsidR="005E648C" w:rsidRPr="00A111A3">
        <w:rPr>
          <w:lang w:val="es-CO"/>
        </w:rPr>
        <w:t xml:space="preserve"> y pruebas. En </w:t>
      </w:r>
      <w:r w:rsidR="00B13872" w:rsidRPr="00A111A3">
        <w:rPr>
          <w:lang w:val="es-CO"/>
        </w:rPr>
        <w:t>el cual</w:t>
      </w:r>
      <w:r w:rsidR="005E648C" w:rsidRPr="00A111A3">
        <w:rPr>
          <w:lang w:val="es-CO"/>
        </w:rPr>
        <w:t xml:space="preserve">, cada fase </w:t>
      </w:r>
      <w:r w:rsidRPr="00A111A3">
        <w:rPr>
          <w:lang w:val="es-CO"/>
        </w:rPr>
        <w:t>implemen</w:t>
      </w:r>
      <w:r w:rsidR="00910005" w:rsidRPr="00A111A3">
        <w:rPr>
          <w:lang w:val="es-CO"/>
        </w:rPr>
        <w:t>ta un ciclo de vida iterativo e incremental</w:t>
      </w:r>
      <w:r w:rsidR="00E25A2C" w:rsidRPr="00A111A3">
        <w:rPr>
          <w:lang w:val="es-CO"/>
        </w:rPr>
        <w:t xml:space="preserve"> y una metodología dedicada </w:t>
      </w:r>
      <w:r w:rsidR="002B2C5D" w:rsidRPr="00A111A3">
        <w:rPr>
          <w:lang w:val="es-CO"/>
        </w:rPr>
        <w:t>complementaria a</w:t>
      </w:r>
      <w:r w:rsidR="00E25A2C" w:rsidRPr="00A111A3">
        <w:rPr>
          <w:lang w:val="es-CO"/>
        </w:rPr>
        <w:t xml:space="preserve"> la metodología base</w:t>
      </w:r>
      <w:r w:rsidR="00910005" w:rsidRPr="00A111A3">
        <w:rPr>
          <w:lang w:val="es-CO"/>
        </w:rPr>
        <w:t xml:space="preserve">. El diagrama de proceso general que modela la metodología de desarrollo utilizada se presenta en la </w:t>
      </w:r>
      <w:r w:rsidR="004D65DD" w:rsidRPr="00A111A3">
        <w:rPr>
          <w:lang w:val="es-CO"/>
        </w:rPr>
        <w:fldChar w:fldCharType="begin"/>
      </w:r>
      <w:r w:rsidR="004D65DD" w:rsidRPr="00A111A3">
        <w:rPr>
          <w:lang w:val="es-CO"/>
        </w:rPr>
        <w:instrText xml:space="preserve"> REF _Ref464639152 \h </w:instrText>
      </w:r>
      <w:r w:rsidR="004D65DD" w:rsidRPr="00A111A3">
        <w:rPr>
          <w:lang w:val="es-CO"/>
        </w:rPr>
      </w:r>
      <w:r w:rsidR="004D65DD" w:rsidRPr="00A111A3">
        <w:rPr>
          <w:lang w:val="es-CO"/>
        </w:rPr>
        <w:fldChar w:fldCharType="separate"/>
      </w:r>
      <w:r w:rsidR="00DD7815" w:rsidRPr="00A111A3">
        <w:rPr>
          <w:lang w:val="es-CO"/>
        </w:rPr>
        <w:t xml:space="preserve">Ilustración </w:t>
      </w:r>
      <w:r w:rsidR="00DD7815">
        <w:rPr>
          <w:noProof/>
          <w:lang w:val="es-CO"/>
        </w:rPr>
        <w:t>1</w:t>
      </w:r>
      <w:r w:rsidR="004D65DD" w:rsidRPr="00A111A3">
        <w:rPr>
          <w:lang w:val="es-CO"/>
        </w:rPr>
        <w:fldChar w:fldCharType="end"/>
      </w:r>
      <w:r w:rsidR="004D65DD" w:rsidRPr="00A111A3">
        <w:rPr>
          <w:lang w:val="es-CO"/>
        </w:rPr>
        <w:t>.</w:t>
      </w:r>
    </w:p>
    <w:p w14:paraId="687BACC2" w14:textId="3682AD86" w:rsidR="004D65DD" w:rsidRPr="00A111A3" w:rsidRDefault="004B216B" w:rsidP="004B216B">
      <w:pPr>
        <w:keepNext/>
        <w:jc w:val="center"/>
        <w:rPr>
          <w:lang w:val="es-CO"/>
        </w:rPr>
      </w:pPr>
      <w:r w:rsidRPr="00A111A3">
        <w:rPr>
          <w:noProof/>
          <w:lang w:val="es-CO" w:eastAsia="es-CO"/>
        </w:rPr>
        <w:drawing>
          <wp:inline distT="0" distB="0" distL="0" distR="0" wp14:anchorId="3EFD20F5" wp14:editId="1DBA86DA">
            <wp:extent cx="4492487" cy="2380068"/>
            <wp:effectExtent l="0" t="0" r="381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394" cy="2383197"/>
                    </a:xfrm>
                    <a:prstGeom prst="rect">
                      <a:avLst/>
                    </a:prstGeom>
                    <a:noFill/>
                    <a:ln>
                      <a:noFill/>
                    </a:ln>
                  </pic:spPr>
                </pic:pic>
              </a:graphicData>
            </a:graphic>
          </wp:inline>
        </w:drawing>
      </w:r>
    </w:p>
    <w:p w14:paraId="50B656E4" w14:textId="33F5FE1C" w:rsidR="00910005" w:rsidRPr="00A111A3" w:rsidRDefault="004D65DD" w:rsidP="004D65DD">
      <w:pPr>
        <w:pStyle w:val="Descripcin"/>
        <w:jc w:val="center"/>
        <w:rPr>
          <w:lang w:val="es-CO"/>
        </w:rPr>
      </w:pPr>
      <w:bookmarkStart w:id="42" w:name="_Ref464639152"/>
      <w:bookmarkStart w:id="43" w:name="_Toc465235922"/>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1</w:t>
      </w:r>
      <w:r w:rsidRPr="00A111A3">
        <w:rPr>
          <w:lang w:val="es-CO"/>
        </w:rPr>
        <w:fldChar w:fldCharType="end"/>
      </w:r>
      <w:bookmarkEnd w:id="42"/>
      <w:r w:rsidRPr="00A111A3">
        <w:rPr>
          <w:lang w:val="es-CO"/>
        </w:rPr>
        <w:t>. Metodología de desarrollo proyecto AIO.</w:t>
      </w:r>
      <w:bookmarkEnd w:id="43"/>
    </w:p>
    <w:p w14:paraId="0E9B981D" w14:textId="4E5F2367" w:rsidR="00751450" w:rsidRPr="00A111A3" w:rsidRDefault="0063207F" w:rsidP="00E532BB">
      <w:pPr>
        <w:pStyle w:val="Ttulo3"/>
        <w:numPr>
          <w:ilvl w:val="1"/>
          <w:numId w:val="1"/>
        </w:numPr>
        <w:rPr>
          <w:lang w:val="es-CO"/>
        </w:rPr>
      </w:pPr>
      <w:bookmarkStart w:id="44" w:name="_Toc467832527"/>
      <w:r w:rsidRPr="00A111A3">
        <w:rPr>
          <w:lang w:val="es-CO"/>
        </w:rPr>
        <w:t>Fase metodológica 1 (Análisis y diseño)</w:t>
      </w:r>
      <w:bookmarkEnd w:id="44"/>
    </w:p>
    <w:p w14:paraId="1EBE6968" w14:textId="151A8E36" w:rsidR="006A51DB" w:rsidRPr="00A111A3" w:rsidRDefault="006A51DB" w:rsidP="006A51DB">
      <w:pPr>
        <w:rPr>
          <w:lang w:val="es-CO"/>
        </w:rPr>
      </w:pPr>
      <w:r w:rsidRPr="00A111A3">
        <w:rPr>
          <w:lang w:val="es-CO"/>
        </w:rPr>
        <w:t xml:space="preserve">Primeramente, se identificaron los requerimientos arquitecturalmente significantes a partir de requerimientos de negocio previamente definidos. Luego, se priorizaron los requerimientos a criterio de </w:t>
      </w:r>
      <w:r w:rsidR="00F9186E" w:rsidRPr="00A111A3">
        <w:rPr>
          <w:lang w:val="es-CO"/>
        </w:rPr>
        <w:t xml:space="preserve">los </w:t>
      </w:r>
      <w:r w:rsidR="00F9186E" w:rsidRPr="00A111A3">
        <w:rPr>
          <w:i/>
          <w:lang w:val="es-CO"/>
        </w:rPr>
        <w:t>stakeholders</w:t>
      </w:r>
      <w:r w:rsidRPr="00A111A3">
        <w:rPr>
          <w:lang w:val="es-CO"/>
        </w:rPr>
        <w:t xml:space="preserve">, con los cuales, se diseñó la arquitectura </w:t>
      </w:r>
      <w:r w:rsidR="00F76849" w:rsidRPr="00A111A3">
        <w:rPr>
          <w:lang w:val="es-CO"/>
        </w:rPr>
        <w:t xml:space="preserve">hardware </w:t>
      </w:r>
      <w:r w:rsidRPr="00A111A3">
        <w:rPr>
          <w:lang w:val="es-CO"/>
        </w:rPr>
        <w:t xml:space="preserve">siguiendo la metodología Top-Down </w:t>
      </w:r>
      <w:r w:rsidRPr="00A111A3">
        <w:rPr>
          <w:lang w:val="es-CO"/>
        </w:rPr>
        <w:fldChar w:fldCharType="begin"/>
      </w:r>
      <w:r w:rsidR="001C4A1C" w:rsidRPr="00A111A3">
        <w:rPr>
          <w:lang w:val="es-CO"/>
        </w:rPr>
        <w:instrText xml:space="preserve"> ADDIN ZOTERO_ITEM CSL_CITATION {"citationID":"2gi5glbdk5","properties":{"formattedCitation":"[24]","plainCitation":"[24]"},"citationItems":[{"id":"0aISVWTI/8qQkiXdG","uris":["http://www.mendeley.com/documents/?uuid=492dd32c-30a5-4141-8b6f-7eef28db24aa"],"uri":["http://www.mendeley.com/documents/?uuid=492dd32c-30a5-4141-8b6f-7eef28db24aa"],"itemData":{"ISBN":"078030246X","author":[{"dropping-particle":"","family":"Chang","given":"H","non-dropping-particle":"","parse-names":false,"suffix":""}],"container-title":"Proceedings of the Custom Integrated Circuits Conference","id":"0aISVWTI/8qQkiXdG","issued":{"year":1992},"page":"1-6","title":"Top-Down, Constraint-Driven Design Methodology","type":"article-journal","page-first":"1","container-title-short":"Proc. Cust. Integr. Circuits Conf."}}],"schema":"https://github.com/citation-style-language/schema/raw/master/csl-citation.json"} </w:instrText>
      </w:r>
      <w:r w:rsidRPr="00A111A3">
        <w:rPr>
          <w:lang w:val="es-CO"/>
        </w:rPr>
        <w:fldChar w:fldCharType="separate"/>
      </w:r>
      <w:r w:rsidR="001C4A1C" w:rsidRPr="00A111A3">
        <w:rPr>
          <w:lang w:val="es-CO"/>
        </w:rPr>
        <w:t>[24]</w:t>
      </w:r>
      <w:r w:rsidRPr="00A111A3">
        <w:rPr>
          <w:lang w:val="es-CO"/>
        </w:rPr>
        <w:fldChar w:fldCharType="end"/>
      </w:r>
      <w:r w:rsidRPr="00A111A3">
        <w:rPr>
          <w:lang w:val="es-CO"/>
        </w:rPr>
        <w:t xml:space="preserve">. Finalmente se elaboró una descripción de la arquitectura utilizando el modelo de vistas 4+1 de Kruchten </w:t>
      </w:r>
      <w:r w:rsidRPr="00A111A3">
        <w:rPr>
          <w:lang w:val="es-CO"/>
        </w:rPr>
        <w:fldChar w:fldCharType="begin"/>
      </w:r>
      <w:r w:rsidR="001C4A1C" w:rsidRPr="00A111A3">
        <w:rPr>
          <w:lang w:val="es-CO"/>
        </w:rPr>
        <w:instrText xml:space="preserve"> ADDIN ZOTERO_ITEM CSL_CITATION {"citationID":"md401st2n","properties":{"formattedCitation":"[25]","plainCitation":"[25]"},"citationItems":[{"id":"0aISVWTI/GFkChoWJ","uris":["http://www.mendeley.com/documents/?uuid=24b0cf3f-8cee-4259-bd91-84a22d3989d2"],"uri":["http://www.mendeley.com/documents/?uuid=24b0cf3f-8cee-4259-bd91-84a22d3989d2"],"itemData":{"DOI":"10.1145/216591.216611","ISBN":"0897917057","ISSN":"07407459","PMID":"3651256673990163555","abstract":"This article presents a model for describing the architecture of software-intensive systems, based on the use of multiple, concurrent views. This use of multiple views allows to address separately the concerns of the various ‘stakeholders’ of the architecture: end-user, developers, systems engineers, project managers, etc., and to handle separately the functional and non functional requirements. Each of the five views is described, together with a notation to capture it. The views are designed using an architecture-centered, scenario- driven, iterative development process.","author":[{"dropping-particle":"","family":"Kruntchen","given":"P","non-dropping-particle":"","parse-names":false,"suffix":""}],"container-title":"IEEE Software","id":"0aISVWTI/GFkChoWJ","issue":"November","issued":{"year":1995},"page":"42-50","title":"Architectural blueprints–the” 4+ 1” view model of software architecture","type":"article-journal","volume":"12","page-first":"42","container-title-short":"IEEE Softw."}}],"schema":"https://github.com/citation-style-language/schema/raw/master/csl-citation.json"} </w:instrText>
      </w:r>
      <w:r w:rsidRPr="00A111A3">
        <w:rPr>
          <w:lang w:val="es-CO"/>
        </w:rPr>
        <w:fldChar w:fldCharType="separate"/>
      </w:r>
      <w:r w:rsidR="001C4A1C" w:rsidRPr="00A111A3">
        <w:rPr>
          <w:lang w:val="es-CO"/>
        </w:rPr>
        <w:t>[25]</w:t>
      </w:r>
      <w:r w:rsidRPr="00A111A3">
        <w:rPr>
          <w:lang w:val="es-CO"/>
        </w:rPr>
        <w:fldChar w:fldCharType="end"/>
      </w:r>
      <w:r w:rsidRPr="00A111A3">
        <w:rPr>
          <w:lang w:val="es-CO"/>
        </w:rPr>
        <w:t xml:space="preserve">.  </w:t>
      </w:r>
    </w:p>
    <w:p w14:paraId="78FEFBA4" w14:textId="0D372E4E" w:rsidR="0063207F" w:rsidRPr="00A111A3" w:rsidRDefault="006A51DB" w:rsidP="0063207F">
      <w:pPr>
        <w:rPr>
          <w:lang w:val="es-CO"/>
        </w:rPr>
      </w:pPr>
      <w:r w:rsidRPr="00A111A3">
        <w:rPr>
          <w:lang w:val="es-CO"/>
        </w:rPr>
        <w:t xml:space="preserve">La </w:t>
      </w:r>
      <w:r w:rsidR="00F76849" w:rsidRPr="00A111A3">
        <w:rPr>
          <w:lang w:val="es-CO"/>
        </w:rPr>
        <w:t xml:space="preserve">descripción de la </w:t>
      </w:r>
      <w:r w:rsidRPr="00A111A3">
        <w:rPr>
          <w:lang w:val="es-CO"/>
        </w:rPr>
        <w:t xml:space="preserve">arquitectura software del sistema se </w:t>
      </w:r>
      <w:r w:rsidR="00F76849" w:rsidRPr="00A111A3">
        <w:rPr>
          <w:lang w:val="es-CO"/>
        </w:rPr>
        <w:t>elabora</w:t>
      </w:r>
      <w:r w:rsidRPr="00A111A3">
        <w:rPr>
          <w:lang w:val="es-CO"/>
        </w:rPr>
        <w:t xml:space="preserve"> </w:t>
      </w:r>
      <w:r w:rsidR="00F76849" w:rsidRPr="00A111A3">
        <w:rPr>
          <w:lang w:val="es-CO"/>
        </w:rPr>
        <w:t>bajo los criterios</w:t>
      </w:r>
      <w:r w:rsidRPr="00A111A3">
        <w:rPr>
          <w:lang w:val="es-CO"/>
        </w:rPr>
        <w:t xml:space="preserve"> del estándar ANSI/IEEE 1471-2000 </w:t>
      </w:r>
      <w:r w:rsidRPr="00A111A3">
        <w:rPr>
          <w:lang w:val="es-CO"/>
        </w:rPr>
        <w:fldChar w:fldCharType="begin"/>
      </w:r>
      <w:r w:rsidR="001C4A1C" w:rsidRPr="00A111A3">
        <w:rPr>
          <w:lang w:val="es-CO"/>
        </w:rPr>
        <w:instrText xml:space="preserve"> ADDIN ZOTERO_ITEM CSL_CITATION {"citationID":"1696ipjue4","properties":{"formattedCitation":"[26]","plainCitation":"[26]"},"citationItems":[{"id":"0aISVWTI/w9sm1m6M","uris":["http://www.mendeley.com/documents/?uuid=ada18f82-b02b-4f00-9d09-ea3620d7f494"],"uri":["http://www.mendeley.com/documents/?uuid=ada18f82-b02b-4f00-9d09-ea3620d7f494"],"itemData":{"author":[{"dropping-particle":"","family":"IEEE","given":"","non-dropping-particle":"","parse-names":false,"suffix":""}],"id":"0aISVWTI/w9sm1m6M","issued":{"year":2000},"title":"IEEE Recommended Practice for Architectural Description for Software-Intensive Systems","type":"report"}}],"schema":"https://github.com/citation-style-language/schema/raw/master/csl-citation.json"} </w:instrText>
      </w:r>
      <w:r w:rsidRPr="00A111A3">
        <w:rPr>
          <w:lang w:val="es-CO"/>
        </w:rPr>
        <w:fldChar w:fldCharType="separate"/>
      </w:r>
      <w:r w:rsidR="001C4A1C" w:rsidRPr="00A111A3">
        <w:rPr>
          <w:lang w:val="es-CO"/>
        </w:rPr>
        <w:t>[26]</w:t>
      </w:r>
      <w:r w:rsidRPr="00A111A3">
        <w:rPr>
          <w:lang w:val="es-CO"/>
        </w:rPr>
        <w:fldChar w:fldCharType="end"/>
      </w:r>
      <w:r w:rsidR="00F76849" w:rsidRPr="00A111A3">
        <w:rPr>
          <w:lang w:val="es-CO"/>
        </w:rPr>
        <w:t>,</w:t>
      </w:r>
      <w:r w:rsidRPr="00A111A3">
        <w:rPr>
          <w:lang w:val="es-CO"/>
        </w:rPr>
        <w:t xml:space="preserve"> </w:t>
      </w:r>
      <w:r w:rsidR="00F76849" w:rsidRPr="00A111A3">
        <w:rPr>
          <w:lang w:val="es-CO"/>
        </w:rPr>
        <w:t>a</w:t>
      </w:r>
      <w:r w:rsidRPr="00A111A3">
        <w:rPr>
          <w:lang w:val="es-CO"/>
        </w:rPr>
        <w:t>lg</w:t>
      </w:r>
      <w:r w:rsidR="00864915" w:rsidRPr="00A111A3">
        <w:rPr>
          <w:lang w:val="es-CO"/>
        </w:rPr>
        <w:t>unos de estos criterios incluyen</w:t>
      </w:r>
      <w:r w:rsidR="00B01B40" w:rsidRPr="00A111A3">
        <w:rPr>
          <w:lang w:val="es-CO"/>
        </w:rPr>
        <w:t xml:space="preserve"> </w:t>
      </w:r>
      <w:r w:rsidRPr="00A111A3">
        <w:rPr>
          <w:lang w:val="es-CO"/>
        </w:rPr>
        <w:t xml:space="preserve">la </w:t>
      </w:r>
      <w:r w:rsidR="00B01B40" w:rsidRPr="00A111A3">
        <w:rPr>
          <w:lang w:val="es-CO"/>
        </w:rPr>
        <w:t>documentación de</w:t>
      </w:r>
      <w:r w:rsidRPr="00A111A3">
        <w:rPr>
          <w:lang w:val="es-CO"/>
        </w:rPr>
        <w:t xml:space="preserve"> procesos </w:t>
      </w:r>
      <w:r w:rsidRPr="00A111A3">
        <w:rPr>
          <w:lang w:val="es-CO"/>
        </w:rPr>
        <w:lastRenderedPageBreak/>
        <w:t>de</w:t>
      </w:r>
      <w:r w:rsidR="00B01B40" w:rsidRPr="00A111A3">
        <w:rPr>
          <w:lang w:val="es-CO"/>
        </w:rPr>
        <w:t xml:space="preserve"> desarrollo y mantenimiento </w:t>
      </w:r>
      <w:r w:rsidRPr="00A111A3">
        <w:rPr>
          <w:lang w:val="es-CO"/>
        </w:rPr>
        <w:t>en conjunto con la</w:t>
      </w:r>
      <w:r w:rsidR="00B01B40" w:rsidRPr="00A111A3">
        <w:rPr>
          <w:lang w:val="es-CO"/>
        </w:rPr>
        <w:t xml:space="preserve"> </w:t>
      </w:r>
      <w:r w:rsidR="00751450" w:rsidRPr="00A111A3">
        <w:rPr>
          <w:lang w:val="es-CO"/>
        </w:rPr>
        <w:t xml:space="preserve">presentación de </w:t>
      </w:r>
      <w:r w:rsidR="00B01B40" w:rsidRPr="00A111A3">
        <w:rPr>
          <w:lang w:val="es-CO"/>
        </w:rPr>
        <w:t xml:space="preserve">los repositorios </w:t>
      </w:r>
      <w:r w:rsidR="00751450" w:rsidRPr="00A111A3">
        <w:rPr>
          <w:lang w:val="es-CO"/>
        </w:rPr>
        <w:t>creados</w:t>
      </w:r>
      <w:r w:rsidR="00B01B40" w:rsidRPr="00A111A3">
        <w:rPr>
          <w:lang w:val="es-CO"/>
        </w:rPr>
        <w:t>,</w:t>
      </w:r>
      <w:r w:rsidR="00864915" w:rsidRPr="00A111A3">
        <w:rPr>
          <w:lang w:val="es-CO"/>
        </w:rPr>
        <w:t xml:space="preserve"> </w:t>
      </w:r>
      <w:r w:rsidRPr="00A111A3">
        <w:rPr>
          <w:lang w:val="es-CO"/>
        </w:rPr>
        <w:t>planificación</w:t>
      </w:r>
      <w:r w:rsidR="00B01B40" w:rsidRPr="00A111A3">
        <w:rPr>
          <w:lang w:val="es-CO"/>
        </w:rPr>
        <w:t xml:space="preserve"> desde arquitecturas existentes, criterios de conformidad de implementación de la arquitectura, revisión análisis y evaluación del sistema a lo largo del ciclo de vida del sistema, entre otros.</w:t>
      </w:r>
      <w:r w:rsidR="00D82A8C" w:rsidRPr="00A111A3">
        <w:rPr>
          <w:lang w:val="es-CO"/>
        </w:rPr>
        <w:t xml:space="preserve"> </w:t>
      </w:r>
      <w:r w:rsidR="00B01B40" w:rsidRPr="00A111A3">
        <w:rPr>
          <w:lang w:val="es-CO"/>
        </w:rPr>
        <w:t>Mientras</w:t>
      </w:r>
      <w:r w:rsidR="00D82A8C" w:rsidRPr="00A111A3">
        <w:rPr>
          <w:lang w:val="es-CO"/>
        </w:rPr>
        <w:t xml:space="preserve"> que el de</w:t>
      </w:r>
      <w:r w:rsidR="00B01B40" w:rsidRPr="00A111A3">
        <w:rPr>
          <w:lang w:val="es-CO"/>
        </w:rPr>
        <w:t>sarrollo</w:t>
      </w:r>
      <w:r w:rsidR="00D82A8C" w:rsidRPr="00A111A3">
        <w:rPr>
          <w:lang w:val="es-CO"/>
        </w:rPr>
        <w:t xml:space="preserve"> hardware se </w:t>
      </w:r>
      <w:r w:rsidR="00B01B40" w:rsidRPr="00A111A3">
        <w:rPr>
          <w:lang w:val="es-CO"/>
        </w:rPr>
        <w:t>apoyó en</w:t>
      </w:r>
      <w:r w:rsidR="00D82A8C" w:rsidRPr="00A111A3">
        <w:rPr>
          <w:lang w:val="es-CO"/>
        </w:rPr>
        <w:t xml:space="preserve"> el estándar de la IEEE </w:t>
      </w:r>
      <w:r w:rsidR="00D82A8C" w:rsidRPr="00A111A3">
        <w:rPr>
          <w:i/>
          <w:lang w:val="es-CO"/>
        </w:rPr>
        <w:t>standard ontologies for robotics and automation</w:t>
      </w:r>
      <w:r w:rsidR="000F7ECC">
        <w:rPr>
          <w:i/>
          <w:lang w:val="es-CO"/>
        </w:rPr>
        <w:t xml:space="preserve"> </w:t>
      </w:r>
      <w:r w:rsidR="00D82A8C" w:rsidRPr="00A111A3">
        <w:rPr>
          <w:i/>
          <w:lang w:val="es-CO"/>
        </w:rPr>
        <w:fldChar w:fldCharType="begin"/>
      </w:r>
      <w:r w:rsidR="0020665B">
        <w:rPr>
          <w:i/>
          <w:lang w:val="es-CO"/>
        </w:rPr>
        <w:instrText xml:space="preserve"> ADDIN ZOTERO_ITEM CSL_CITATION {"citationID":"2h72n9lh7c","properties":{"formattedCitation":"[27]","plainCitation":"[27]"},"citationItems":[{"id":14,"uris":["http://zotero.org/groups/357529/items/2IAA88UT"],"uri":["http://zotero.org/groups/357529/items/2IAA88UT"],"itemData":{"id":14,"type":"article-journal","title":"IEEE Standard Ontologies for Robotics and Automation","page":"60","language":"Inglés","author":[{"family":"IEEE","given":""}],"issued":{"date-parts":[["2015"]]}}}],"schema":"https://github.com/citation-style-language/schema/raw/master/csl-citation.json"} </w:instrText>
      </w:r>
      <w:r w:rsidR="00D82A8C" w:rsidRPr="00A111A3">
        <w:rPr>
          <w:i/>
          <w:lang w:val="es-CO"/>
        </w:rPr>
        <w:fldChar w:fldCharType="separate"/>
      </w:r>
      <w:r w:rsidR="001C4A1C" w:rsidRPr="00A111A3">
        <w:rPr>
          <w:lang w:val="es-CO"/>
        </w:rPr>
        <w:t>[27]</w:t>
      </w:r>
      <w:r w:rsidR="00D82A8C" w:rsidRPr="00A111A3">
        <w:rPr>
          <w:i/>
          <w:lang w:val="es-CO"/>
        </w:rPr>
        <w:fldChar w:fldCharType="end"/>
      </w:r>
      <w:r w:rsidR="009A1B9F">
        <w:rPr>
          <w:i/>
          <w:lang w:val="es-CO"/>
        </w:rPr>
        <w:t>,</w:t>
      </w:r>
      <w:r w:rsidR="00B01B40" w:rsidRPr="00A111A3">
        <w:rPr>
          <w:i/>
          <w:lang w:val="es-CO"/>
        </w:rPr>
        <w:t xml:space="preserve"> </w:t>
      </w:r>
      <w:r w:rsidR="009A1B9F">
        <w:rPr>
          <w:i/>
          <w:lang w:val="es-CO"/>
        </w:rPr>
        <w:t>e</w:t>
      </w:r>
      <w:r w:rsidR="00B01B40" w:rsidRPr="00A111A3">
        <w:rPr>
          <w:lang w:val="es-CO"/>
        </w:rPr>
        <w:t xml:space="preserve">l cual </w:t>
      </w:r>
      <w:r w:rsidR="00751450" w:rsidRPr="00A111A3">
        <w:rPr>
          <w:lang w:val="es-CO"/>
        </w:rPr>
        <w:t xml:space="preserve">define los </w:t>
      </w:r>
      <w:r w:rsidRPr="00A111A3">
        <w:rPr>
          <w:lang w:val="es-CO"/>
        </w:rPr>
        <w:t>principios</w:t>
      </w:r>
      <w:r w:rsidR="006C3FEE" w:rsidRPr="00A111A3">
        <w:rPr>
          <w:lang w:val="es-CO"/>
        </w:rPr>
        <w:t xml:space="preserve"> bajo los </w:t>
      </w:r>
      <w:r w:rsidR="00751450" w:rsidRPr="00A111A3">
        <w:rPr>
          <w:lang w:val="es-CO"/>
        </w:rPr>
        <w:t xml:space="preserve">cuales se desarrolla un robot basado en un sistema de agentes. </w:t>
      </w:r>
      <w:r w:rsidR="006C3FEE" w:rsidRPr="00A111A3">
        <w:rPr>
          <w:lang w:val="es-CO"/>
        </w:rPr>
        <w:t>Además, describe la relación entre el robot físico, un agente, y un sistema multiagentes</w:t>
      </w:r>
      <w:r w:rsidRPr="00A111A3">
        <w:rPr>
          <w:lang w:val="es-CO"/>
        </w:rPr>
        <w:t>,</w:t>
      </w:r>
      <w:r w:rsidR="006C3FEE" w:rsidRPr="00A111A3">
        <w:rPr>
          <w:lang w:val="es-CO"/>
        </w:rPr>
        <w:t xml:space="preserve"> basados </w:t>
      </w:r>
      <w:r w:rsidRPr="00A111A3">
        <w:rPr>
          <w:lang w:val="es-CO"/>
        </w:rPr>
        <w:t xml:space="preserve">en </w:t>
      </w:r>
      <w:r w:rsidR="006C3FEE" w:rsidRPr="00A111A3">
        <w:rPr>
          <w:lang w:val="es-CO"/>
        </w:rPr>
        <w:t>SUMO y CORA</w:t>
      </w:r>
      <w:r w:rsidRPr="00A111A3">
        <w:rPr>
          <w:lang w:val="es-CO"/>
        </w:rPr>
        <w:t>, las cuales son ontologías</w:t>
      </w:r>
      <w:r w:rsidR="006C3FEE" w:rsidRPr="00A111A3">
        <w:rPr>
          <w:lang w:val="es-CO"/>
        </w:rPr>
        <w:t xml:space="preserve"> que </w:t>
      </w:r>
      <w:r w:rsidRPr="00A111A3">
        <w:rPr>
          <w:lang w:val="es-CO"/>
        </w:rPr>
        <w:t>determinan los lineamientos conceptuales bajo los cuales se desarrolla una entidad robótica.</w:t>
      </w:r>
    </w:p>
    <w:p w14:paraId="05557C0C" w14:textId="214C4566" w:rsidR="007B79A6" w:rsidRPr="00A111A3" w:rsidRDefault="007B79A6" w:rsidP="0063207F">
      <w:pPr>
        <w:rPr>
          <w:lang w:val="es-CO"/>
        </w:rPr>
      </w:pPr>
      <w:r w:rsidRPr="00A111A3">
        <w:rPr>
          <w:lang w:val="es-CO"/>
        </w:rPr>
        <w:t>Finalmente, se elabor</w:t>
      </w:r>
      <w:r w:rsidR="00E05E38" w:rsidRPr="00A111A3">
        <w:rPr>
          <w:lang w:val="es-CO"/>
        </w:rPr>
        <w:t>ó</w:t>
      </w:r>
      <w:r w:rsidRPr="00A111A3">
        <w:rPr>
          <w:lang w:val="es-CO"/>
        </w:rPr>
        <w:t xml:space="preserve"> el plan de pruebas </w:t>
      </w:r>
      <w:r w:rsidR="00E05E38" w:rsidRPr="00A111A3">
        <w:rPr>
          <w:lang w:val="es-CO"/>
        </w:rPr>
        <w:t>de modo que fuese</w:t>
      </w:r>
      <w:r w:rsidRPr="00A111A3">
        <w:rPr>
          <w:lang w:val="es-CO"/>
        </w:rPr>
        <w:t xml:space="preserve"> ejecutado al finalizar la fase de implementaci</w:t>
      </w:r>
      <w:r w:rsidR="00E05E38" w:rsidRPr="00A111A3">
        <w:rPr>
          <w:lang w:val="es-CO"/>
        </w:rPr>
        <w:t>ón.</w:t>
      </w:r>
      <w:r w:rsidR="001C4A1C" w:rsidRPr="00A111A3">
        <w:rPr>
          <w:lang w:val="es-CO"/>
        </w:rPr>
        <w:t xml:space="preserve"> </w:t>
      </w:r>
      <w:r w:rsidR="00E05E38" w:rsidRPr="00A111A3">
        <w:rPr>
          <w:lang w:val="es-CO"/>
        </w:rPr>
        <w:t>Las pruebas s</w:t>
      </w:r>
      <w:r w:rsidR="001C4A1C" w:rsidRPr="00A111A3">
        <w:rPr>
          <w:lang w:val="es-CO"/>
        </w:rPr>
        <w:t xml:space="preserve">e </w:t>
      </w:r>
      <w:r w:rsidR="00E05E38" w:rsidRPr="00A111A3">
        <w:rPr>
          <w:lang w:val="es-CO"/>
        </w:rPr>
        <w:t>diseñan</w:t>
      </w:r>
      <w:r w:rsidR="001C4A1C" w:rsidRPr="00A111A3">
        <w:rPr>
          <w:lang w:val="es-CO"/>
        </w:rPr>
        <w:t xml:space="preserve"> con base en la metodología descrita en los libros “</w:t>
      </w:r>
      <w:r w:rsidR="001C4A1C" w:rsidRPr="00A111A3">
        <w:rPr>
          <w:i/>
          <w:lang w:val="es-CO"/>
        </w:rPr>
        <w:t xml:space="preserve">Object-Oriented Software Engineering” </w:t>
      </w:r>
      <w:r w:rsidR="001C4A1C" w:rsidRPr="00A111A3">
        <w:rPr>
          <w:i/>
          <w:lang w:val="es-CO"/>
        </w:rPr>
        <w:fldChar w:fldCharType="begin"/>
      </w:r>
      <w:r w:rsidR="0020665B">
        <w:rPr>
          <w:i/>
          <w:lang w:val="es-CO"/>
        </w:rPr>
        <w:instrText xml:space="preserve"> ADDIN ZOTERO_ITEM CSL_CITATION {"citationID":"2p5t8t87tm","properties":{"formattedCitation":"[28]","plainCitation":"[28]"},"citationItems":[{"id":25,"uris":["http://zotero.org/groups/357529/items/TEDHT7GG"],"uri":["http://zotero.org/groups/357529/items/TEDHT7GG"],"itemData":{"id":25,"type":"article","title":"Object-Oriented Software Engineering","URL":"http://people.scs.carleton.ca/~jeanpier/304W15/T2%20-%20About%20Use%20Cases%20and%20UCMs/1%20-%20Intro%20to%20SWEng(2%20per%20page).pdf","author":[{"family":"T. Lethbridge","given":"R. Laganière"}]}}],"schema":"https://github.com/citation-style-language/schema/raw/master/csl-citation.json"} </w:instrText>
      </w:r>
      <w:r w:rsidR="001C4A1C" w:rsidRPr="00A111A3">
        <w:rPr>
          <w:i/>
          <w:lang w:val="es-CO"/>
        </w:rPr>
        <w:fldChar w:fldCharType="separate"/>
      </w:r>
      <w:r w:rsidR="001C4A1C" w:rsidRPr="00A111A3">
        <w:rPr>
          <w:lang w:val="es-CO"/>
        </w:rPr>
        <w:t>[28]</w:t>
      </w:r>
      <w:r w:rsidR="001C4A1C" w:rsidRPr="00A111A3">
        <w:rPr>
          <w:i/>
          <w:lang w:val="es-CO"/>
        </w:rPr>
        <w:fldChar w:fldCharType="end"/>
      </w:r>
      <w:r w:rsidR="001C4A1C" w:rsidRPr="00A111A3">
        <w:rPr>
          <w:i/>
          <w:lang w:val="es-CO"/>
        </w:rPr>
        <w:t xml:space="preserve"> </w:t>
      </w:r>
      <w:r w:rsidR="001C4A1C" w:rsidRPr="00A111A3">
        <w:rPr>
          <w:lang w:val="es-CO"/>
        </w:rPr>
        <w:t>e</w:t>
      </w:r>
      <w:r w:rsidR="001C4A1C" w:rsidRPr="00A111A3">
        <w:rPr>
          <w:i/>
          <w:lang w:val="es-CO"/>
        </w:rPr>
        <w:t xml:space="preserve"> “Ingeniería del Software</w:t>
      </w:r>
      <w:r w:rsidR="001C4A1C" w:rsidRPr="00A111A3">
        <w:rPr>
          <w:lang w:val="es-CO"/>
        </w:rPr>
        <w:t xml:space="preserve">” </w:t>
      </w:r>
      <w:r w:rsidR="001C4A1C" w:rsidRPr="00A111A3">
        <w:rPr>
          <w:lang w:val="es-CO"/>
        </w:rPr>
        <w:fldChar w:fldCharType="begin"/>
      </w:r>
      <w:r w:rsidR="0020665B">
        <w:rPr>
          <w:lang w:val="es-CO"/>
        </w:rPr>
        <w:instrText xml:space="preserve"> ADDIN ZOTERO_ITEM CSL_CITATION {"citationID":"s0pnafuv8","properties":{"formattedCitation":"[29]","plainCitation":"[29]"},"citationItems":[{"id":26,"uris":["http://zotero.org/groups/357529/items/7S4B3UQH"],"uri":["http://zotero.org/groups/357529/items/7S4B3UQH"],"itemData":{"id":26,"type":"book","title":"Ingenieria de software","publisher":"Pearson","edition":"7","author":[{"family":"Ian Sommerville","given":""}]}}],"schema":"https://github.com/citation-style-language/schema/raw/master/csl-citation.json"} </w:instrText>
      </w:r>
      <w:r w:rsidR="001C4A1C" w:rsidRPr="00A111A3">
        <w:rPr>
          <w:lang w:val="es-CO"/>
        </w:rPr>
        <w:fldChar w:fldCharType="separate"/>
      </w:r>
      <w:r w:rsidR="001C4A1C" w:rsidRPr="00A111A3">
        <w:rPr>
          <w:lang w:val="es-CO"/>
        </w:rPr>
        <w:t>[29]</w:t>
      </w:r>
      <w:r w:rsidR="001C4A1C" w:rsidRPr="00A111A3">
        <w:rPr>
          <w:lang w:val="es-CO"/>
        </w:rPr>
        <w:fldChar w:fldCharType="end"/>
      </w:r>
      <w:r w:rsidR="006510CF" w:rsidRPr="00A111A3">
        <w:rPr>
          <w:lang w:val="es-CO"/>
        </w:rPr>
        <w:t xml:space="preserve">, las cuales hace énfasis en el uso de </w:t>
      </w:r>
      <w:r w:rsidR="00691968" w:rsidRPr="00A111A3">
        <w:rPr>
          <w:lang w:val="es-CO"/>
        </w:rPr>
        <w:t>buenas</w:t>
      </w:r>
      <w:r w:rsidR="006510CF" w:rsidRPr="00A111A3">
        <w:rPr>
          <w:lang w:val="es-CO"/>
        </w:rPr>
        <w:t xml:space="preserve"> prácticas de programación y el uso de pruebas unitarias del código desarrollado</w:t>
      </w:r>
      <w:r w:rsidR="001C4A1C" w:rsidRPr="00A111A3">
        <w:rPr>
          <w:lang w:val="es-CO"/>
        </w:rPr>
        <w:t>.</w:t>
      </w:r>
      <w:r w:rsidR="006510CF" w:rsidRPr="00A111A3">
        <w:rPr>
          <w:lang w:val="es-CO"/>
        </w:rPr>
        <w:t xml:space="preserve"> En cuanto al hardware, se basó en el estándar “</w:t>
      </w:r>
      <w:r w:rsidR="006510CF" w:rsidRPr="00691968">
        <w:rPr>
          <w:i/>
          <w:lang w:val="es-CO"/>
        </w:rPr>
        <w:t>Standard Testeabilty Method For Embedded Core-Base Integrated circuits</w:t>
      </w:r>
      <w:r w:rsidR="006510CF" w:rsidRPr="00A111A3">
        <w:rPr>
          <w:lang w:val="es-CO"/>
        </w:rPr>
        <w:t>” de la IEEE, el cual describe las pautas a llevar cabo para lograr una arquitectura de pruebas sólida, teniendo en cuenta el diseño de bloques embebidos, desde el más grande hasta el más pequeño, también incluyendo bloques externos, y de esta manera incentivar la reutilización de pruebas para diferentes bloques.</w:t>
      </w:r>
    </w:p>
    <w:p w14:paraId="3951A2BC" w14:textId="257146BE" w:rsidR="007B79A6" w:rsidRPr="00A111A3" w:rsidRDefault="00065EB9" w:rsidP="00263FED">
      <w:pPr>
        <w:keepNext/>
        <w:jc w:val="center"/>
        <w:rPr>
          <w:lang w:val="es-CO"/>
        </w:rPr>
      </w:pPr>
      <w:r w:rsidRPr="00A111A3">
        <w:rPr>
          <w:noProof/>
          <w:lang w:val="es-CO" w:eastAsia="es-CO"/>
        </w:rPr>
        <w:drawing>
          <wp:inline distT="0" distB="0" distL="0" distR="0" wp14:anchorId="09C83FF3" wp14:editId="0F0188CF">
            <wp:extent cx="4492487" cy="2187882"/>
            <wp:effectExtent l="0" t="0" r="381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0370" cy="2196591"/>
                    </a:xfrm>
                    <a:prstGeom prst="rect">
                      <a:avLst/>
                    </a:prstGeom>
                    <a:noFill/>
                    <a:ln>
                      <a:noFill/>
                    </a:ln>
                  </pic:spPr>
                </pic:pic>
              </a:graphicData>
            </a:graphic>
          </wp:inline>
        </w:drawing>
      </w:r>
    </w:p>
    <w:p w14:paraId="2DBAFC7C" w14:textId="5187370E" w:rsidR="007B79A6" w:rsidRPr="00A111A3" w:rsidRDefault="007B79A6" w:rsidP="007B79A6">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2</w:t>
      </w:r>
      <w:r w:rsidRPr="00A111A3">
        <w:rPr>
          <w:lang w:val="es-CO"/>
        </w:rPr>
        <w:fldChar w:fldCharType="end"/>
      </w:r>
      <w:r w:rsidRPr="00A111A3">
        <w:rPr>
          <w:lang w:val="es-CO"/>
        </w:rPr>
        <w:t xml:space="preserve">. </w:t>
      </w:r>
      <w:r w:rsidR="00FD0FCD" w:rsidRPr="00A111A3">
        <w:rPr>
          <w:b w:val="0"/>
          <w:lang w:val="es-CO"/>
        </w:rPr>
        <w:t>Diagrama de la f</w:t>
      </w:r>
      <w:r w:rsidRPr="00A111A3">
        <w:rPr>
          <w:b w:val="0"/>
          <w:lang w:val="es-CO"/>
        </w:rPr>
        <w:t>ase metodológica 1</w:t>
      </w:r>
      <w:r w:rsidR="001C4A1C" w:rsidRPr="00A111A3">
        <w:rPr>
          <w:b w:val="0"/>
          <w:lang w:val="es-CO"/>
        </w:rPr>
        <w:t>.</w:t>
      </w:r>
    </w:p>
    <w:p w14:paraId="3354E4FA" w14:textId="70CADAEA" w:rsidR="00AF719E" w:rsidRPr="00A111A3" w:rsidRDefault="00AF719E" w:rsidP="00E532BB">
      <w:pPr>
        <w:pStyle w:val="Ttulo3"/>
        <w:numPr>
          <w:ilvl w:val="1"/>
          <w:numId w:val="1"/>
        </w:numPr>
        <w:rPr>
          <w:lang w:val="es-CO"/>
        </w:rPr>
      </w:pPr>
      <w:bookmarkStart w:id="45" w:name="_Toc467832528"/>
      <w:r w:rsidRPr="00A111A3">
        <w:rPr>
          <w:lang w:val="es-CO"/>
        </w:rPr>
        <w:t>Fase metodológica 2 (Implementación)</w:t>
      </w:r>
      <w:bookmarkEnd w:id="45"/>
    </w:p>
    <w:p w14:paraId="2C72B54E" w14:textId="102B35DA" w:rsidR="0046058A" w:rsidRPr="00A111A3" w:rsidRDefault="00D132B4" w:rsidP="00AF719E">
      <w:pPr>
        <w:rPr>
          <w:lang w:val="es-CO"/>
        </w:rPr>
      </w:pPr>
      <w:r w:rsidRPr="00A111A3">
        <w:rPr>
          <w:lang w:val="es-CO"/>
        </w:rPr>
        <w:t xml:space="preserve">El desarrollo del framework y el prototipo funcional siguió la metodología </w:t>
      </w:r>
      <w:r w:rsidR="00EB6D61" w:rsidRPr="00A111A3">
        <w:rPr>
          <w:lang w:val="es-CO"/>
        </w:rPr>
        <w:t>“Desarrollo ágil de hardware”</w:t>
      </w:r>
      <w:r w:rsidR="001B340A" w:rsidRPr="00A111A3">
        <w:rPr>
          <w:lang w:val="es-CO"/>
        </w:rPr>
        <w:t xml:space="preserve"> </w:t>
      </w:r>
      <w:r w:rsidRPr="00A111A3">
        <w:rPr>
          <w:lang w:val="es-CO"/>
        </w:rPr>
        <w:fldChar w:fldCharType="begin"/>
      </w:r>
      <w:r w:rsidR="001C4A1C" w:rsidRPr="00A111A3">
        <w:rPr>
          <w:lang w:val="es-CO"/>
        </w:rPr>
        <w:instrText xml:space="preserve"> ADDIN ZOTERO_ITEM CSL_CITATION {"citationID":"f8mg7n4dc","properties":{"formattedCitation":"[30]","plainCitation":"[30]"},"citationItems":[{"id":"0aISVWTI/VNpPHnAY","uris":["http://www.mendeley.com/documents/?uuid=daf78c75-74bb-48f9-9d22-2e0b11ae7f87"],"uri":["http://www.mendeley.com/documents/?uuid=daf78c75-74bb-48f9-9d22-2e0b11ae7f87"],"itemData":{"URL":"https://www.cprime.com/2015/11/agile-hardware-development/","author":[{"dropping-particle":"","family":"Thompson","given":"Kevin","non-dropping-particle":"","parse-names":false,"suffix":""},{"dropping-particle":"","family":"Carter","given":"John","non-dropping-particle":"","parse-names":false,"suffix":""},{"dropping-particle":"","family":"Elliott","given":"Scott","non-dropping-particle":"","parse-names":false,"suffix":""}],"id":"0aISVWTI/VNpPHnAY","issued":{"year":0},"title":"AGILE HARDWARE DEVELOPMENT","type":"webpage"}}],"schema":"https://github.com/citation-style-language/schema/raw/master/csl-citation.json"} </w:instrText>
      </w:r>
      <w:r w:rsidRPr="00A111A3">
        <w:rPr>
          <w:lang w:val="es-CO"/>
        </w:rPr>
        <w:fldChar w:fldCharType="separate"/>
      </w:r>
      <w:r w:rsidR="001C4A1C" w:rsidRPr="00A111A3">
        <w:rPr>
          <w:lang w:val="es-CO"/>
        </w:rPr>
        <w:t>[30]</w:t>
      </w:r>
      <w:r w:rsidRPr="00A111A3">
        <w:rPr>
          <w:lang w:val="es-CO"/>
        </w:rPr>
        <w:fldChar w:fldCharType="end"/>
      </w:r>
      <w:r w:rsidRPr="00A111A3">
        <w:rPr>
          <w:lang w:val="es-CO"/>
        </w:rPr>
        <w:t xml:space="preserve"> complementada con Extreme Programming </w:t>
      </w:r>
      <w:r w:rsidRPr="00A111A3">
        <w:rPr>
          <w:lang w:val="es-CO"/>
        </w:rPr>
        <w:fldChar w:fldCharType="begin"/>
      </w:r>
      <w:r w:rsidR="001C4A1C" w:rsidRPr="00A111A3">
        <w:rPr>
          <w:lang w:val="es-CO"/>
        </w:rPr>
        <w:instrText xml:space="preserve"> ADDIN ZOTERO_ITEM CSL_CITATION {"citationID":"DNPvYKbr","properties":{"formattedCitation":"[31]","plainCitation":"[31]"},"citationItems":[{"id":"0aISVWTI/rmCyGbtw","uris":["http://www.mendeley.com/documents/?uuid=e7b5a36a-dd2c-4f31-b670-85a137c85165"],"uri":["http://www.mendeley.com/documents/?uuid=e7b5a36a-dd2c-4f31-b670-85a137c85165"],"itemData":{"URL":"http://www.extremeprogramming.org/","author":[{"dropping-particle":"","family":"Wells","given":"Don","non-dropping-particle":"","parse-names":false,"suffix":""}],"id":"0aISVWTI/rmCyGbtw","issued":{"year":0},"title":"Extreme programming","type":"webpage"}}],"schema":"https://github.com/citation-style-language/schema/raw/master/csl-citation.json"} </w:instrText>
      </w:r>
      <w:r w:rsidRPr="00A111A3">
        <w:rPr>
          <w:lang w:val="es-CO"/>
        </w:rPr>
        <w:fldChar w:fldCharType="separate"/>
      </w:r>
      <w:r w:rsidR="001C4A1C" w:rsidRPr="00A111A3">
        <w:rPr>
          <w:lang w:val="es-CO"/>
        </w:rPr>
        <w:t>[31]</w:t>
      </w:r>
      <w:r w:rsidRPr="00A111A3">
        <w:rPr>
          <w:lang w:val="es-CO"/>
        </w:rPr>
        <w:fldChar w:fldCharType="end"/>
      </w:r>
      <w:r w:rsidRPr="00A111A3">
        <w:rPr>
          <w:lang w:val="es-CO"/>
        </w:rPr>
        <w:fldChar w:fldCharType="begin"/>
      </w:r>
      <w:r w:rsidR="001C4A1C" w:rsidRPr="00A111A3">
        <w:rPr>
          <w:lang w:val="es-CO"/>
        </w:rPr>
        <w:instrText xml:space="preserve"> ADDIN ZOTERO_ITEM CSL_CITATION {"citationID":"10tho13vqj","properties":{"formattedCitation":"[32]","plainCitation":"[32]"},"citationItems":[{"id":"0aISVWTI/5Hn7d8KX","uris":["http://www.mendeley.com/documents/?uuid=e8905f74-06b4-40bc-9380-00eb2350a1fd"],"uri":["http://www.mendeley.com/documents/?uuid=e8905f74-06b4-40bc-9380-00eb2350a1fd"],"itemData":{"author":[{"dropping-particle":"","family":"Beck","given":"Kent","non-dropping-particle":"","parse-names":false,"suffix":""}],"id":"0aISVWTI/5Hn7d8KX","issued":{"year":2004},"title":"Extreme Programming Explained","type":"book"}}],"schema":"https://github.com/citation-style-language/schema/raw/master/csl-citation.json"} </w:instrText>
      </w:r>
      <w:r w:rsidRPr="00A111A3">
        <w:rPr>
          <w:lang w:val="es-CO"/>
        </w:rPr>
        <w:fldChar w:fldCharType="separate"/>
      </w:r>
      <w:r w:rsidR="001C4A1C" w:rsidRPr="00A111A3">
        <w:rPr>
          <w:lang w:val="es-CO"/>
        </w:rPr>
        <w:t>[32]</w:t>
      </w:r>
      <w:r w:rsidRPr="00A111A3">
        <w:rPr>
          <w:lang w:val="es-CO"/>
        </w:rPr>
        <w:fldChar w:fldCharType="end"/>
      </w:r>
      <w:r w:rsidR="000F0EE5" w:rsidRPr="00A111A3">
        <w:rPr>
          <w:lang w:val="es-CO"/>
        </w:rPr>
        <w:t xml:space="preserve">, una metodología ágil de desarrollo de software que ha demostrado ser un buen complemento </w:t>
      </w:r>
      <w:r w:rsidR="002F2837">
        <w:rPr>
          <w:lang w:val="es-CO"/>
        </w:rPr>
        <w:t>para el desarrollo de hardware</w:t>
      </w:r>
      <w:r w:rsidR="000F0EE5" w:rsidRPr="00A111A3">
        <w:rPr>
          <w:lang w:val="es-CO"/>
        </w:rPr>
        <w:t>.</w:t>
      </w:r>
    </w:p>
    <w:p w14:paraId="76FF57A4" w14:textId="7D1F8391" w:rsidR="00FD0FCD" w:rsidRPr="00A111A3" w:rsidRDefault="004B216B" w:rsidP="00263FED">
      <w:pPr>
        <w:keepNext/>
        <w:jc w:val="center"/>
        <w:rPr>
          <w:lang w:val="es-CO"/>
        </w:rPr>
      </w:pPr>
      <w:r w:rsidRPr="00A111A3">
        <w:rPr>
          <w:noProof/>
          <w:lang w:val="es-CO" w:eastAsia="es-CO"/>
        </w:rPr>
        <w:lastRenderedPageBreak/>
        <w:drawing>
          <wp:inline distT="0" distB="0" distL="0" distR="0" wp14:anchorId="2F275C14" wp14:editId="7DADBE96">
            <wp:extent cx="5383261" cy="2894275"/>
            <wp:effectExtent l="0" t="0" r="8255"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6651" cy="2922980"/>
                    </a:xfrm>
                    <a:prstGeom prst="rect">
                      <a:avLst/>
                    </a:prstGeom>
                    <a:noFill/>
                    <a:ln>
                      <a:noFill/>
                    </a:ln>
                  </pic:spPr>
                </pic:pic>
              </a:graphicData>
            </a:graphic>
          </wp:inline>
        </w:drawing>
      </w:r>
    </w:p>
    <w:p w14:paraId="79895892" w14:textId="7D74D4A3" w:rsidR="00FD0FCD" w:rsidRPr="00A111A3" w:rsidRDefault="00FD0FCD" w:rsidP="00FD0FCD">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3</w:t>
      </w:r>
      <w:r w:rsidRPr="00A111A3">
        <w:rPr>
          <w:lang w:val="es-CO"/>
        </w:rPr>
        <w:fldChar w:fldCharType="end"/>
      </w:r>
      <w:r w:rsidRPr="00A111A3">
        <w:rPr>
          <w:lang w:val="es-CO"/>
        </w:rPr>
        <w:t xml:space="preserve">. </w:t>
      </w:r>
      <w:r w:rsidRPr="00A111A3">
        <w:rPr>
          <w:b w:val="0"/>
          <w:lang w:val="es-CO"/>
        </w:rPr>
        <w:t>Diagrama de la fase metodológica 2</w:t>
      </w:r>
    </w:p>
    <w:p w14:paraId="1B6325E1" w14:textId="31B67F41" w:rsidR="0046058A" w:rsidRPr="00A111A3" w:rsidRDefault="0046058A" w:rsidP="00E532BB">
      <w:pPr>
        <w:pStyle w:val="Ttulo3"/>
        <w:numPr>
          <w:ilvl w:val="1"/>
          <w:numId w:val="1"/>
        </w:numPr>
        <w:rPr>
          <w:lang w:val="es-CO"/>
        </w:rPr>
      </w:pPr>
      <w:bookmarkStart w:id="46" w:name="_Toc467832529"/>
      <w:r w:rsidRPr="00A111A3">
        <w:rPr>
          <w:lang w:val="es-CO"/>
        </w:rPr>
        <w:t>Fase metodológica 3 (Pruebas)</w:t>
      </w:r>
      <w:bookmarkEnd w:id="46"/>
    </w:p>
    <w:p w14:paraId="1890131A" w14:textId="6C33E33C" w:rsidR="00263FED" w:rsidRPr="00A111A3" w:rsidRDefault="0051261B" w:rsidP="00263FED">
      <w:pPr>
        <w:rPr>
          <w:lang w:val="es-CO"/>
        </w:rPr>
      </w:pPr>
      <w:r w:rsidRPr="00A111A3">
        <w:rPr>
          <w:lang w:val="es-CO"/>
        </w:rPr>
        <w:t>Las pruebas fueron diseñadas</w:t>
      </w:r>
      <w:r w:rsidR="001C4A1C" w:rsidRPr="00A111A3">
        <w:rPr>
          <w:lang w:val="es-CO"/>
        </w:rPr>
        <w:t xml:space="preserve"> con base en los requerimientos encontrados en la fase de análisis del proyecto.</w:t>
      </w:r>
      <w:r w:rsidR="008F64D2" w:rsidRPr="00A111A3">
        <w:rPr>
          <w:lang w:val="es-CO"/>
        </w:rPr>
        <w:t xml:space="preserve"> </w:t>
      </w:r>
      <w:r w:rsidR="00E8688D">
        <w:rPr>
          <w:lang w:val="es-CO"/>
        </w:rPr>
        <w:t xml:space="preserve">En la </w:t>
      </w:r>
      <w:hyperlink w:anchor="_V_–_PLAN" w:history="1">
        <w:r w:rsidR="00E8688D" w:rsidRPr="00E8688D">
          <w:rPr>
            <w:rStyle w:val="Hipervnculo"/>
            <w:lang w:val="es-CO"/>
          </w:rPr>
          <w:t>sección V</w:t>
        </w:r>
      </w:hyperlink>
      <w:r w:rsidR="00E8688D">
        <w:rPr>
          <w:lang w:val="es-CO"/>
        </w:rPr>
        <w:t xml:space="preserve"> </w:t>
      </w:r>
      <w:r w:rsidRPr="00A111A3">
        <w:rPr>
          <w:lang w:val="es-CO"/>
        </w:rPr>
        <w:t xml:space="preserve">se encuentra el plan de pruebas, el cual detalla a profundidad las pruebas </w:t>
      </w:r>
      <w:r w:rsidR="00F82C29" w:rsidRPr="00A111A3">
        <w:rPr>
          <w:lang w:val="es-CO"/>
        </w:rPr>
        <w:t>realizadas</w:t>
      </w:r>
      <w:r w:rsidRPr="00A111A3">
        <w:rPr>
          <w:lang w:val="es-CO"/>
        </w:rPr>
        <w:t xml:space="preserve">, cada una de ellas cuenta con los parámetros y restricciones </w:t>
      </w:r>
      <w:r w:rsidR="006F4B35" w:rsidRPr="00A111A3">
        <w:rPr>
          <w:lang w:val="es-CO"/>
        </w:rPr>
        <w:t>necesarias para llevarla a cabo</w:t>
      </w:r>
      <w:r w:rsidRPr="00A111A3">
        <w:rPr>
          <w:lang w:val="es-CO"/>
        </w:rPr>
        <w:t>.</w:t>
      </w:r>
    </w:p>
    <w:p w14:paraId="7EB453A5" w14:textId="39269788" w:rsidR="006F4B35" w:rsidRPr="00A111A3" w:rsidRDefault="006F4B35" w:rsidP="00263FED">
      <w:pPr>
        <w:jc w:val="center"/>
        <w:rPr>
          <w:lang w:val="es-CO"/>
        </w:rPr>
      </w:pPr>
      <w:r w:rsidRPr="00A111A3">
        <w:rPr>
          <w:noProof/>
          <w:lang w:val="es-CO" w:eastAsia="es-CO"/>
        </w:rPr>
        <w:drawing>
          <wp:inline distT="0" distB="0" distL="0" distR="0" wp14:anchorId="6A86D241" wp14:editId="2E75F7F5">
            <wp:extent cx="4376448" cy="2456953"/>
            <wp:effectExtent l="0" t="0" r="508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5329" cy="2473167"/>
                    </a:xfrm>
                    <a:prstGeom prst="rect">
                      <a:avLst/>
                    </a:prstGeom>
                    <a:noFill/>
                    <a:ln>
                      <a:noFill/>
                    </a:ln>
                  </pic:spPr>
                </pic:pic>
              </a:graphicData>
            </a:graphic>
          </wp:inline>
        </w:drawing>
      </w:r>
    </w:p>
    <w:p w14:paraId="4484AA4F" w14:textId="7F03BF76" w:rsidR="00FD0FCD" w:rsidRPr="00A111A3" w:rsidRDefault="006F4B35" w:rsidP="006F4B35">
      <w:pPr>
        <w:pStyle w:val="Descripcin"/>
        <w:jc w:val="center"/>
        <w:rPr>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4</w:t>
      </w:r>
      <w:r w:rsidRPr="00A111A3">
        <w:rPr>
          <w:lang w:val="es-CO"/>
        </w:rPr>
        <w:fldChar w:fldCharType="end"/>
      </w:r>
      <w:r w:rsidRPr="00A111A3">
        <w:rPr>
          <w:lang w:val="es-CO"/>
        </w:rPr>
        <w:t xml:space="preserve">. </w:t>
      </w:r>
      <w:r w:rsidRPr="00A111A3">
        <w:rPr>
          <w:b w:val="0"/>
          <w:lang w:val="es-CO"/>
        </w:rPr>
        <w:t>Diagrama de la fase metodológica 3.</w:t>
      </w:r>
    </w:p>
    <w:p w14:paraId="35A4159A" w14:textId="383A7BAB" w:rsidR="00CF3D5A" w:rsidRPr="00A111A3" w:rsidRDefault="00CF3D5A" w:rsidP="00E532BB">
      <w:pPr>
        <w:pStyle w:val="Ttulo3"/>
        <w:numPr>
          <w:ilvl w:val="1"/>
          <w:numId w:val="1"/>
        </w:numPr>
        <w:rPr>
          <w:lang w:val="es-CO"/>
        </w:rPr>
      </w:pPr>
      <w:bookmarkStart w:id="47" w:name="_Toc467832530"/>
      <w:r w:rsidRPr="00A111A3">
        <w:rPr>
          <w:lang w:val="es-CO"/>
        </w:rPr>
        <w:lastRenderedPageBreak/>
        <w:t xml:space="preserve">Aplicación metodología </w:t>
      </w:r>
      <w:r w:rsidR="0074483E" w:rsidRPr="00A111A3">
        <w:rPr>
          <w:lang w:val="es-CO"/>
        </w:rPr>
        <w:t xml:space="preserve">base </w:t>
      </w:r>
      <w:r w:rsidRPr="00A111A3">
        <w:rPr>
          <w:lang w:val="es-CO"/>
        </w:rPr>
        <w:t>SCRUM</w:t>
      </w:r>
      <w:bookmarkEnd w:id="47"/>
    </w:p>
    <w:p w14:paraId="46F9883C" w14:textId="62F52AC2" w:rsidR="00CF3D5A" w:rsidRPr="00A111A3" w:rsidRDefault="00657177" w:rsidP="00CF3D5A">
      <w:pPr>
        <w:rPr>
          <w:lang w:val="es-CO"/>
        </w:rPr>
      </w:pPr>
      <w:r w:rsidRPr="00A111A3">
        <w:rPr>
          <w:lang w:val="es-CO"/>
        </w:rPr>
        <w:t>Los principales elementos de la metodología SCRUM adaptados a AIO se describen a continuación:</w:t>
      </w:r>
    </w:p>
    <w:p w14:paraId="727638A7" w14:textId="4A7F139E" w:rsidR="00657177" w:rsidRPr="00A111A3" w:rsidRDefault="00657177" w:rsidP="00E532BB">
      <w:pPr>
        <w:pStyle w:val="Ttulo4"/>
        <w:numPr>
          <w:ilvl w:val="2"/>
          <w:numId w:val="1"/>
        </w:numPr>
        <w:rPr>
          <w:lang w:val="es-CO"/>
        </w:rPr>
      </w:pPr>
      <w:r w:rsidRPr="00A111A3">
        <w:rPr>
          <w:lang w:val="es-CO"/>
        </w:rPr>
        <w:t xml:space="preserve">Equipo </w:t>
      </w:r>
      <w:r w:rsidRPr="00A111A3">
        <w:rPr>
          <w:i/>
          <w:lang w:val="es-CO"/>
        </w:rPr>
        <w:t>SCRUM</w:t>
      </w:r>
    </w:p>
    <w:p w14:paraId="420CA173" w14:textId="56DC87B9" w:rsidR="00712B8C" w:rsidRDefault="00A93526" w:rsidP="00657177">
      <w:pPr>
        <w:rPr>
          <w:lang w:val="es-CO"/>
        </w:rPr>
      </w:pPr>
      <w:r w:rsidRPr="00A111A3">
        <w:rPr>
          <w:lang w:val="es-CO"/>
        </w:rPr>
        <w:t>Todos los miembros del equipo están comprometidos a desarrollar el proyecto d</w:t>
      </w:r>
      <w:r w:rsidR="0012794E">
        <w:rPr>
          <w:lang w:val="es-CO"/>
        </w:rPr>
        <w:t>e manera constante y frecuente</w:t>
      </w:r>
      <w:r w:rsidRPr="00A111A3">
        <w:rPr>
          <w:lang w:val="es-CO"/>
        </w:rPr>
        <w:t xml:space="preserve">, En la </w:t>
      </w:r>
      <w:r w:rsidR="0012794E">
        <w:rPr>
          <w:lang w:val="es-CO"/>
        </w:rPr>
        <w:fldChar w:fldCharType="begin"/>
      </w:r>
      <w:r w:rsidR="0012794E">
        <w:rPr>
          <w:lang w:val="es-CO"/>
        </w:rPr>
        <w:instrText xml:space="preserve"> REF _Ref467814679 \h </w:instrText>
      </w:r>
      <w:r w:rsidR="0012794E">
        <w:rPr>
          <w:lang w:val="es-CO"/>
        </w:rPr>
      </w:r>
      <w:r w:rsidR="0012794E">
        <w:rPr>
          <w:lang w:val="es-CO"/>
        </w:rPr>
        <w:fldChar w:fldCharType="separate"/>
      </w:r>
      <w:r w:rsidR="00DD7815" w:rsidRPr="00850052">
        <w:rPr>
          <w:lang w:val="es-CO"/>
        </w:rPr>
        <w:t xml:space="preserve">Tabla </w:t>
      </w:r>
      <w:r w:rsidR="00DD7815" w:rsidRPr="00850052">
        <w:rPr>
          <w:noProof/>
          <w:lang w:val="es-CO"/>
        </w:rPr>
        <w:t>1</w:t>
      </w:r>
      <w:r w:rsidR="0012794E">
        <w:rPr>
          <w:lang w:val="es-CO"/>
        </w:rPr>
        <w:fldChar w:fldCharType="end"/>
      </w:r>
      <w:r w:rsidR="0012794E">
        <w:rPr>
          <w:lang w:val="es-CO"/>
        </w:rPr>
        <w:t xml:space="preserve"> </w:t>
      </w:r>
      <w:r w:rsidRPr="00A111A3">
        <w:rPr>
          <w:lang w:val="es-CO"/>
        </w:rPr>
        <w:t xml:space="preserve">se muestra la distribución de personas en los diferentes roles que define </w:t>
      </w:r>
      <w:r w:rsidRPr="00A111A3">
        <w:rPr>
          <w:i/>
          <w:lang w:val="es-CO"/>
        </w:rPr>
        <w:t>SCRUM</w:t>
      </w:r>
      <w:r w:rsidR="00D1521D" w:rsidRPr="00A111A3">
        <w:rPr>
          <w:lang w:val="es-CO"/>
        </w:rPr>
        <w:t xml:space="preserve"> </w:t>
      </w:r>
      <w:r w:rsidR="00D1521D" w:rsidRPr="00A111A3">
        <w:rPr>
          <w:lang w:val="es-CO"/>
        </w:rPr>
        <w:fldChar w:fldCharType="begin"/>
      </w:r>
      <w:r w:rsidR="009559CE" w:rsidRPr="00A111A3">
        <w:rPr>
          <w:lang w:val="es-CO"/>
        </w:rPr>
        <w:instrText xml:space="preserve"> ADDIN ZOTERO_ITEM CSL_CITATION {"citationID":"g9qq3libm","properties":{"formattedCitation":"[22]","plainCitation":"[22]"},"citationItems":[{"id":"0aISVWTI/VaJmP44c","uris":["http://www.mendeley.com/documents/?uuid=62037ee8-d8d5-4eb6-a20a-31ae0d64ee9f"],"uri":["http://www.mendeley.com/documents/?uuid=62037ee8-d8d5-4eb6-a20a-31ae0d64ee9f"],"itemData":{"URL":"https://www.scrum.org/","author":[{"dropping-particle":"","family":"Scrum.org","given":"","non-dropping-particle":"","parse-names":false,"suffix":""}],"id":"0aISVWTI/VaJmP44c","issued":{"year":0},"title":"Scrum","type":"webpage"}}],"schema":"https://github.com/citation-style-language/schema/raw/master/csl-citation.json"} </w:instrText>
      </w:r>
      <w:r w:rsidR="00D1521D" w:rsidRPr="00A111A3">
        <w:rPr>
          <w:lang w:val="es-CO"/>
        </w:rPr>
        <w:fldChar w:fldCharType="separate"/>
      </w:r>
      <w:r w:rsidR="009559CE" w:rsidRPr="00A111A3">
        <w:rPr>
          <w:lang w:val="es-CO"/>
        </w:rPr>
        <w:t>[22]</w:t>
      </w:r>
      <w:r w:rsidR="00D1521D" w:rsidRPr="00A111A3">
        <w:rPr>
          <w:lang w:val="es-CO"/>
        </w:rPr>
        <w:fldChar w:fldCharType="end"/>
      </w:r>
      <w:r w:rsidRPr="00A111A3">
        <w:rPr>
          <w:lang w:val="es-CO"/>
        </w:rPr>
        <w:t>.</w:t>
      </w:r>
    </w:p>
    <w:tbl>
      <w:tblPr>
        <w:tblStyle w:val="Tabladecuadrcula4-nfasis11"/>
        <w:tblW w:w="8784" w:type="dxa"/>
        <w:jc w:val="center"/>
        <w:tblLook w:val="04A0" w:firstRow="1" w:lastRow="0" w:firstColumn="1" w:lastColumn="0" w:noHBand="0" w:noVBand="1"/>
      </w:tblPr>
      <w:tblGrid>
        <w:gridCol w:w="1696"/>
        <w:gridCol w:w="3969"/>
        <w:gridCol w:w="3119"/>
      </w:tblGrid>
      <w:tr w:rsidR="00A93526" w:rsidRPr="00A111A3" w14:paraId="4BC35E50" w14:textId="77777777" w:rsidTr="00F37EA0">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0F5291E" w14:textId="5DA5757A" w:rsidR="00A93526" w:rsidRPr="00A111A3" w:rsidRDefault="00A93526" w:rsidP="006302F7">
            <w:pPr>
              <w:spacing w:before="0" w:after="0" w:line="240" w:lineRule="auto"/>
              <w:jc w:val="center"/>
              <w:rPr>
                <w:b w:val="0"/>
                <w:sz w:val="18"/>
                <w:szCs w:val="18"/>
                <w:lang w:val="es-CO"/>
              </w:rPr>
            </w:pPr>
            <w:r w:rsidRPr="00A111A3">
              <w:rPr>
                <w:b w:val="0"/>
                <w:sz w:val="18"/>
                <w:szCs w:val="18"/>
                <w:lang w:val="es-CO"/>
              </w:rPr>
              <w:t>ROL</w:t>
            </w:r>
          </w:p>
        </w:tc>
        <w:tc>
          <w:tcPr>
            <w:tcW w:w="3969" w:type="dxa"/>
            <w:vAlign w:val="center"/>
          </w:tcPr>
          <w:p w14:paraId="68375710" w14:textId="3F748EB3" w:rsidR="00A93526" w:rsidRPr="00A111A3" w:rsidRDefault="00A93526" w:rsidP="006302F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lang w:val="es-CO"/>
              </w:rPr>
            </w:pPr>
            <w:r w:rsidRPr="00A111A3">
              <w:rPr>
                <w:b w:val="0"/>
                <w:sz w:val="18"/>
                <w:szCs w:val="18"/>
                <w:lang w:val="es-CO"/>
              </w:rPr>
              <w:t>RESPONSABILIDAD</w:t>
            </w:r>
          </w:p>
        </w:tc>
        <w:tc>
          <w:tcPr>
            <w:tcW w:w="3119" w:type="dxa"/>
            <w:vAlign w:val="center"/>
          </w:tcPr>
          <w:p w14:paraId="2E13E19F" w14:textId="265D0705" w:rsidR="00A93526" w:rsidRPr="00A111A3" w:rsidRDefault="00A93526" w:rsidP="006302F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lang w:val="es-CO"/>
              </w:rPr>
            </w:pPr>
            <w:r w:rsidRPr="00A111A3">
              <w:rPr>
                <w:b w:val="0"/>
                <w:sz w:val="18"/>
                <w:szCs w:val="18"/>
                <w:lang w:val="es-CO"/>
              </w:rPr>
              <w:t>PERSONA</w:t>
            </w:r>
          </w:p>
        </w:tc>
      </w:tr>
      <w:tr w:rsidR="00A93526" w:rsidRPr="00A111A3" w14:paraId="6BF853E8" w14:textId="77777777" w:rsidTr="00F37E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105FCD4" w14:textId="265107CB" w:rsidR="00A93526" w:rsidRPr="00EF46B2" w:rsidRDefault="00712B8C" w:rsidP="00A31681">
            <w:pPr>
              <w:spacing w:before="0" w:after="0"/>
              <w:jc w:val="center"/>
              <w:rPr>
                <w:b w:val="0"/>
                <w:i/>
                <w:sz w:val="20"/>
                <w:szCs w:val="18"/>
                <w:lang w:val="es-CO"/>
              </w:rPr>
            </w:pPr>
            <w:r w:rsidRPr="00EF46B2">
              <w:rPr>
                <w:i/>
                <w:sz w:val="20"/>
                <w:szCs w:val="18"/>
                <w:lang w:val="es-CO"/>
              </w:rPr>
              <w:t>Product Owner</w:t>
            </w:r>
          </w:p>
        </w:tc>
        <w:tc>
          <w:tcPr>
            <w:tcW w:w="3969" w:type="dxa"/>
            <w:vAlign w:val="center"/>
          </w:tcPr>
          <w:p w14:paraId="4FA4261C" w14:textId="77777777" w:rsidR="00355A71" w:rsidRPr="00EF46B2" w:rsidRDefault="00355A71" w:rsidP="00355A71">
            <w:pPr>
              <w:pStyle w:val="Prrafodelista"/>
              <w:spacing w:before="0" w:after="0"/>
              <w:cnfStyle w:val="000000100000" w:firstRow="0" w:lastRow="0" w:firstColumn="0" w:lastColumn="0" w:oddVBand="0" w:evenVBand="0" w:oddHBand="1" w:evenHBand="0" w:firstRowFirstColumn="0" w:firstRowLastColumn="0" w:lastRowFirstColumn="0" w:lastRowLastColumn="0"/>
              <w:rPr>
                <w:sz w:val="20"/>
                <w:szCs w:val="18"/>
                <w:lang w:val="es-CO"/>
              </w:rPr>
            </w:pPr>
          </w:p>
          <w:p w14:paraId="5A5A32C9" w14:textId="498D5FE1" w:rsidR="00A93526" w:rsidRPr="00EF46B2" w:rsidRDefault="00712B8C" w:rsidP="00E532BB">
            <w:pPr>
              <w:pStyle w:val="Prrafodelista"/>
              <w:numPr>
                <w:ilvl w:val="0"/>
                <w:numId w:val="9"/>
              </w:numPr>
              <w:spacing w:before="0" w:after="0"/>
              <w:jc w:val="left"/>
              <w:cnfStyle w:val="000000100000" w:firstRow="0" w:lastRow="0" w:firstColumn="0" w:lastColumn="0" w:oddVBand="0" w:evenVBand="0" w:oddHBand="1" w:evenHBand="0" w:firstRowFirstColumn="0" w:firstRowLastColumn="0" w:lastRowFirstColumn="0" w:lastRowLastColumn="0"/>
              <w:rPr>
                <w:sz w:val="20"/>
                <w:szCs w:val="18"/>
                <w:lang w:val="es-CO"/>
              </w:rPr>
            </w:pPr>
            <w:r w:rsidRPr="00EF46B2">
              <w:rPr>
                <w:sz w:val="20"/>
                <w:szCs w:val="18"/>
                <w:lang w:val="es-CO"/>
              </w:rPr>
              <w:t>Representar a</w:t>
            </w:r>
            <w:r w:rsidR="008E3464" w:rsidRPr="00EF46B2">
              <w:rPr>
                <w:sz w:val="20"/>
                <w:szCs w:val="18"/>
                <w:lang w:val="es-CO"/>
              </w:rPr>
              <w:t xml:space="preserve"> todas las personas interesadas</w:t>
            </w:r>
          </w:p>
          <w:p w14:paraId="71820DD3" w14:textId="77777777" w:rsidR="00712B8C" w:rsidRPr="00EF46B2" w:rsidRDefault="00712B8C" w:rsidP="00E532BB">
            <w:pPr>
              <w:pStyle w:val="Prrafodelista"/>
              <w:numPr>
                <w:ilvl w:val="0"/>
                <w:numId w:val="9"/>
              </w:numPr>
              <w:spacing w:before="0" w:after="0"/>
              <w:cnfStyle w:val="000000100000" w:firstRow="0" w:lastRow="0" w:firstColumn="0" w:lastColumn="0" w:oddVBand="0" w:evenVBand="0" w:oddHBand="1" w:evenHBand="0" w:firstRowFirstColumn="0" w:firstRowLastColumn="0" w:lastRowFirstColumn="0" w:lastRowLastColumn="0"/>
              <w:rPr>
                <w:sz w:val="20"/>
                <w:szCs w:val="18"/>
                <w:lang w:val="es-CO"/>
              </w:rPr>
            </w:pPr>
            <w:r w:rsidRPr="00EF46B2">
              <w:rPr>
                <w:sz w:val="20"/>
                <w:szCs w:val="18"/>
                <w:lang w:val="es-CO"/>
              </w:rPr>
              <w:t>Definir los objetivos del producto</w:t>
            </w:r>
          </w:p>
          <w:p w14:paraId="6FB787C6" w14:textId="77777777" w:rsidR="00712B8C" w:rsidRPr="00EF46B2" w:rsidRDefault="00712B8C" w:rsidP="00E532BB">
            <w:pPr>
              <w:pStyle w:val="Prrafodelista"/>
              <w:numPr>
                <w:ilvl w:val="0"/>
                <w:numId w:val="9"/>
              </w:numPr>
              <w:spacing w:before="0" w:after="0"/>
              <w:cnfStyle w:val="000000100000" w:firstRow="0" w:lastRow="0" w:firstColumn="0" w:lastColumn="0" w:oddVBand="0" w:evenVBand="0" w:oddHBand="1" w:evenHBand="0" w:firstRowFirstColumn="0" w:firstRowLastColumn="0" w:lastRowFirstColumn="0" w:lastRowLastColumn="0"/>
              <w:rPr>
                <w:sz w:val="20"/>
                <w:szCs w:val="18"/>
                <w:lang w:val="es-CO"/>
              </w:rPr>
            </w:pPr>
            <w:r w:rsidRPr="00EF46B2">
              <w:rPr>
                <w:sz w:val="20"/>
                <w:szCs w:val="18"/>
                <w:lang w:val="es-CO"/>
              </w:rPr>
              <w:t>Diri</w:t>
            </w:r>
            <w:r w:rsidR="008E3464" w:rsidRPr="00EF46B2">
              <w:rPr>
                <w:sz w:val="20"/>
                <w:szCs w:val="18"/>
                <w:lang w:val="es-CO"/>
              </w:rPr>
              <w:t>gir los resultados del proyecto</w:t>
            </w:r>
          </w:p>
          <w:p w14:paraId="7DC11BB7" w14:textId="7D5CE484" w:rsidR="00355A71" w:rsidRPr="00EF46B2" w:rsidRDefault="00355A71" w:rsidP="00355A71">
            <w:pPr>
              <w:pStyle w:val="Prrafodelista"/>
              <w:spacing w:before="0" w:after="0"/>
              <w:cnfStyle w:val="000000100000" w:firstRow="0" w:lastRow="0" w:firstColumn="0" w:lastColumn="0" w:oddVBand="0" w:evenVBand="0" w:oddHBand="1" w:evenHBand="0" w:firstRowFirstColumn="0" w:firstRowLastColumn="0" w:lastRowFirstColumn="0" w:lastRowLastColumn="0"/>
              <w:rPr>
                <w:sz w:val="20"/>
                <w:szCs w:val="18"/>
                <w:lang w:val="es-CO"/>
              </w:rPr>
            </w:pPr>
          </w:p>
        </w:tc>
        <w:tc>
          <w:tcPr>
            <w:tcW w:w="3119" w:type="dxa"/>
            <w:vAlign w:val="center"/>
          </w:tcPr>
          <w:p w14:paraId="39208455" w14:textId="2420C993" w:rsidR="002D013C" w:rsidRPr="00EF46B2" w:rsidRDefault="002D013C" w:rsidP="00E532BB">
            <w:pPr>
              <w:pStyle w:val="Prrafodelista"/>
              <w:numPr>
                <w:ilvl w:val="0"/>
                <w:numId w:val="9"/>
              </w:numPr>
              <w:spacing w:before="0" w:after="0"/>
              <w:cnfStyle w:val="000000100000" w:firstRow="0" w:lastRow="0" w:firstColumn="0" w:lastColumn="0" w:oddVBand="0" w:evenVBand="0" w:oddHBand="1" w:evenHBand="0" w:firstRowFirstColumn="0" w:firstRowLastColumn="0" w:lastRowFirstColumn="0" w:lastRowLastColumn="0"/>
              <w:rPr>
                <w:sz w:val="20"/>
                <w:szCs w:val="18"/>
                <w:lang w:val="es-CO"/>
              </w:rPr>
            </w:pPr>
            <w:r w:rsidRPr="00EF46B2">
              <w:rPr>
                <w:sz w:val="20"/>
                <w:szCs w:val="18"/>
                <w:lang w:val="es-CO"/>
              </w:rPr>
              <w:t>Alejandra María González Correal</w:t>
            </w:r>
          </w:p>
          <w:p w14:paraId="74513F5A" w14:textId="658220A3" w:rsidR="00712B8C" w:rsidRPr="00EF46B2" w:rsidRDefault="002D013C" w:rsidP="00E532BB">
            <w:pPr>
              <w:pStyle w:val="Prrafodelista"/>
              <w:numPr>
                <w:ilvl w:val="0"/>
                <w:numId w:val="9"/>
              </w:numPr>
              <w:spacing w:before="0" w:after="0"/>
              <w:cnfStyle w:val="000000100000" w:firstRow="0" w:lastRow="0" w:firstColumn="0" w:lastColumn="0" w:oddVBand="0" w:evenVBand="0" w:oddHBand="1" w:evenHBand="0" w:firstRowFirstColumn="0" w:firstRowLastColumn="0" w:lastRowFirstColumn="0" w:lastRowLastColumn="0"/>
              <w:rPr>
                <w:sz w:val="20"/>
                <w:szCs w:val="18"/>
                <w:lang w:val="es-CO"/>
              </w:rPr>
            </w:pPr>
            <w:r w:rsidRPr="00EF46B2">
              <w:rPr>
                <w:sz w:val="20"/>
                <w:szCs w:val="18"/>
                <w:lang w:val="es-CO"/>
              </w:rPr>
              <w:t>Enrique González Guerrero</w:t>
            </w:r>
          </w:p>
        </w:tc>
      </w:tr>
      <w:tr w:rsidR="00A93526" w:rsidRPr="00A111A3" w14:paraId="017C4288" w14:textId="77777777" w:rsidTr="00F37EA0">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0B7E0FF" w14:textId="3F27E998" w:rsidR="00A93526" w:rsidRPr="00EF46B2" w:rsidRDefault="00712B8C" w:rsidP="00A31681">
            <w:pPr>
              <w:spacing w:before="0" w:after="0"/>
              <w:jc w:val="center"/>
              <w:rPr>
                <w:b w:val="0"/>
                <w:sz w:val="20"/>
                <w:szCs w:val="18"/>
                <w:lang w:val="es-CO"/>
              </w:rPr>
            </w:pPr>
            <w:r w:rsidRPr="00EF46B2">
              <w:rPr>
                <w:i/>
                <w:sz w:val="20"/>
                <w:szCs w:val="18"/>
                <w:lang w:val="es-CO"/>
              </w:rPr>
              <w:t>Scrum</w:t>
            </w:r>
            <w:r w:rsidRPr="00EF46B2">
              <w:rPr>
                <w:b w:val="0"/>
                <w:sz w:val="20"/>
                <w:szCs w:val="18"/>
                <w:lang w:val="es-CO"/>
              </w:rPr>
              <w:t xml:space="preserve"> </w:t>
            </w:r>
            <w:r w:rsidRPr="00EF46B2">
              <w:rPr>
                <w:i/>
                <w:sz w:val="20"/>
                <w:szCs w:val="18"/>
                <w:lang w:val="es-CO"/>
              </w:rPr>
              <w:t>Master</w:t>
            </w:r>
          </w:p>
        </w:tc>
        <w:tc>
          <w:tcPr>
            <w:tcW w:w="3969" w:type="dxa"/>
            <w:vAlign w:val="center"/>
          </w:tcPr>
          <w:p w14:paraId="79826DE1" w14:textId="77777777" w:rsidR="00355A71" w:rsidRPr="00EF46B2" w:rsidRDefault="00355A71" w:rsidP="00355A71">
            <w:pPr>
              <w:pStyle w:val="Prrafodelista"/>
              <w:spacing w:before="0" w:after="0"/>
              <w:cnfStyle w:val="000000000000" w:firstRow="0" w:lastRow="0" w:firstColumn="0" w:lastColumn="0" w:oddVBand="0" w:evenVBand="0" w:oddHBand="0" w:evenHBand="0" w:firstRowFirstColumn="0" w:firstRowLastColumn="0" w:lastRowFirstColumn="0" w:lastRowLastColumn="0"/>
              <w:rPr>
                <w:sz w:val="20"/>
                <w:szCs w:val="18"/>
                <w:lang w:val="es-CO"/>
              </w:rPr>
            </w:pPr>
          </w:p>
          <w:p w14:paraId="6A1F2980" w14:textId="7E0AA5AA" w:rsidR="00A93526" w:rsidRPr="00EF46B2" w:rsidRDefault="008E3464" w:rsidP="00E532BB">
            <w:pPr>
              <w:pStyle w:val="Prrafodelista"/>
              <w:numPr>
                <w:ilvl w:val="0"/>
                <w:numId w:val="10"/>
              </w:numPr>
              <w:spacing w:before="0" w:after="0"/>
              <w:cnfStyle w:val="000000000000" w:firstRow="0" w:lastRow="0" w:firstColumn="0" w:lastColumn="0" w:oddVBand="0" w:evenVBand="0" w:oddHBand="0" w:evenHBand="0" w:firstRowFirstColumn="0" w:firstRowLastColumn="0" w:lastRowFirstColumn="0" w:lastRowLastColumn="0"/>
              <w:rPr>
                <w:sz w:val="20"/>
                <w:szCs w:val="18"/>
                <w:lang w:val="es-CO"/>
              </w:rPr>
            </w:pPr>
            <w:r w:rsidRPr="00EF46B2">
              <w:rPr>
                <w:sz w:val="20"/>
                <w:szCs w:val="18"/>
                <w:lang w:val="es-CO"/>
              </w:rPr>
              <w:t xml:space="preserve">Facilita las reuniones de </w:t>
            </w:r>
            <w:r w:rsidRPr="00EF46B2">
              <w:rPr>
                <w:i/>
                <w:sz w:val="20"/>
                <w:szCs w:val="18"/>
                <w:lang w:val="es-CO"/>
              </w:rPr>
              <w:t>Scrum</w:t>
            </w:r>
          </w:p>
          <w:p w14:paraId="1AD91F75" w14:textId="77777777" w:rsidR="008E3464" w:rsidRPr="00EF46B2" w:rsidRDefault="008E3464" w:rsidP="00E532BB">
            <w:pPr>
              <w:pStyle w:val="Prrafodelista"/>
              <w:numPr>
                <w:ilvl w:val="0"/>
                <w:numId w:val="10"/>
              </w:numPr>
              <w:spacing w:before="0" w:after="0"/>
              <w:cnfStyle w:val="000000000000" w:firstRow="0" w:lastRow="0" w:firstColumn="0" w:lastColumn="0" w:oddVBand="0" w:evenVBand="0" w:oddHBand="0" w:evenHBand="0" w:firstRowFirstColumn="0" w:firstRowLastColumn="0" w:lastRowFirstColumn="0" w:lastRowLastColumn="0"/>
              <w:rPr>
                <w:sz w:val="20"/>
                <w:szCs w:val="18"/>
                <w:lang w:val="es-CO"/>
              </w:rPr>
            </w:pPr>
            <w:r w:rsidRPr="00EF46B2">
              <w:rPr>
                <w:sz w:val="20"/>
                <w:szCs w:val="18"/>
                <w:lang w:val="es-CO"/>
              </w:rPr>
              <w:t>Quita los impedimentos del equipo</w:t>
            </w:r>
          </w:p>
          <w:p w14:paraId="62CC80D0" w14:textId="77777777" w:rsidR="008E3464" w:rsidRPr="00EF46B2" w:rsidRDefault="00626985" w:rsidP="00E532BB">
            <w:pPr>
              <w:pStyle w:val="Prrafodelista"/>
              <w:numPr>
                <w:ilvl w:val="0"/>
                <w:numId w:val="10"/>
              </w:numPr>
              <w:spacing w:before="0" w:after="0"/>
              <w:cnfStyle w:val="000000000000" w:firstRow="0" w:lastRow="0" w:firstColumn="0" w:lastColumn="0" w:oddVBand="0" w:evenVBand="0" w:oddHBand="0" w:evenHBand="0" w:firstRowFirstColumn="0" w:firstRowLastColumn="0" w:lastRowFirstColumn="0" w:lastRowLastColumn="0"/>
              <w:rPr>
                <w:sz w:val="20"/>
                <w:szCs w:val="18"/>
                <w:lang w:val="es-CO"/>
              </w:rPr>
            </w:pPr>
            <w:r w:rsidRPr="00EF46B2">
              <w:rPr>
                <w:sz w:val="20"/>
                <w:szCs w:val="18"/>
                <w:lang w:val="es-CO"/>
              </w:rPr>
              <w:t>Ayuda al equipo a auto gestionarse</w:t>
            </w:r>
          </w:p>
          <w:p w14:paraId="193F57E7" w14:textId="582371AB" w:rsidR="00355A71" w:rsidRPr="00EF46B2" w:rsidRDefault="00355A71" w:rsidP="00355A71">
            <w:pPr>
              <w:pStyle w:val="Prrafodelista"/>
              <w:spacing w:before="0" w:after="0"/>
              <w:cnfStyle w:val="000000000000" w:firstRow="0" w:lastRow="0" w:firstColumn="0" w:lastColumn="0" w:oddVBand="0" w:evenVBand="0" w:oddHBand="0" w:evenHBand="0" w:firstRowFirstColumn="0" w:firstRowLastColumn="0" w:lastRowFirstColumn="0" w:lastRowLastColumn="0"/>
              <w:rPr>
                <w:sz w:val="20"/>
                <w:szCs w:val="18"/>
                <w:lang w:val="es-CO"/>
              </w:rPr>
            </w:pPr>
          </w:p>
        </w:tc>
        <w:tc>
          <w:tcPr>
            <w:tcW w:w="3119" w:type="dxa"/>
            <w:vAlign w:val="center"/>
          </w:tcPr>
          <w:p w14:paraId="2E1BF46A" w14:textId="38458E05" w:rsidR="00A93526" w:rsidRPr="00EF46B2" w:rsidRDefault="00A31681" w:rsidP="00E532BB">
            <w:pPr>
              <w:pStyle w:val="Prrafodelista"/>
              <w:numPr>
                <w:ilvl w:val="0"/>
                <w:numId w:val="10"/>
              </w:numPr>
              <w:spacing w:before="0" w:after="0"/>
              <w:cnfStyle w:val="000000000000" w:firstRow="0" w:lastRow="0" w:firstColumn="0" w:lastColumn="0" w:oddVBand="0" w:evenVBand="0" w:oddHBand="0" w:evenHBand="0" w:firstRowFirstColumn="0" w:firstRowLastColumn="0" w:lastRowFirstColumn="0" w:lastRowLastColumn="0"/>
              <w:rPr>
                <w:sz w:val="20"/>
                <w:szCs w:val="18"/>
                <w:lang w:val="es-CO"/>
              </w:rPr>
            </w:pPr>
            <w:r w:rsidRPr="00EF46B2">
              <w:rPr>
                <w:sz w:val="20"/>
                <w:szCs w:val="18"/>
                <w:lang w:val="es-CO"/>
              </w:rPr>
              <w:t>David Stiven Ávila</w:t>
            </w:r>
          </w:p>
        </w:tc>
      </w:tr>
      <w:tr w:rsidR="00A93526" w:rsidRPr="00A111A3" w14:paraId="24ED2DA6" w14:textId="77777777" w:rsidTr="00F37E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710FB7A" w14:textId="5E762F73" w:rsidR="00A93526" w:rsidRPr="00EF46B2" w:rsidRDefault="00712B8C" w:rsidP="00A31681">
            <w:pPr>
              <w:spacing w:before="0" w:after="0"/>
              <w:jc w:val="center"/>
              <w:rPr>
                <w:b w:val="0"/>
                <w:sz w:val="20"/>
                <w:szCs w:val="18"/>
                <w:lang w:val="es-CO"/>
              </w:rPr>
            </w:pPr>
            <w:r w:rsidRPr="00EF46B2">
              <w:rPr>
                <w:i/>
                <w:sz w:val="20"/>
                <w:szCs w:val="18"/>
                <w:lang w:val="es-CO"/>
              </w:rPr>
              <w:t>Developers</w:t>
            </w:r>
          </w:p>
        </w:tc>
        <w:tc>
          <w:tcPr>
            <w:tcW w:w="3969" w:type="dxa"/>
            <w:vAlign w:val="center"/>
          </w:tcPr>
          <w:p w14:paraId="018C4746" w14:textId="60209922" w:rsidR="00A93526" w:rsidRPr="00EF46B2" w:rsidRDefault="00626985" w:rsidP="00E532BB">
            <w:pPr>
              <w:pStyle w:val="Prrafodelista"/>
              <w:numPr>
                <w:ilvl w:val="0"/>
                <w:numId w:val="11"/>
              </w:numPr>
              <w:spacing w:before="0" w:after="0"/>
              <w:cnfStyle w:val="000000100000" w:firstRow="0" w:lastRow="0" w:firstColumn="0" w:lastColumn="0" w:oddVBand="0" w:evenVBand="0" w:oddHBand="1" w:evenHBand="0" w:firstRowFirstColumn="0" w:firstRowLastColumn="0" w:lastRowFirstColumn="0" w:lastRowLastColumn="0"/>
              <w:rPr>
                <w:sz w:val="20"/>
                <w:szCs w:val="18"/>
                <w:lang w:val="es-CO"/>
              </w:rPr>
            </w:pPr>
            <w:r w:rsidRPr="00EF46B2">
              <w:rPr>
                <w:sz w:val="20"/>
                <w:szCs w:val="18"/>
                <w:lang w:val="es-CO"/>
              </w:rPr>
              <w:t>Implementar y desarrollar el producto</w:t>
            </w:r>
          </w:p>
        </w:tc>
        <w:tc>
          <w:tcPr>
            <w:tcW w:w="3119" w:type="dxa"/>
            <w:vAlign w:val="center"/>
          </w:tcPr>
          <w:p w14:paraId="124F8381" w14:textId="1B813ED5" w:rsidR="00A93526" w:rsidRPr="00EF46B2" w:rsidRDefault="00626985" w:rsidP="00E532BB">
            <w:pPr>
              <w:pStyle w:val="Prrafodelista"/>
              <w:numPr>
                <w:ilvl w:val="0"/>
                <w:numId w:val="11"/>
              </w:numPr>
              <w:spacing w:before="0" w:after="0"/>
              <w:cnfStyle w:val="000000100000" w:firstRow="0" w:lastRow="0" w:firstColumn="0" w:lastColumn="0" w:oddVBand="0" w:evenVBand="0" w:oddHBand="1" w:evenHBand="0" w:firstRowFirstColumn="0" w:firstRowLastColumn="0" w:lastRowFirstColumn="0" w:lastRowLastColumn="0"/>
              <w:rPr>
                <w:sz w:val="20"/>
                <w:szCs w:val="18"/>
                <w:lang w:val="es-CO"/>
              </w:rPr>
            </w:pPr>
            <w:r w:rsidRPr="00EF46B2">
              <w:rPr>
                <w:sz w:val="20"/>
                <w:szCs w:val="18"/>
                <w:lang w:val="es-CO"/>
              </w:rPr>
              <w:t>David Stiven Ávila</w:t>
            </w:r>
          </w:p>
          <w:p w14:paraId="53AD4FC4" w14:textId="77777777" w:rsidR="00626985" w:rsidRPr="00EF46B2" w:rsidRDefault="00626985" w:rsidP="00E532BB">
            <w:pPr>
              <w:pStyle w:val="Prrafodelista"/>
              <w:numPr>
                <w:ilvl w:val="0"/>
                <w:numId w:val="11"/>
              </w:numPr>
              <w:spacing w:before="0" w:after="0"/>
              <w:cnfStyle w:val="000000100000" w:firstRow="0" w:lastRow="0" w:firstColumn="0" w:lastColumn="0" w:oddVBand="0" w:evenVBand="0" w:oddHBand="1" w:evenHBand="0" w:firstRowFirstColumn="0" w:firstRowLastColumn="0" w:lastRowFirstColumn="0" w:lastRowLastColumn="0"/>
              <w:rPr>
                <w:sz w:val="20"/>
                <w:szCs w:val="18"/>
                <w:lang w:val="es-CO"/>
              </w:rPr>
            </w:pPr>
            <w:r w:rsidRPr="00EF46B2">
              <w:rPr>
                <w:sz w:val="20"/>
                <w:szCs w:val="18"/>
                <w:lang w:val="es-CO"/>
              </w:rPr>
              <w:t>Miguel Ángel Bermeo</w:t>
            </w:r>
          </w:p>
          <w:p w14:paraId="7D970023" w14:textId="3A507463" w:rsidR="00626985" w:rsidRPr="00EF46B2" w:rsidRDefault="00626985" w:rsidP="00E532BB">
            <w:pPr>
              <w:pStyle w:val="Prrafodelista"/>
              <w:keepNext/>
              <w:numPr>
                <w:ilvl w:val="0"/>
                <w:numId w:val="11"/>
              </w:numPr>
              <w:spacing w:before="0" w:after="0"/>
              <w:cnfStyle w:val="000000100000" w:firstRow="0" w:lastRow="0" w:firstColumn="0" w:lastColumn="0" w:oddVBand="0" w:evenVBand="0" w:oddHBand="1" w:evenHBand="0" w:firstRowFirstColumn="0" w:firstRowLastColumn="0" w:lastRowFirstColumn="0" w:lastRowLastColumn="0"/>
              <w:rPr>
                <w:sz w:val="20"/>
                <w:szCs w:val="18"/>
                <w:lang w:val="es-CO"/>
              </w:rPr>
            </w:pPr>
            <w:r w:rsidRPr="00EF46B2">
              <w:rPr>
                <w:sz w:val="20"/>
                <w:szCs w:val="18"/>
                <w:lang w:val="es-CO"/>
              </w:rPr>
              <w:t>Fabián Andrés Merchán</w:t>
            </w:r>
          </w:p>
        </w:tc>
      </w:tr>
    </w:tbl>
    <w:p w14:paraId="1FF0F0BE" w14:textId="58C7C019" w:rsidR="0012794E" w:rsidRPr="00850052" w:rsidRDefault="0012794E" w:rsidP="0012794E">
      <w:pPr>
        <w:pStyle w:val="Descripcin"/>
        <w:jc w:val="center"/>
        <w:rPr>
          <w:b w:val="0"/>
          <w:lang w:val="es-CO"/>
        </w:rPr>
      </w:pPr>
      <w:bookmarkStart w:id="48" w:name="_Ref467814679"/>
      <w:r w:rsidRPr="00850052">
        <w:rPr>
          <w:lang w:val="es-CO"/>
        </w:rPr>
        <w:t xml:space="preserve">Tabla </w:t>
      </w:r>
      <w:r>
        <w:fldChar w:fldCharType="begin"/>
      </w:r>
      <w:r w:rsidRPr="00850052">
        <w:rPr>
          <w:lang w:val="es-CO"/>
        </w:rPr>
        <w:instrText xml:space="preserve"> SEQ Tabla \* ARABIC </w:instrText>
      </w:r>
      <w:r>
        <w:fldChar w:fldCharType="separate"/>
      </w:r>
      <w:r w:rsidR="00DD7815" w:rsidRPr="00850052">
        <w:rPr>
          <w:noProof/>
          <w:lang w:val="es-CO"/>
        </w:rPr>
        <w:t>1</w:t>
      </w:r>
      <w:r>
        <w:fldChar w:fldCharType="end"/>
      </w:r>
      <w:bookmarkEnd w:id="48"/>
      <w:r w:rsidRPr="00850052">
        <w:rPr>
          <w:lang w:val="es-CO"/>
        </w:rPr>
        <w:t xml:space="preserve">. </w:t>
      </w:r>
      <w:r w:rsidRPr="00850052">
        <w:rPr>
          <w:b w:val="0"/>
          <w:lang w:val="es-CO"/>
        </w:rPr>
        <w:t>Distribución de personas en roles Scrum.</w:t>
      </w:r>
    </w:p>
    <w:p w14:paraId="4E4DDA0D" w14:textId="77777777" w:rsidR="00EF46B2" w:rsidRPr="00850052" w:rsidRDefault="00EF46B2" w:rsidP="00EF46B2">
      <w:pPr>
        <w:rPr>
          <w:lang w:val="es-CO"/>
        </w:rPr>
      </w:pPr>
    </w:p>
    <w:p w14:paraId="1BB2FA71" w14:textId="77777777" w:rsidR="00EF46B2" w:rsidRPr="00850052" w:rsidRDefault="00EF46B2" w:rsidP="00EF46B2">
      <w:pPr>
        <w:rPr>
          <w:lang w:val="es-CO"/>
        </w:rPr>
      </w:pPr>
    </w:p>
    <w:p w14:paraId="3C3E9319" w14:textId="77777777" w:rsidR="00EF46B2" w:rsidRPr="00850052" w:rsidRDefault="00EF46B2" w:rsidP="00EF46B2">
      <w:pPr>
        <w:rPr>
          <w:lang w:val="es-CO"/>
        </w:rPr>
      </w:pPr>
    </w:p>
    <w:p w14:paraId="479DFBF3" w14:textId="77777777" w:rsidR="00EF46B2" w:rsidRPr="00850052" w:rsidRDefault="00EF46B2" w:rsidP="00EF46B2">
      <w:pPr>
        <w:rPr>
          <w:lang w:val="es-CO"/>
        </w:rPr>
      </w:pPr>
    </w:p>
    <w:p w14:paraId="12D77943" w14:textId="77777777" w:rsidR="00EF46B2" w:rsidRPr="00850052" w:rsidRDefault="00EF46B2" w:rsidP="00EF46B2">
      <w:pPr>
        <w:rPr>
          <w:lang w:val="es-CO"/>
        </w:rPr>
      </w:pPr>
    </w:p>
    <w:p w14:paraId="7DE28A6A" w14:textId="31704879" w:rsidR="00114A66" w:rsidRPr="00A111A3" w:rsidRDefault="00114A66" w:rsidP="00E532BB">
      <w:pPr>
        <w:pStyle w:val="Ttulo4"/>
        <w:numPr>
          <w:ilvl w:val="2"/>
          <w:numId w:val="1"/>
        </w:numPr>
        <w:rPr>
          <w:lang w:val="es-CO"/>
        </w:rPr>
      </w:pPr>
      <w:r w:rsidRPr="00A111A3">
        <w:rPr>
          <w:i/>
          <w:lang w:val="es-CO"/>
        </w:rPr>
        <w:lastRenderedPageBreak/>
        <w:t>Sprints</w:t>
      </w:r>
      <w:r w:rsidR="000607D6" w:rsidRPr="00A111A3">
        <w:rPr>
          <w:rStyle w:val="Refdenotaalpie"/>
          <w:lang w:val="es-CO"/>
        </w:rPr>
        <w:footnoteReference w:id="2"/>
      </w:r>
    </w:p>
    <w:p w14:paraId="06FDFF47" w14:textId="621F945A" w:rsidR="00114A66" w:rsidRPr="00A111A3" w:rsidRDefault="00114A66" w:rsidP="00114A66">
      <w:pPr>
        <w:rPr>
          <w:lang w:val="es-CO"/>
        </w:rPr>
      </w:pPr>
      <w:r w:rsidRPr="00A111A3">
        <w:rPr>
          <w:lang w:val="es-CO"/>
        </w:rPr>
        <w:t xml:space="preserve">Los objetivos planteados en la </w:t>
      </w:r>
      <w:hyperlink w:anchor="_Objetivos_específicos" w:history="1">
        <w:r w:rsidRPr="00A111A3">
          <w:rPr>
            <w:rStyle w:val="Hipervnculo"/>
            <w:lang w:val="es-CO"/>
          </w:rPr>
          <w:t>sección 2.2</w:t>
        </w:r>
      </w:hyperlink>
      <w:r w:rsidRPr="00A111A3">
        <w:rPr>
          <w:lang w:val="es-CO"/>
        </w:rPr>
        <w:t xml:space="preserve"> fueron desarrollados en los </w:t>
      </w:r>
      <w:r w:rsidRPr="00A111A3">
        <w:rPr>
          <w:i/>
          <w:lang w:val="es-CO"/>
        </w:rPr>
        <w:t>Sprints</w:t>
      </w:r>
      <w:r w:rsidRPr="00A111A3">
        <w:rPr>
          <w:lang w:val="es-CO"/>
        </w:rPr>
        <w:t xml:space="preserve"> descritos en la </w:t>
      </w:r>
      <w:r w:rsidR="00904CD0" w:rsidRPr="00A111A3">
        <w:rPr>
          <w:lang w:val="es-CO"/>
        </w:rPr>
        <w:fldChar w:fldCharType="begin"/>
      </w:r>
      <w:r w:rsidR="00904CD0" w:rsidRPr="00A111A3">
        <w:rPr>
          <w:lang w:val="es-CO"/>
        </w:rPr>
        <w:instrText xml:space="preserve"> REF _Ref464638929 \h </w:instrText>
      </w:r>
      <w:r w:rsidR="00904CD0" w:rsidRPr="00A111A3">
        <w:rPr>
          <w:lang w:val="es-CO"/>
        </w:rPr>
      </w:r>
      <w:r w:rsidR="00904CD0" w:rsidRPr="00A111A3">
        <w:rPr>
          <w:lang w:val="es-CO"/>
        </w:rPr>
        <w:fldChar w:fldCharType="separate"/>
      </w:r>
      <w:r w:rsidR="00DD7815" w:rsidRPr="00A111A3">
        <w:rPr>
          <w:lang w:val="es-CO"/>
        </w:rPr>
        <w:t xml:space="preserve">Tabla </w:t>
      </w:r>
      <w:r w:rsidR="00DD7815">
        <w:rPr>
          <w:noProof/>
          <w:lang w:val="es-CO"/>
        </w:rPr>
        <w:t>2</w:t>
      </w:r>
      <w:r w:rsidR="00904CD0" w:rsidRPr="00A111A3">
        <w:rPr>
          <w:lang w:val="es-CO"/>
        </w:rPr>
        <w:fldChar w:fldCharType="end"/>
      </w:r>
      <w:r w:rsidR="00904CD0" w:rsidRPr="00A111A3">
        <w:rPr>
          <w:lang w:val="es-CO"/>
        </w:rPr>
        <w:t>.</w:t>
      </w:r>
    </w:p>
    <w:tbl>
      <w:tblPr>
        <w:tblStyle w:val="Tabladecuadrcula4-nfasis11"/>
        <w:tblW w:w="0" w:type="auto"/>
        <w:jc w:val="center"/>
        <w:tblLook w:val="04A0" w:firstRow="1" w:lastRow="0" w:firstColumn="1" w:lastColumn="0" w:noHBand="0" w:noVBand="1"/>
      </w:tblPr>
      <w:tblGrid>
        <w:gridCol w:w="5524"/>
        <w:gridCol w:w="2746"/>
      </w:tblGrid>
      <w:tr w:rsidR="006302F7" w:rsidRPr="00A111A3" w14:paraId="2A77FA8A" w14:textId="77777777" w:rsidTr="0098261D">
        <w:trPr>
          <w:cnfStyle w:val="100000000000" w:firstRow="1" w:lastRow="0"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6170D747" w14:textId="15A43CC6" w:rsidR="006302F7" w:rsidRPr="00A111A3" w:rsidRDefault="006302F7" w:rsidP="006302F7">
            <w:pPr>
              <w:spacing w:before="0" w:after="0"/>
              <w:jc w:val="center"/>
              <w:rPr>
                <w:b w:val="0"/>
                <w:sz w:val="18"/>
                <w:szCs w:val="18"/>
                <w:lang w:val="es-CO"/>
              </w:rPr>
            </w:pPr>
            <w:r w:rsidRPr="00A111A3">
              <w:rPr>
                <w:b w:val="0"/>
                <w:sz w:val="18"/>
                <w:szCs w:val="18"/>
                <w:lang w:val="es-CO"/>
              </w:rPr>
              <w:t>OBJETIVO</w:t>
            </w:r>
          </w:p>
        </w:tc>
        <w:tc>
          <w:tcPr>
            <w:tcW w:w="2746" w:type="dxa"/>
            <w:vAlign w:val="center"/>
          </w:tcPr>
          <w:p w14:paraId="40FFA55F" w14:textId="724F2BCB" w:rsidR="006302F7" w:rsidRPr="00A111A3" w:rsidRDefault="006302F7" w:rsidP="006302F7">
            <w:pPr>
              <w:spacing w:before="0" w:after="0"/>
              <w:jc w:val="center"/>
              <w:cnfStyle w:val="100000000000" w:firstRow="1" w:lastRow="0" w:firstColumn="0" w:lastColumn="0" w:oddVBand="0" w:evenVBand="0" w:oddHBand="0" w:evenHBand="0" w:firstRowFirstColumn="0" w:firstRowLastColumn="0" w:lastRowFirstColumn="0" w:lastRowLastColumn="0"/>
              <w:rPr>
                <w:b w:val="0"/>
                <w:i/>
                <w:sz w:val="18"/>
                <w:szCs w:val="18"/>
                <w:lang w:val="es-CO"/>
              </w:rPr>
            </w:pPr>
            <w:r w:rsidRPr="00A111A3">
              <w:rPr>
                <w:b w:val="0"/>
                <w:i/>
                <w:sz w:val="18"/>
                <w:szCs w:val="18"/>
                <w:lang w:val="es-CO"/>
              </w:rPr>
              <w:t>SPRINT</w:t>
            </w:r>
          </w:p>
        </w:tc>
      </w:tr>
      <w:tr w:rsidR="006302F7" w:rsidRPr="00A111A3" w14:paraId="03781DB0" w14:textId="77777777" w:rsidTr="009826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57D34F7B" w14:textId="409AA9B7" w:rsidR="006302F7" w:rsidRPr="0098261D" w:rsidRDefault="0032745F" w:rsidP="00FA0DF4">
            <w:pPr>
              <w:ind w:left="22"/>
              <w:rPr>
                <w:b w:val="0"/>
                <w:sz w:val="20"/>
                <w:szCs w:val="18"/>
                <w:lang w:val="es-CO"/>
              </w:rPr>
            </w:pPr>
            <w:r w:rsidRPr="0098261D">
              <w:rPr>
                <w:b w:val="0"/>
                <w:sz w:val="20"/>
                <w:szCs w:val="18"/>
                <w:lang w:val="es-CO"/>
              </w:rPr>
              <w:t xml:space="preserve">Diseñar una arquitectura física y lógica del sistema basada en el modelo BDI con un esquema modular, versátil y escalable enfocada a dramatización. </w:t>
            </w:r>
            <w:r w:rsidRPr="0098261D">
              <w:rPr>
                <w:b w:val="0"/>
                <w:sz w:val="20"/>
                <w:szCs w:val="18"/>
                <w:lang w:val="es-CO"/>
              </w:rPr>
              <w:tab/>
            </w:r>
          </w:p>
        </w:tc>
        <w:tc>
          <w:tcPr>
            <w:tcW w:w="2746" w:type="dxa"/>
            <w:vAlign w:val="center"/>
          </w:tcPr>
          <w:p w14:paraId="609D093C" w14:textId="5754614B" w:rsidR="006302F7" w:rsidRPr="0098261D" w:rsidRDefault="003D3A39" w:rsidP="003D3A39">
            <w:pPr>
              <w:jc w:val="center"/>
              <w:cnfStyle w:val="000000100000" w:firstRow="0" w:lastRow="0" w:firstColumn="0" w:lastColumn="0" w:oddVBand="0" w:evenVBand="0" w:oddHBand="1" w:evenHBand="0" w:firstRowFirstColumn="0" w:firstRowLastColumn="0" w:lastRowFirstColumn="0" w:lastRowLastColumn="0"/>
              <w:rPr>
                <w:sz w:val="20"/>
                <w:szCs w:val="18"/>
                <w:lang w:val="es-CO"/>
              </w:rPr>
            </w:pPr>
            <w:r w:rsidRPr="0098261D">
              <w:rPr>
                <w:sz w:val="20"/>
                <w:szCs w:val="18"/>
                <w:lang w:val="es-CO"/>
              </w:rPr>
              <w:t>Diseño de arquitectura</w:t>
            </w:r>
          </w:p>
        </w:tc>
      </w:tr>
      <w:tr w:rsidR="006302F7" w:rsidRPr="00A111A3" w14:paraId="2A6A85A0" w14:textId="77777777" w:rsidTr="0098261D">
        <w:trPr>
          <w:jc w:val="center"/>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3217A914" w14:textId="0A56B885" w:rsidR="006302F7" w:rsidRPr="0098261D" w:rsidRDefault="0032745F" w:rsidP="00FA0DF4">
            <w:pPr>
              <w:ind w:left="22"/>
              <w:rPr>
                <w:b w:val="0"/>
                <w:sz w:val="20"/>
                <w:szCs w:val="18"/>
                <w:lang w:val="es-CO"/>
              </w:rPr>
            </w:pPr>
            <w:r w:rsidRPr="0098261D">
              <w:rPr>
                <w:b w:val="0"/>
                <w:sz w:val="20"/>
                <w:szCs w:val="18"/>
                <w:lang w:val="es-CO"/>
              </w:rPr>
              <w:t>Desarrollar (Diseñar, implementar y verificar) un módulo de manipulación, de recolección de datos y reproducción audiovisual, de desplazamiento y de procesamiento con características de flexibilidad y escalabilidad.</w:t>
            </w:r>
          </w:p>
        </w:tc>
        <w:tc>
          <w:tcPr>
            <w:tcW w:w="2746" w:type="dxa"/>
            <w:vAlign w:val="center"/>
          </w:tcPr>
          <w:p w14:paraId="50BE2A53" w14:textId="1475E344" w:rsidR="006302F7" w:rsidRPr="0098261D" w:rsidRDefault="003D3A39" w:rsidP="003D3A39">
            <w:pPr>
              <w:jc w:val="center"/>
              <w:cnfStyle w:val="000000000000" w:firstRow="0" w:lastRow="0" w:firstColumn="0" w:lastColumn="0" w:oddVBand="0" w:evenVBand="0" w:oddHBand="0" w:evenHBand="0" w:firstRowFirstColumn="0" w:firstRowLastColumn="0" w:lastRowFirstColumn="0" w:lastRowLastColumn="0"/>
              <w:rPr>
                <w:sz w:val="20"/>
                <w:szCs w:val="18"/>
                <w:lang w:val="es-CO"/>
              </w:rPr>
            </w:pPr>
            <w:r w:rsidRPr="0098261D">
              <w:rPr>
                <w:sz w:val="20"/>
                <w:szCs w:val="18"/>
                <w:lang w:val="es-CO"/>
              </w:rPr>
              <w:t>Diseño de prototipo</w:t>
            </w:r>
          </w:p>
        </w:tc>
      </w:tr>
      <w:tr w:rsidR="006302F7" w:rsidRPr="00A111A3" w14:paraId="19A3C654" w14:textId="77777777" w:rsidTr="009826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53950BF0" w14:textId="5DAC0B5D" w:rsidR="006302F7" w:rsidRPr="0098261D" w:rsidRDefault="0032745F" w:rsidP="00FA0DF4">
            <w:pPr>
              <w:ind w:left="22"/>
              <w:rPr>
                <w:b w:val="0"/>
                <w:sz w:val="20"/>
                <w:szCs w:val="18"/>
                <w:lang w:val="es-CO"/>
              </w:rPr>
            </w:pPr>
            <w:r w:rsidRPr="0098261D">
              <w:rPr>
                <w:b w:val="0"/>
                <w:sz w:val="20"/>
                <w:szCs w:val="18"/>
                <w:lang w:val="es-CO"/>
              </w:rPr>
              <w:t>Diseñar y ejecutar pruebas de integración entre módulos.</w:t>
            </w:r>
          </w:p>
        </w:tc>
        <w:tc>
          <w:tcPr>
            <w:tcW w:w="2746" w:type="dxa"/>
            <w:vAlign w:val="center"/>
          </w:tcPr>
          <w:p w14:paraId="17F7D49A" w14:textId="1EC1BF52" w:rsidR="006302F7" w:rsidRPr="0098261D" w:rsidRDefault="00787086" w:rsidP="00787086">
            <w:pPr>
              <w:jc w:val="center"/>
              <w:cnfStyle w:val="000000100000" w:firstRow="0" w:lastRow="0" w:firstColumn="0" w:lastColumn="0" w:oddVBand="0" w:evenVBand="0" w:oddHBand="1" w:evenHBand="0" w:firstRowFirstColumn="0" w:firstRowLastColumn="0" w:lastRowFirstColumn="0" w:lastRowLastColumn="0"/>
              <w:rPr>
                <w:sz w:val="20"/>
                <w:szCs w:val="18"/>
                <w:lang w:val="es-CO"/>
              </w:rPr>
            </w:pPr>
            <w:r w:rsidRPr="0098261D">
              <w:rPr>
                <w:sz w:val="20"/>
                <w:szCs w:val="18"/>
                <w:lang w:val="es-CO"/>
              </w:rPr>
              <w:t>Pruebas modulares</w:t>
            </w:r>
          </w:p>
        </w:tc>
      </w:tr>
      <w:tr w:rsidR="0032745F" w:rsidRPr="00A111A3" w14:paraId="53058A14" w14:textId="77777777" w:rsidTr="0098261D">
        <w:trPr>
          <w:jc w:val="center"/>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6805BD18" w14:textId="395D22C8" w:rsidR="0032745F" w:rsidRPr="0098261D" w:rsidRDefault="0032745F" w:rsidP="00FA0DF4">
            <w:pPr>
              <w:ind w:left="22"/>
              <w:rPr>
                <w:rFonts w:cs="Arial"/>
                <w:b w:val="0"/>
                <w:sz w:val="20"/>
                <w:szCs w:val="18"/>
                <w:lang w:val="es-CO"/>
              </w:rPr>
            </w:pPr>
            <w:r w:rsidRPr="0098261D">
              <w:rPr>
                <w:rFonts w:cs="Arial"/>
                <w:b w:val="0"/>
                <w:sz w:val="20"/>
                <w:szCs w:val="18"/>
                <w:lang w:val="es-CO"/>
              </w:rPr>
              <w:t>Realizar una validación operativa y de aceptación de la plataforma con los directores del proyecto</w:t>
            </w:r>
          </w:p>
        </w:tc>
        <w:tc>
          <w:tcPr>
            <w:tcW w:w="2746" w:type="dxa"/>
            <w:vAlign w:val="center"/>
          </w:tcPr>
          <w:p w14:paraId="3F344345" w14:textId="3F5B819C" w:rsidR="0032745F" w:rsidRPr="0098261D" w:rsidRDefault="00985260" w:rsidP="009927DA">
            <w:pPr>
              <w:keepNext/>
              <w:jc w:val="center"/>
              <w:cnfStyle w:val="000000000000" w:firstRow="0" w:lastRow="0" w:firstColumn="0" w:lastColumn="0" w:oddVBand="0" w:evenVBand="0" w:oddHBand="0" w:evenHBand="0" w:firstRowFirstColumn="0" w:firstRowLastColumn="0" w:lastRowFirstColumn="0" w:lastRowLastColumn="0"/>
              <w:rPr>
                <w:sz w:val="20"/>
                <w:szCs w:val="18"/>
                <w:lang w:val="es-CO"/>
              </w:rPr>
            </w:pPr>
            <w:r w:rsidRPr="0098261D">
              <w:rPr>
                <w:sz w:val="20"/>
                <w:szCs w:val="18"/>
                <w:lang w:val="es-CO"/>
              </w:rPr>
              <w:t>Validación del prototipo</w:t>
            </w:r>
          </w:p>
        </w:tc>
      </w:tr>
    </w:tbl>
    <w:p w14:paraId="0DF1B2F9" w14:textId="2BC2EDEB" w:rsidR="0082657C" w:rsidRPr="00A111A3" w:rsidRDefault="009927DA" w:rsidP="00CC6146">
      <w:pPr>
        <w:pStyle w:val="Descripcin"/>
        <w:jc w:val="center"/>
        <w:rPr>
          <w:lang w:val="es-CO"/>
        </w:rPr>
      </w:pPr>
      <w:bookmarkStart w:id="49" w:name="_Ref464638929"/>
      <w:bookmarkStart w:id="50" w:name="_Toc465235919"/>
      <w:r w:rsidRPr="00A111A3">
        <w:rPr>
          <w:lang w:val="es-CO"/>
        </w:rPr>
        <w:t xml:space="preserve">Tabla </w:t>
      </w:r>
      <w:r w:rsidR="00862D0D" w:rsidRPr="00A111A3">
        <w:rPr>
          <w:lang w:val="es-CO"/>
        </w:rPr>
        <w:fldChar w:fldCharType="begin"/>
      </w:r>
      <w:r w:rsidR="00862D0D" w:rsidRPr="00A111A3">
        <w:rPr>
          <w:lang w:val="es-CO"/>
        </w:rPr>
        <w:instrText xml:space="preserve"> SEQ Tabla \* ARABIC </w:instrText>
      </w:r>
      <w:r w:rsidR="00862D0D" w:rsidRPr="00A111A3">
        <w:rPr>
          <w:lang w:val="es-CO"/>
        </w:rPr>
        <w:fldChar w:fldCharType="separate"/>
      </w:r>
      <w:r w:rsidR="00DD7815">
        <w:rPr>
          <w:noProof/>
          <w:lang w:val="es-CO"/>
        </w:rPr>
        <w:t>2</w:t>
      </w:r>
      <w:r w:rsidR="00862D0D" w:rsidRPr="00A111A3">
        <w:rPr>
          <w:lang w:val="es-CO"/>
        </w:rPr>
        <w:fldChar w:fldCharType="end"/>
      </w:r>
      <w:bookmarkEnd w:id="49"/>
      <w:r w:rsidRPr="00A111A3">
        <w:rPr>
          <w:lang w:val="es-CO"/>
        </w:rPr>
        <w:t>. Sprints del proyecto AIO.</w:t>
      </w:r>
      <w:bookmarkEnd w:id="50"/>
    </w:p>
    <w:p w14:paraId="780872F5" w14:textId="592F7385" w:rsidR="00EF46B2" w:rsidRPr="00A111A3" w:rsidRDefault="00C50288" w:rsidP="00263FED">
      <w:pPr>
        <w:rPr>
          <w:lang w:val="es-CO"/>
        </w:rPr>
      </w:pPr>
      <w:r>
        <w:rPr>
          <w:lang w:val="es-CO"/>
        </w:rPr>
        <w:t xml:space="preserve">Luego </w:t>
      </w:r>
      <w:r w:rsidR="00B11696">
        <w:rPr>
          <w:lang w:val="es-CO"/>
        </w:rPr>
        <w:t>de entender el problema definiendo</w:t>
      </w:r>
      <w:r>
        <w:rPr>
          <w:lang w:val="es-CO"/>
        </w:rPr>
        <w:t xml:space="preserve"> los antecedentes</w:t>
      </w:r>
      <w:r w:rsidR="00B11696">
        <w:rPr>
          <w:lang w:val="es-CO"/>
        </w:rPr>
        <w:t xml:space="preserve"> y</w:t>
      </w:r>
      <w:r>
        <w:rPr>
          <w:lang w:val="es-CO"/>
        </w:rPr>
        <w:t xml:space="preserve"> </w:t>
      </w:r>
      <w:r w:rsidR="00B11696">
        <w:rPr>
          <w:lang w:val="es-CO"/>
        </w:rPr>
        <w:t xml:space="preserve">consultando el </w:t>
      </w:r>
      <w:r>
        <w:rPr>
          <w:lang w:val="es-CO"/>
        </w:rPr>
        <w:t>estado del arte</w:t>
      </w:r>
      <w:r w:rsidR="00B11696">
        <w:rPr>
          <w:lang w:val="es-CO"/>
        </w:rPr>
        <w:t xml:space="preserve"> con el fin de obtener información de soluciones desarrolladas relevantes para la investigación, se definió la</w:t>
      </w:r>
      <w:r>
        <w:rPr>
          <w:lang w:val="es-CO"/>
        </w:rPr>
        <w:t xml:space="preserve"> metodología utilizada en el proyecto </w:t>
      </w:r>
      <w:r w:rsidR="00B11696">
        <w:rPr>
          <w:lang w:val="es-CO"/>
        </w:rPr>
        <w:t>y se procedio</w:t>
      </w:r>
      <w:r>
        <w:rPr>
          <w:lang w:val="es-CO"/>
        </w:rPr>
        <w:t xml:space="preserve"> a realizar la primera fase, correspondiente al </w:t>
      </w:r>
      <w:r w:rsidR="009A58F3">
        <w:rPr>
          <w:lang w:val="es-CO"/>
        </w:rPr>
        <w:t>levantamiento de requerimientos, la cual se detalla en el siguiente capitulo.</w:t>
      </w:r>
    </w:p>
    <w:p w14:paraId="37A0C78E" w14:textId="26D3F492" w:rsidR="00B91D09" w:rsidRDefault="00B91D09">
      <w:pPr>
        <w:spacing w:before="0" w:after="0" w:line="240" w:lineRule="auto"/>
        <w:jc w:val="left"/>
        <w:rPr>
          <w:lang w:val="es-CO"/>
        </w:rPr>
      </w:pPr>
      <w:r>
        <w:rPr>
          <w:lang w:val="es-CO"/>
        </w:rPr>
        <w:br w:type="page"/>
      </w:r>
    </w:p>
    <w:p w14:paraId="26A32192" w14:textId="0F0C11AE" w:rsidR="00A1086A" w:rsidRPr="00A111A3" w:rsidRDefault="00965A05" w:rsidP="0031173B">
      <w:pPr>
        <w:pStyle w:val="Ttulo1"/>
        <w:rPr>
          <w:lang w:val="es-CO"/>
        </w:rPr>
      </w:pPr>
      <w:bookmarkStart w:id="51" w:name="_Toc464589290"/>
      <w:bookmarkStart w:id="52" w:name="_Toc467832531"/>
      <w:r w:rsidRPr="00A111A3">
        <w:rPr>
          <w:lang w:val="es-CO"/>
        </w:rPr>
        <w:lastRenderedPageBreak/>
        <w:t>II</w:t>
      </w:r>
      <w:r w:rsidR="006F160F" w:rsidRPr="00A111A3">
        <w:rPr>
          <w:lang w:val="es-CO"/>
        </w:rPr>
        <w:t xml:space="preserve"> </w:t>
      </w:r>
      <w:r w:rsidR="00F6229F" w:rsidRPr="00A111A3">
        <w:rPr>
          <w:lang w:val="es-CO"/>
        </w:rPr>
        <w:t>–</w:t>
      </w:r>
      <w:r w:rsidR="006F160F" w:rsidRPr="00A111A3">
        <w:rPr>
          <w:lang w:val="es-CO"/>
        </w:rPr>
        <w:t xml:space="preserve"> </w:t>
      </w:r>
      <w:bookmarkEnd w:id="51"/>
      <w:r w:rsidR="00F6229F" w:rsidRPr="00A111A3">
        <w:rPr>
          <w:lang w:val="es-CO"/>
        </w:rPr>
        <w:t>ESPECIFICACIÓN DE REQUERIMIENTOS</w:t>
      </w:r>
      <w:bookmarkEnd w:id="52"/>
    </w:p>
    <w:p w14:paraId="39DF585A" w14:textId="438AE95D" w:rsidR="00FD2228" w:rsidRPr="00A111A3" w:rsidRDefault="00F6229F" w:rsidP="00E532BB">
      <w:pPr>
        <w:pStyle w:val="Ttulo2"/>
        <w:numPr>
          <w:ilvl w:val="0"/>
          <w:numId w:val="6"/>
        </w:numPr>
        <w:rPr>
          <w:lang w:val="es-CO"/>
        </w:rPr>
      </w:pPr>
      <w:bookmarkStart w:id="53" w:name="_Toc467832532"/>
      <w:r w:rsidRPr="00A111A3">
        <w:rPr>
          <w:lang w:val="es-CO"/>
        </w:rPr>
        <w:t>Recolección de requerimientos</w:t>
      </w:r>
      <w:bookmarkEnd w:id="53"/>
    </w:p>
    <w:p w14:paraId="3CD7CECA" w14:textId="3AE2752E" w:rsidR="00953824" w:rsidRPr="00A111A3" w:rsidRDefault="00953824" w:rsidP="00FC0C65">
      <w:pPr>
        <w:rPr>
          <w:lang w:val="es-CO"/>
        </w:rPr>
      </w:pPr>
      <w:r w:rsidRPr="00A111A3">
        <w:rPr>
          <w:lang w:val="es-CO"/>
        </w:rPr>
        <w:t>La fase de reco</w:t>
      </w:r>
      <w:r w:rsidR="000746D5" w:rsidRPr="00A111A3">
        <w:rPr>
          <w:lang w:val="es-CO"/>
        </w:rPr>
        <w:t>lección de requerimientos inició</w:t>
      </w:r>
      <w:r w:rsidRPr="00A111A3">
        <w:rPr>
          <w:lang w:val="es-CO"/>
        </w:rPr>
        <w:t xml:space="preserve"> con </w:t>
      </w:r>
      <w:r w:rsidR="000746D5" w:rsidRPr="00A111A3">
        <w:rPr>
          <w:lang w:val="es-CO"/>
        </w:rPr>
        <w:t>el análisis funcional de plataformas robóticas disponibles en el mercado, esto con el fin de identificar las características principales que debería tener un robot educativo. Al final de esta primera etapa se obtuvo un grafo base de características</w:t>
      </w:r>
      <w:r w:rsidR="009B4F09" w:rsidRPr="00A111A3">
        <w:rPr>
          <w:lang w:val="es-CO"/>
        </w:rPr>
        <w:t xml:space="preserve"> de las plataformas, junto con sus ventajas y </w:t>
      </w:r>
      <w:r w:rsidR="009B4F09" w:rsidRPr="00A75AF2">
        <w:rPr>
          <w:lang w:val="es-CO"/>
        </w:rPr>
        <w:t>desventajas</w:t>
      </w:r>
      <w:r w:rsidR="000746D5" w:rsidRPr="00A75AF2">
        <w:rPr>
          <w:lang w:val="es-CO"/>
        </w:rPr>
        <w:t xml:space="preserve"> (</w:t>
      </w:r>
      <w:hyperlink w:anchor="_Anexo_2._Mapa" w:history="1">
        <w:r w:rsidR="00A75AF2" w:rsidRPr="00A75AF2">
          <w:rPr>
            <w:rStyle w:val="Hipervnculo"/>
            <w:lang w:val="es-CO"/>
          </w:rPr>
          <w:t>Ver Anexo 2</w:t>
        </w:r>
      </w:hyperlink>
      <w:r w:rsidR="000746D5" w:rsidRPr="00A75AF2">
        <w:rPr>
          <w:lang w:val="es-CO"/>
        </w:rPr>
        <w:t xml:space="preserve">). Posteriormente, </w:t>
      </w:r>
      <w:r w:rsidRPr="00A75AF2">
        <w:rPr>
          <w:lang w:val="es-CO"/>
        </w:rPr>
        <w:t xml:space="preserve">se </w:t>
      </w:r>
      <w:r w:rsidR="000746D5" w:rsidRPr="00A75AF2">
        <w:rPr>
          <w:lang w:val="es-CO"/>
        </w:rPr>
        <w:t xml:space="preserve">realizó una encuesta en línea a </w:t>
      </w:r>
      <w:r w:rsidRPr="00A75AF2">
        <w:rPr>
          <w:lang w:val="es-CO"/>
        </w:rPr>
        <w:t xml:space="preserve">expertos </w:t>
      </w:r>
      <w:r w:rsidR="000746D5" w:rsidRPr="00A75AF2">
        <w:rPr>
          <w:lang w:val="es-CO"/>
        </w:rPr>
        <w:t>de diferentes áreas, como robótica</w:t>
      </w:r>
      <w:r w:rsidR="000746D5" w:rsidRPr="00A111A3">
        <w:rPr>
          <w:lang w:val="es-CO"/>
        </w:rPr>
        <w:t xml:space="preserve">, pedagogía y psicología, </w:t>
      </w:r>
      <w:r w:rsidRPr="00A111A3">
        <w:rPr>
          <w:lang w:val="es-CO"/>
        </w:rPr>
        <w:t xml:space="preserve">solicitando su opinión acerca de </w:t>
      </w:r>
      <w:r w:rsidR="000E0D99" w:rsidRPr="00A111A3">
        <w:rPr>
          <w:lang w:val="es-CO"/>
        </w:rPr>
        <w:t>las características identificadas en la etapa anterior</w:t>
      </w:r>
      <w:r w:rsidR="00433E55" w:rsidRPr="00A111A3">
        <w:rPr>
          <w:lang w:val="es-CO"/>
        </w:rPr>
        <w:t xml:space="preserve"> (</w:t>
      </w:r>
      <w:hyperlink w:anchor="_Anexo_3._Resultado" w:history="1">
        <w:r w:rsidR="00584A0D" w:rsidRPr="00BC6059">
          <w:rPr>
            <w:rStyle w:val="Hipervnculo"/>
            <w:lang w:val="es-CO"/>
          </w:rPr>
          <w:t>Ver Anexo 3</w:t>
        </w:r>
      </w:hyperlink>
      <w:r w:rsidR="00433E55" w:rsidRPr="00A111A3">
        <w:rPr>
          <w:lang w:val="es-CO"/>
        </w:rPr>
        <w:t>)</w:t>
      </w:r>
      <w:r w:rsidR="00820E47" w:rsidRPr="00A111A3">
        <w:rPr>
          <w:lang w:val="es-CO"/>
        </w:rPr>
        <w:t>.</w:t>
      </w:r>
      <w:r w:rsidRPr="00A111A3">
        <w:rPr>
          <w:lang w:val="es-CO"/>
        </w:rPr>
        <w:t xml:space="preserve"> Al final</w:t>
      </w:r>
      <w:r w:rsidR="00820E47" w:rsidRPr="00A111A3">
        <w:rPr>
          <w:lang w:val="es-CO"/>
        </w:rPr>
        <w:t>izar</w:t>
      </w:r>
      <w:r w:rsidRPr="00A111A3">
        <w:rPr>
          <w:lang w:val="es-CO"/>
        </w:rPr>
        <w:t xml:space="preserve">, 9 expertos dieron su aporte </w:t>
      </w:r>
      <w:r w:rsidR="00C502E9" w:rsidRPr="00A111A3">
        <w:rPr>
          <w:lang w:val="es-CO"/>
        </w:rPr>
        <w:t>a</w:t>
      </w:r>
      <w:r w:rsidRPr="00A111A3">
        <w:rPr>
          <w:lang w:val="es-CO"/>
        </w:rPr>
        <w:t>l proyecto</w:t>
      </w:r>
      <w:r w:rsidR="00C502E9" w:rsidRPr="00A111A3">
        <w:rPr>
          <w:lang w:val="es-CO"/>
        </w:rPr>
        <w:t xml:space="preserve"> refinando lar características obtenidas en la primera etapa.</w:t>
      </w:r>
    </w:p>
    <w:p w14:paraId="36D63EEF" w14:textId="06F22675" w:rsidR="00953824" w:rsidRPr="0018323C" w:rsidRDefault="00953824" w:rsidP="00FC0C65">
      <w:pPr>
        <w:rPr>
          <w:lang w:val="es-CO"/>
        </w:rPr>
      </w:pPr>
      <w:r w:rsidRPr="00A111A3">
        <w:rPr>
          <w:lang w:val="es-CO"/>
        </w:rPr>
        <w:t xml:space="preserve">En la segunda parte del proceso, se decidió realizar una entrevista a dos expertos en los temas tratados. Es decir, un experto en robótica </w:t>
      </w:r>
      <w:r w:rsidRPr="0018323C">
        <w:rPr>
          <w:lang w:val="es-CO"/>
        </w:rPr>
        <w:t>y un experto en educación</w:t>
      </w:r>
      <w:r w:rsidR="009B7ACC" w:rsidRPr="0018323C">
        <w:rPr>
          <w:lang w:val="es-CO"/>
        </w:rPr>
        <w:t xml:space="preserve">, </w:t>
      </w:r>
      <w:r w:rsidR="005B05E6" w:rsidRPr="0018323C">
        <w:rPr>
          <w:lang w:val="es-CO"/>
        </w:rPr>
        <w:t xml:space="preserve">esto </w:t>
      </w:r>
      <w:r w:rsidR="009B7ACC" w:rsidRPr="0018323C">
        <w:rPr>
          <w:lang w:val="es-CO"/>
        </w:rPr>
        <w:t xml:space="preserve">con el fin de realizar una segunda fase de refinación </w:t>
      </w:r>
      <w:r w:rsidR="00316DC4" w:rsidRPr="0018323C">
        <w:rPr>
          <w:lang w:val="es-CO"/>
        </w:rPr>
        <w:t>a la</w:t>
      </w:r>
      <w:r w:rsidR="009B7ACC" w:rsidRPr="0018323C">
        <w:rPr>
          <w:lang w:val="es-CO"/>
        </w:rPr>
        <w:t>s características obtenidas</w:t>
      </w:r>
      <w:r w:rsidRPr="0018323C">
        <w:rPr>
          <w:lang w:val="es-CO"/>
        </w:rPr>
        <w:t>.</w:t>
      </w:r>
      <w:r w:rsidR="0009419B" w:rsidRPr="0018323C">
        <w:rPr>
          <w:lang w:val="es-CO"/>
        </w:rPr>
        <w:t xml:space="preserve"> </w:t>
      </w:r>
      <w:r w:rsidR="00CF0AA0" w:rsidRPr="0018323C">
        <w:rPr>
          <w:lang w:val="es-CO"/>
        </w:rPr>
        <w:t>En esta oportunidad, l</w:t>
      </w:r>
      <w:r w:rsidR="0009419B" w:rsidRPr="0018323C">
        <w:rPr>
          <w:lang w:val="es-CO"/>
        </w:rPr>
        <w:t>as personas entrevistadas fueron Mónica Ilanda Brijaldo Briceño</w:t>
      </w:r>
      <w:r w:rsidR="00CF0AA0" w:rsidRPr="0018323C">
        <w:rPr>
          <w:lang w:val="es-CO"/>
        </w:rPr>
        <w:t>,</w:t>
      </w:r>
      <w:r w:rsidR="0009419B" w:rsidRPr="0018323C">
        <w:rPr>
          <w:lang w:val="es-CO"/>
        </w:rPr>
        <w:t xml:space="preserve"> profesora de la </w:t>
      </w:r>
      <w:r w:rsidR="0082657C" w:rsidRPr="0018323C">
        <w:rPr>
          <w:lang w:val="es-CO"/>
        </w:rPr>
        <w:t xml:space="preserve">Facultad </w:t>
      </w:r>
      <w:r w:rsidR="0009419B" w:rsidRPr="0018323C">
        <w:rPr>
          <w:lang w:val="es-CO"/>
        </w:rPr>
        <w:t xml:space="preserve">de </w:t>
      </w:r>
      <w:r w:rsidR="0082657C" w:rsidRPr="0018323C">
        <w:rPr>
          <w:lang w:val="es-CO"/>
        </w:rPr>
        <w:t>Educación</w:t>
      </w:r>
      <w:r w:rsidR="00CF0AA0" w:rsidRPr="0018323C">
        <w:rPr>
          <w:lang w:val="es-CO"/>
        </w:rPr>
        <w:t>;</w:t>
      </w:r>
      <w:r w:rsidR="0009419B" w:rsidRPr="0018323C">
        <w:rPr>
          <w:lang w:val="es-CO"/>
        </w:rPr>
        <w:t xml:space="preserve"> y el ingeniero </w:t>
      </w:r>
      <w:r w:rsidR="00D479AC" w:rsidRPr="0018323C">
        <w:rPr>
          <w:lang w:val="es-CO"/>
        </w:rPr>
        <w:t>Julián</w:t>
      </w:r>
      <w:r w:rsidR="0009419B" w:rsidRPr="0018323C">
        <w:rPr>
          <w:lang w:val="es-CO"/>
        </w:rPr>
        <w:t xml:space="preserve"> Colorado Montaño </w:t>
      </w:r>
      <w:r w:rsidR="00D479AC" w:rsidRPr="0018323C">
        <w:rPr>
          <w:lang w:val="es-CO"/>
        </w:rPr>
        <w:t>PhD</w:t>
      </w:r>
      <w:r w:rsidR="00CF0AA0" w:rsidRPr="0018323C">
        <w:rPr>
          <w:lang w:val="es-CO"/>
        </w:rPr>
        <w:t xml:space="preserve">, profesor de la </w:t>
      </w:r>
      <w:r w:rsidR="0082657C" w:rsidRPr="0018323C">
        <w:rPr>
          <w:lang w:val="es-CO"/>
        </w:rPr>
        <w:t xml:space="preserve">Facultad </w:t>
      </w:r>
      <w:r w:rsidR="00CF0AA0" w:rsidRPr="0018323C">
        <w:rPr>
          <w:lang w:val="es-CO"/>
        </w:rPr>
        <w:t xml:space="preserve">de </w:t>
      </w:r>
      <w:r w:rsidR="0082657C" w:rsidRPr="0018323C">
        <w:rPr>
          <w:lang w:val="es-CO"/>
        </w:rPr>
        <w:t xml:space="preserve">Ingeniería </w:t>
      </w:r>
      <w:r w:rsidR="00224C0E" w:rsidRPr="0018323C">
        <w:rPr>
          <w:lang w:val="es-CO"/>
        </w:rPr>
        <w:t>(</w:t>
      </w:r>
      <w:hyperlink w:anchor="_Anexo_4._Resultado" w:history="1">
        <w:r w:rsidR="00224C0E" w:rsidRPr="0018323C">
          <w:rPr>
            <w:rStyle w:val="Hipervnculo"/>
            <w:lang w:val="es-CO"/>
          </w:rPr>
          <w:t xml:space="preserve">Ver Anexo </w:t>
        </w:r>
        <w:r w:rsidR="00E72C9D" w:rsidRPr="0018323C">
          <w:rPr>
            <w:rStyle w:val="Hipervnculo"/>
            <w:lang w:val="es-CO"/>
          </w:rPr>
          <w:t>4</w:t>
        </w:r>
      </w:hyperlink>
      <w:r w:rsidR="00224C0E" w:rsidRPr="0018323C">
        <w:rPr>
          <w:lang w:val="es-CO"/>
        </w:rPr>
        <w:t>)</w:t>
      </w:r>
      <w:r w:rsidR="0009419B" w:rsidRPr="0018323C">
        <w:rPr>
          <w:lang w:val="es-CO"/>
        </w:rPr>
        <w:t xml:space="preserve">. </w:t>
      </w:r>
    </w:p>
    <w:p w14:paraId="49936CAF" w14:textId="31AE5976" w:rsidR="0009419B" w:rsidRPr="00A111A3" w:rsidRDefault="0009419B" w:rsidP="00FC0C65">
      <w:pPr>
        <w:rPr>
          <w:lang w:val="es-CO"/>
        </w:rPr>
      </w:pPr>
      <w:r w:rsidRPr="0018323C">
        <w:rPr>
          <w:lang w:val="es-CO"/>
        </w:rPr>
        <w:t xml:space="preserve">Finalmente, </w:t>
      </w:r>
      <w:r w:rsidR="00836C4C" w:rsidRPr="0018323C">
        <w:rPr>
          <w:lang w:val="es-CO"/>
        </w:rPr>
        <w:t xml:space="preserve">teniendo un grafo de características refinado, se procedió en conjunto con </w:t>
      </w:r>
      <w:r w:rsidR="00614BF1" w:rsidRPr="0018323C">
        <w:rPr>
          <w:lang w:val="es-CO"/>
        </w:rPr>
        <w:t>los</w:t>
      </w:r>
      <w:r w:rsidR="00836C4C" w:rsidRPr="0018323C">
        <w:rPr>
          <w:lang w:val="es-CO"/>
        </w:rPr>
        <w:t xml:space="preserve"> director</w:t>
      </w:r>
      <w:r w:rsidR="00614BF1" w:rsidRPr="0018323C">
        <w:rPr>
          <w:lang w:val="es-CO"/>
        </w:rPr>
        <w:t>es</w:t>
      </w:r>
      <w:r w:rsidR="00836C4C" w:rsidRPr="0018323C">
        <w:rPr>
          <w:lang w:val="es-CO"/>
        </w:rPr>
        <w:t xml:space="preserve"> de grado, a definir los requerimientos relevantes para el proyecto, los cuales pasarían a la </w:t>
      </w:r>
      <w:hyperlink w:anchor="_Priorización_de_requerimientos" w:history="1">
        <w:r w:rsidR="00836C4C" w:rsidRPr="0018323C">
          <w:rPr>
            <w:rStyle w:val="Hipervnculo"/>
            <w:lang w:val="es-CO"/>
          </w:rPr>
          <w:t>fase de priorización</w:t>
        </w:r>
      </w:hyperlink>
      <w:r w:rsidR="00836C4C" w:rsidRPr="0018323C">
        <w:rPr>
          <w:lang w:val="es-CO"/>
        </w:rPr>
        <w:t>.</w:t>
      </w:r>
      <w:r w:rsidR="00836C4C" w:rsidRPr="00A111A3">
        <w:rPr>
          <w:lang w:val="es-CO"/>
        </w:rPr>
        <w:t xml:space="preserve"> </w:t>
      </w:r>
    </w:p>
    <w:p w14:paraId="525F6158" w14:textId="0514BE5A" w:rsidR="00F6229F" w:rsidRPr="00A111A3" w:rsidRDefault="00F6229F" w:rsidP="00E532BB">
      <w:pPr>
        <w:pStyle w:val="Ttulo2"/>
        <w:numPr>
          <w:ilvl w:val="0"/>
          <w:numId w:val="6"/>
        </w:numPr>
        <w:rPr>
          <w:lang w:val="es-CO"/>
        </w:rPr>
      </w:pPr>
      <w:bookmarkStart w:id="54" w:name="_Priorización_de_requerimientos"/>
      <w:bookmarkStart w:id="55" w:name="_Toc467832533"/>
      <w:bookmarkEnd w:id="54"/>
      <w:r w:rsidRPr="00A111A3">
        <w:rPr>
          <w:lang w:val="es-CO"/>
        </w:rPr>
        <w:t>Priorización de requerimientos</w:t>
      </w:r>
      <w:bookmarkEnd w:id="55"/>
    </w:p>
    <w:p w14:paraId="387718D5" w14:textId="614B3C3C" w:rsidR="00B36DED" w:rsidRPr="00A111A3" w:rsidRDefault="00742289" w:rsidP="00111398">
      <w:pPr>
        <w:spacing w:before="0"/>
        <w:rPr>
          <w:lang w:val="es-CO"/>
        </w:rPr>
      </w:pPr>
      <w:r w:rsidRPr="00A111A3">
        <w:rPr>
          <w:lang w:val="es-CO"/>
        </w:rPr>
        <w:t>A partir de la lista de requerimientos obtenidos en la sección anterior</w:t>
      </w:r>
      <w:r w:rsidR="00713A3F" w:rsidRPr="00A111A3">
        <w:rPr>
          <w:lang w:val="es-CO"/>
        </w:rPr>
        <w:t>, se realizó un</w:t>
      </w:r>
      <w:r w:rsidR="006A63FF" w:rsidRPr="00A111A3">
        <w:rPr>
          <w:lang w:val="es-CO"/>
        </w:rPr>
        <w:t xml:space="preserve"> proceso de priorización con el fin de identificar y seleccionar los requerimientos más relevantes para el proyecto</w:t>
      </w:r>
      <w:r w:rsidR="00713A3F" w:rsidRPr="00A111A3">
        <w:rPr>
          <w:lang w:val="es-CO"/>
        </w:rPr>
        <w:t xml:space="preserve"> (ver</w:t>
      </w:r>
      <w:r w:rsidR="00B95732" w:rsidRPr="00A111A3">
        <w:rPr>
          <w:lang w:val="es-CO"/>
        </w:rPr>
        <w:t xml:space="preserve"> </w:t>
      </w:r>
      <w:r w:rsidR="00B95732" w:rsidRPr="00A111A3">
        <w:rPr>
          <w:lang w:val="es-CO"/>
        </w:rPr>
        <w:fldChar w:fldCharType="begin"/>
      </w:r>
      <w:r w:rsidR="00B95732" w:rsidRPr="00A111A3">
        <w:rPr>
          <w:lang w:val="es-CO"/>
        </w:rPr>
        <w:instrText xml:space="preserve"> R</w:instrText>
      </w:r>
      <w:bookmarkStart w:id="56" w:name="_Ref460681464"/>
      <w:bookmarkEnd w:id="56"/>
      <w:r w:rsidR="00B95732" w:rsidRPr="00A111A3">
        <w:rPr>
          <w:lang w:val="es-CO"/>
        </w:rPr>
        <w:instrText xml:space="preserve">EF _Ref460681621 \h </w:instrText>
      </w:r>
      <w:r w:rsidR="00B95732" w:rsidRPr="00A111A3">
        <w:rPr>
          <w:lang w:val="es-CO"/>
        </w:rPr>
      </w:r>
      <w:r w:rsidR="00B95732" w:rsidRPr="00A111A3">
        <w:rPr>
          <w:lang w:val="es-CO"/>
        </w:rPr>
        <w:fldChar w:fldCharType="separate"/>
      </w:r>
      <w:r w:rsidR="00DD7815" w:rsidRPr="00A111A3">
        <w:rPr>
          <w:lang w:val="es-CO"/>
        </w:rPr>
        <w:t xml:space="preserve">Tabla </w:t>
      </w:r>
      <w:r w:rsidR="00DD7815">
        <w:rPr>
          <w:noProof/>
          <w:lang w:val="es-CO"/>
        </w:rPr>
        <w:t>3</w:t>
      </w:r>
      <w:r w:rsidR="00B95732" w:rsidRPr="00A111A3">
        <w:rPr>
          <w:lang w:val="es-CO"/>
        </w:rPr>
        <w:fldChar w:fldCharType="end"/>
      </w:r>
      <w:r w:rsidR="00126ABD" w:rsidRPr="00A111A3">
        <w:rPr>
          <w:lang w:val="es-CO"/>
        </w:rPr>
        <w:t>)</w:t>
      </w:r>
      <w:r w:rsidR="00713A3F" w:rsidRPr="00A111A3">
        <w:rPr>
          <w:lang w:val="es-CO"/>
        </w:rPr>
        <w:t>.</w:t>
      </w:r>
      <w:r w:rsidR="00C206D1" w:rsidRPr="00A111A3">
        <w:rPr>
          <w:lang w:val="es-CO"/>
        </w:rPr>
        <w:t xml:space="preserve"> </w:t>
      </w:r>
    </w:p>
    <w:tbl>
      <w:tblPr>
        <w:tblW w:w="8865" w:type="dxa"/>
        <w:jc w:val="center"/>
        <w:tblCellMar>
          <w:left w:w="70" w:type="dxa"/>
          <w:right w:w="70" w:type="dxa"/>
        </w:tblCellMar>
        <w:tblLook w:val="04A0" w:firstRow="1" w:lastRow="0" w:firstColumn="1" w:lastColumn="0" w:noHBand="0" w:noVBand="1"/>
      </w:tblPr>
      <w:tblGrid>
        <w:gridCol w:w="7088"/>
        <w:gridCol w:w="1777"/>
      </w:tblGrid>
      <w:tr w:rsidR="00836C4C" w:rsidRPr="00A111A3" w14:paraId="2E743C8D" w14:textId="77777777" w:rsidTr="00E875D3">
        <w:trPr>
          <w:trHeight w:val="315"/>
          <w:jc w:val="center"/>
        </w:trPr>
        <w:tc>
          <w:tcPr>
            <w:tcW w:w="7088" w:type="dxa"/>
            <w:tcBorders>
              <w:top w:val="single" w:sz="4" w:space="0" w:color="auto"/>
              <w:left w:val="nil"/>
              <w:bottom w:val="single" w:sz="4" w:space="0" w:color="auto"/>
              <w:right w:val="single" w:sz="4" w:space="0" w:color="auto"/>
            </w:tcBorders>
            <w:shd w:val="clear" w:color="auto" w:fill="auto"/>
            <w:noWrap/>
            <w:vAlign w:val="center"/>
            <w:hideMark/>
          </w:tcPr>
          <w:p w14:paraId="521C8704" w14:textId="77777777" w:rsidR="00836C4C" w:rsidRPr="00A111A3" w:rsidRDefault="00836C4C" w:rsidP="00FB24BE">
            <w:pPr>
              <w:spacing w:before="0" w:after="0" w:line="240" w:lineRule="auto"/>
              <w:jc w:val="center"/>
              <w:rPr>
                <w:b/>
                <w:bCs/>
                <w:color w:val="000000"/>
                <w:sz w:val="18"/>
                <w:szCs w:val="22"/>
                <w:lang w:val="es-CO" w:eastAsia="es-CO"/>
              </w:rPr>
            </w:pPr>
            <w:r w:rsidRPr="00A111A3">
              <w:rPr>
                <w:b/>
                <w:bCs/>
                <w:color w:val="000000"/>
                <w:sz w:val="18"/>
                <w:szCs w:val="22"/>
                <w:lang w:val="es-CO" w:eastAsia="es-CO"/>
              </w:rPr>
              <w:t>Requerimientos</w:t>
            </w:r>
          </w:p>
        </w:tc>
        <w:tc>
          <w:tcPr>
            <w:tcW w:w="1777" w:type="dxa"/>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2B7479DF" w14:textId="77777777" w:rsidR="00836C4C" w:rsidRPr="00A111A3" w:rsidRDefault="00836C4C" w:rsidP="00FB24BE">
            <w:pPr>
              <w:spacing w:before="0" w:after="0" w:line="240" w:lineRule="auto"/>
              <w:jc w:val="center"/>
              <w:rPr>
                <w:b/>
                <w:bCs/>
                <w:color w:val="000000"/>
                <w:sz w:val="18"/>
                <w:szCs w:val="22"/>
                <w:lang w:val="es-CO" w:eastAsia="es-CO"/>
              </w:rPr>
            </w:pPr>
            <w:r w:rsidRPr="00A111A3">
              <w:rPr>
                <w:b/>
                <w:bCs/>
                <w:color w:val="000000"/>
                <w:sz w:val="18"/>
                <w:szCs w:val="22"/>
                <w:lang w:val="es-CO" w:eastAsia="es-CO"/>
              </w:rPr>
              <w:t>Priorización Total</w:t>
            </w:r>
          </w:p>
        </w:tc>
      </w:tr>
      <w:tr w:rsidR="00836C4C" w:rsidRPr="00A111A3" w14:paraId="690DF428" w14:textId="77777777" w:rsidTr="00E875D3">
        <w:trPr>
          <w:trHeight w:val="300"/>
          <w:jc w:val="center"/>
        </w:trPr>
        <w:tc>
          <w:tcPr>
            <w:tcW w:w="7088" w:type="dxa"/>
            <w:tcBorders>
              <w:top w:val="nil"/>
              <w:left w:val="nil"/>
              <w:bottom w:val="single" w:sz="4" w:space="0" w:color="auto"/>
              <w:right w:val="single" w:sz="4" w:space="0" w:color="auto"/>
            </w:tcBorders>
            <w:shd w:val="clear" w:color="auto" w:fill="auto"/>
            <w:vAlign w:val="center"/>
            <w:hideMark/>
          </w:tcPr>
          <w:p w14:paraId="3C43AD36"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robot debe ser modular</w:t>
            </w:r>
          </w:p>
        </w:tc>
        <w:tc>
          <w:tcPr>
            <w:tcW w:w="1777"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0B58CF1B"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95,00%</w:t>
            </w:r>
          </w:p>
        </w:tc>
      </w:tr>
      <w:tr w:rsidR="00836C4C" w:rsidRPr="00A111A3" w14:paraId="395AD419"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75C88F5" w14:textId="25569BEA" w:rsidR="00836C4C" w:rsidRPr="00A111A3" w:rsidRDefault="00FE0373" w:rsidP="00FB24BE">
            <w:pPr>
              <w:spacing w:before="0" w:after="0" w:line="240" w:lineRule="auto"/>
              <w:jc w:val="left"/>
              <w:rPr>
                <w:color w:val="000000"/>
                <w:sz w:val="18"/>
                <w:szCs w:val="22"/>
                <w:lang w:val="es-CO" w:eastAsia="es-CO"/>
              </w:rPr>
            </w:pPr>
            <w:r w:rsidRPr="00A111A3">
              <w:rPr>
                <w:color w:val="000000"/>
                <w:sz w:val="18"/>
                <w:szCs w:val="22"/>
                <w:lang w:val="es-CO" w:eastAsia="es-CO"/>
              </w:rPr>
              <w:t>Comunicación oral del robot hacia el niño por medio de sonidos simples</w:t>
            </w:r>
            <w:r w:rsidRPr="00A111A3">
              <w:rPr>
                <w:rStyle w:val="Refdenotaalpie"/>
                <w:color w:val="000000"/>
                <w:sz w:val="18"/>
                <w:szCs w:val="22"/>
                <w:lang w:val="es-CO" w:eastAsia="es-CO"/>
              </w:rPr>
              <w:t xml:space="preserve"> </w:t>
            </w:r>
            <w:r w:rsidR="00836C4C" w:rsidRPr="00A111A3">
              <w:rPr>
                <w:rStyle w:val="Refdenotaalpie"/>
                <w:color w:val="000000"/>
                <w:sz w:val="18"/>
                <w:szCs w:val="22"/>
                <w:lang w:val="es-CO" w:eastAsia="es-CO"/>
              </w:rPr>
              <w:footnoteReference w:id="3"/>
            </w:r>
          </w:p>
        </w:tc>
        <w:tc>
          <w:tcPr>
            <w:tcW w:w="1777" w:type="dxa"/>
            <w:tcBorders>
              <w:top w:val="single" w:sz="4" w:space="0" w:color="auto"/>
              <w:left w:val="single" w:sz="4" w:space="0" w:color="auto"/>
              <w:bottom w:val="single" w:sz="4" w:space="0" w:color="auto"/>
              <w:right w:val="single" w:sz="4" w:space="0" w:color="auto"/>
            </w:tcBorders>
            <w:shd w:val="clear" w:color="000000" w:fill="66BF7C"/>
            <w:noWrap/>
            <w:vAlign w:val="center"/>
            <w:hideMark/>
          </w:tcPr>
          <w:p w14:paraId="13FF0476"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94,75%</w:t>
            </w:r>
          </w:p>
        </w:tc>
      </w:tr>
      <w:tr w:rsidR="00836C4C" w:rsidRPr="00A111A3" w14:paraId="53FEC54F"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C878385"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Comunicar emociones por medio de expresiones faciales virtuales</w:t>
            </w:r>
          </w:p>
        </w:tc>
        <w:tc>
          <w:tcPr>
            <w:tcW w:w="1777" w:type="dxa"/>
            <w:tcBorders>
              <w:top w:val="single" w:sz="4" w:space="0" w:color="auto"/>
              <w:left w:val="single" w:sz="4" w:space="0" w:color="auto"/>
              <w:bottom w:val="single" w:sz="4" w:space="0" w:color="auto"/>
              <w:right w:val="single" w:sz="4" w:space="0" w:color="auto"/>
            </w:tcBorders>
            <w:shd w:val="clear" w:color="000000" w:fill="66BF7C"/>
            <w:noWrap/>
            <w:vAlign w:val="center"/>
            <w:hideMark/>
          </w:tcPr>
          <w:p w14:paraId="25CD6740"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94,75%</w:t>
            </w:r>
          </w:p>
        </w:tc>
      </w:tr>
      <w:tr w:rsidR="00836C4C" w:rsidRPr="00A111A3" w14:paraId="266F427C"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FE45757"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Comunicación táctil del niño hacia el robot</w:t>
            </w:r>
          </w:p>
        </w:tc>
        <w:tc>
          <w:tcPr>
            <w:tcW w:w="1777" w:type="dxa"/>
            <w:tcBorders>
              <w:top w:val="single" w:sz="4" w:space="0" w:color="auto"/>
              <w:left w:val="single" w:sz="4" w:space="0" w:color="auto"/>
              <w:bottom w:val="single" w:sz="4" w:space="0" w:color="auto"/>
              <w:right w:val="single" w:sz="4" w:space="0" w:color="auto"/>
            </w:tcBorders>
            <w:shd w:val="clear" w:color="000000" w:fill="66BF7C"/>
            <w:noWrap/>
            <w:vAlign w:val="center"/>
            <w:hideMark/>
          </w:tcPr>
          <w:p w14:paraId="25F7972C"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94,75%</w:t>
            </w:r>
          </w:p>
        </w:tc>
      </w:tr>
      <w:tr w:rsidR="00836C4C" w:rsidRPr="00A111A3" w14:paraId="792457BC"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5565E2D"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Comunicación oral del robot hacia el niño</w:t>
            </w:r>
          </w:p>
        </w:tc>
        <w:tc>
          <w:tcPr>
            <w:tcW w:w="1777" w:type="dxa"/>
            <w:tcBorders>
              <w:top w:val="single" w:sz="4" w:space="0" w:color="auto"/>
              <w:left w:val="single" w:sz="4" w:space="0" w:color="auto"/>
              <w:bottom w:val="single" w:sz="4" w:space="0" w:color="auto"/>
              <w:right w:val="single" w:sz="4" w:space="0" w:color="auto"/>
            </w:tcBorders>
            <w:shd w:val="clear" w:color="000000" w:fill="A1D07F"/>
            <w:noWrap/>
            <w:vAlign w:val="center"/>
            <w:hideMark/>
          </w:tcPr>
          <w:p w14:paraId="2D6790A2"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89,50%</w:t>
            </w:r>
          </w:p>
        </w:tc>
      </w:tr>
      <w:tr w:rsidR="00836C4C" w:rsidRPr="00A111A3" w14:paraId="0F8F436A"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246D30B"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robot debe tener una historia con ramas de desarrollo</w:t>
            </w:r>
          </w:p>
        </w:tc>
        <w:tc>
          <w:tcPr>
            <w:tcW w:w="1777" w:type="dxa"/>
            <w:tcBorders>
              <w:top w:val="single" w:sz="4" w:space="0" w:color="auto"/>
              <w:left w:val="single" w:sz="4" w:space="0" w:color="auto"/>
              <w:bottom w:val="single" w:sz="4" w:space="0" w:color="auto"/>
              <w:right w:val="single" w:sz="4" w:space="0" w:color="auto"/>
            </w:tcBorders>
            <w:shd w:val="clear" w:color="000000" w:fill="A6D27F"/>
            <w:noWrap/>
            <w:vAlign w:val="center"/>
            <w:hideMark/>
          </w:tcPr>
          <w:p w14:paraId="721AF754"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89,00%</w:t>
            </w:r>
          </w:p>
        </w:tc>
      </w:tr>
      <w:tr w:rsidR="00836C4C" w:rsidRPr="00A111A3" w14:paraId="4D4123CA"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619E14C"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lastRenderedPageBreak/>
              <w:t>El robot debe tener una historia con diferentes inicios</w:t>
            </w:r>
          </w:p>
        </w:tc>
        <w:tc>
          <w:tcPr>
            <w:tcW w:w="1777" w:type="dxa"/>
            <w:tcBorders>
              <w:top w:val="single" w:sz="4" w:space="0" w:color="auto"/>
              <w:left w:val="single" w:sz="4" w:space="0" w:color="auto"/>
              <w:bottom w:val="single" w:sz="4" w:space="0" w:color="auto"/>
              <w:right w:val="single" w:sz="4" w:space="0" w:color="auto"/>
            </w:tcBorders>
            <w:shd w:val="clear" w:color="000000" w:fill="A6D27F"/>
            <w:noWrap/>
            <w:vAlign w:val="center"/>
            <w:hideMark/>
          </w:tcPr>
          <w:p w14:paraId="29E4E565"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89,00%</w:t>
            </w:r>
          </w:p>
        </w:tc>
      </w:tr>
      <w:tr w:rsidR="00836C4C" w:rsidRPr="00A111A3" w14:paraId="7E5CA4E5"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706DCE4"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sistema debe tener un módulo manipulador</w:t>
            </w:r>
          </w:p>
        </w:tc>
        <w:tc>
          <w:tcPr>
            <w:tcW w:w="1777" w:type="dxa"/>
            <w:tcBorders>
              <w:top w:val="single" w:sz="4" w:space="0" w:color="auto"/>
              <w:left w:val="single" w:sz="4" w:space="0" w:color="auto"/>
              <w:bottom w:val="single" w:sz="4" w:space="0" w:color="auto"/>
              <w:right w:val="single" w:sz="4" w:space="0" w:color="auto"/>
            </w:tcBorders>
            <w:shd w:val="clear" w:color="000000" w:fill="A6D27F"/>
            <w:noWrap/>
            <w:vAlign w:val="center"/>
            <w:hideMark/>
          </w:tcPr>
          <w:p w14:paraId="3D54EEDF"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89,00%</w:t>
            </w:r>
          </w:p>
        </w:tc>
      </w:tr>
      <w:tr w:rsidR="00836C4C" w:rsidRPr="00A111A3" w14:paraId="33504652"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32ED4C3"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robot debe tener apariencia caricaturesca</w:t>
            </w:r>
          </w:p>
        </w:tc>
        <w:tc>
          <w:tcPr>
            <w:tcW w:w="1777" w:type="dxa"/>
            <w:tcBorders>
              <w:top w:val="single" w:sz="4" w:space="0" w:color="auto"/>
              <w:left w:val="single" w:sz="4" w:space="0" w:color="auto"/>
              <w:bottom w:val="single" w:sz="4" w:space="0" w:color="auto"/>
              <w:right w:val="single" w:sz="4" w:space="0" w:color="auto"/>
            </w:tcBorders>
            <w:shd w:val="clear" w:color="000000" w:fill="B2D580"/>
            <w:noWrap/>
            <w:vAlign w:val="center"/>
            <w:hideMark/>
          </w:tcPr>
          <w:p w14:paraId="76A50225"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88,00%</w:t>
            </w:r>
          </w:p>
        </w:tc>
      </w:tr>
      <w:tr w:rsidR="00836C4C" w:rsidRPr="00A111A3" w14:paraId="4DD551A6"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9A67B73"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robot debe permitir instalar aplicaciones adicionales</w:t>
            </w:r>
          </w:p>
        </w:tc>
        <w:tc>
          <w:tcPr>
            <w:tcW w:w="1777" w:type="dxa"/>
            <w:tcBorders>
              <w:top w:val="single" w:sz="4" w:space="0" w:color="auto"/>
              <w:left w:val="single" w:sz="4" w:space="0" w:color="auto"/>
              <w:bottom w:val="single" w:sz="4" w:space="0" w:color="auto"/>
              <w:right w:val="single" w:sz="4" w:space="0" w:color="auto"/>
            </w:tcBorders>
            <w:shd w:val="clear" w:color="000000" w:fill="BDD881"/>
            <w:noWrap/>
            <w:vAlign w:val="center"/>
            <w:hideMark/>
          </w:tcPr>
          <w:p w14:paraId="72DAC570"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87,00%</w:t>
            </w:r>
          </w:p>
        </w:tc>
      </w:tr>
      <w:tr w:rsidR="00836C4C" w:rsidRPr="00A111A3" w14:paraId="53FA10A4"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BAA1FCE"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sistema debe incluir un módulo de desplazamiento con llantas</w:t>
            </w:r>
          </w:p>
        </w:tc>
        <w:tc>
          <w:tcPr>
            <w:tcW w:w="1777" w:type="dxa"/>
            <w:tcBorders>
              <w:top w:val="single" w:sz="4" w:space="0" w:color="auto"/>
              <w:left w:val="single" w:sz="4" w:space="0" w:color="auto"/>
              <w:bottom w:val="single" w:sz="4" w:space="0" w:color="auto"/>
              <w:right w:val="single" w:sz="4" w:space="0" w:color="auto"/>
            </w:tcBorders>
            <w:shd w:val="clear" w:color="000000" w:fill="BDD881"/>
            <w:noWrap/>
            <w:vAlign w:val="center"/>
            <w:hideMark/>
          </w:tcPr>
          <w:p w14:paraId="1892D4CA"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87,00%</w:t>
            </w:r>
          </w:p>
        </w:tc>
      </w:tr>
      <w:tr w:rsidR="00836C4C" w:rsidRPr="00A111A3" w14:paraId="67A1C16D"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B5D3374"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Comunicar emociones por medio de expresiones corporales mecánicas</w:t>
            </w:r>
          </w:p>
        </w:tc>
        <w:tc>
          <w:tcPr>
            <w:tcW w:w="1777" w:type="dxa"/>
            <w:tcBorders>
              <w:top w:val="single" w:sz="4" w:space="0" w:color="auto"/>
              <w:left w:val="single" w:sz="4" w:space="0" w:color="auto"/>
              <w:bottom w:val="single" w:sz="4" w:space="0" w:color="auto"/>
              <w:right w:val="single" w:sz="4" w:space="0" w:color="auto"/>
            </w:tcBorders>
            <w:shd w:val="clear" w:color="000000" w:fill="D2DE82"/>
            <w:noWrap/>
            <w:vAlign w:val="center"/>
            <w:hideMark/>
          </w:tcPr>
          <w:p w14:paraId="018BB4BF"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85,13%</w:t>
            </w:r>
          </w:p>
        </w:tc>
      </w:tr>
      <w:tr w:rsidR="00836C4C" w:rsidRPr="00A111A3" w14:paraId="1A196EB9"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3865BB9"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Comunicación visual del niño hacía el robot por medio de sensores visuales</w:t>
            </w:r>
          </w:p>
        </w:tc>
        <w:tc>
          <w:tcPr>
            <w:tcW w:w="1777" w:type="dxa"/>
            <w:tcBorders>
              <w:top w:val="single" w:sz="4" w:space="0" w:color="auto"/>
              <w:left w:val="single" w:sz="4" w:space="0" w:color="auto"/>
              <w:bottom w:val="single" w:sz="4" w:space="0" w:color="auto"/>
              <w:right w:val="single" w:sz="4" w:space="0" w:color="auto"/>
            </w:tcBorders>
            <w:shd w:val="clear" w:color="000000" w:fill="D2DE82"/>
            <w:noWrap/>
            <w:vAlign w:val="center"/>
            <w:hideMark/>
          </w:tcPr>
          <w:p w14:paraId="1479A772"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85,13%</w:t>
            </w:r>
          </w:p>
        </w:tc>
      </w:tr>
      <w:tr w:rsidR="00836C4C" w:rsidRPr="00A111A3" w14:paraId="0C910111"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CB96C6C"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Los módulos del robot deben ser activos</w:t>
            </w:r>
          </w:p>
        </w:tc>
        <w:tc>
          <w:tcPr>
            <w:tcW w:w="1777" w:type="dxa"/>
            <w:tcBorders>
              <w:top w:val="single" w:sz="4" w:space="0" w:color="auto"/>
              <w:left w:val="single" w:sz="4" w:space="0" w:color="auto"/>
              <w:bottom w:val="single" w:sz="4" w:space="0" w:color="auto"/>
              <w:right w:val="single" w:sz="4" w:space="0" w:color="auto"/>
            </w:tcBorders>
            <w:shd w:val="clear" w:color="000000" w:fill="DEE283"/>
            <w:noWrap/>
            <w:vAlign w:val="center"/>
            <w:hideMark/>
          </w:tcPr>
          <w:p w14:paraId="5081546F"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84,00%</w:t>
            </w:r>
          </w:p>
        </w:tc>
      </w:tr>
      <w:tr w:rsidR="00836C4C" w:rsidRPr="00A111A3" w14:paraId="1F54CEDB"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1E29B61"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robot debe ser desarrollado bajo una arquitectura que soporte software distribuido</w:t>
            </w:r>
          </w:p>
        </w:tc>
        <w:tc>
          <w:tcPr>
            <w:tcW w:w="1777" w:type="dxa"/>
            <w:tcBorders>
              <w:top w:val="single" w:sz="4" w:space="0" w:color="auto"/>
              <w:left w:val="single" w:sz="4" w:space="0" w:color="auto"/>
              <w:bottom w:val="single" w:sz="4" w:space="0" w:color="auto"/>
              <w:right w:val="single" w:sz="4" w:space="0" w:color="auto"/>
            </w:tcBorders>
            <w:shd w:val="clear" w:color="000000" w:fill="E2E383"/>
            <w:noWrap/>
            <w:vAlign w:val="center"/>
            <w:hideMark/>
          </w:tcPr>
          <w:p w14:paraId="5D6FA689"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83,67%</w:t>
            </w:r>
          </w:p>
        </w:tc>
      </w:tr>
      <w:tr w:rsidR="00836C4C" w:rsidRPr="00A111A3" w14:paraId="08E92E34"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3906F6B"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robot debe tener contacto visual con los usuarios</w:t>
            </w:r>
          </w:p>
        </w:tc>
        <w:tc>
          <w:tcPr>
            <w:tcW w:w="1777" w:type="dxa"/>
            <w:tcBorders>
              <w:top w:val="single" w:sz="4" w:space="0" w:color="auto"/>
              <w:left w:val="single" w:sz="4" w:space="0" w:color="auto"/>
              <w:bottom w:val="single" w:sz="4" w:space="0" w:color="auto"/>
              <w:right w:val="single" w:sz="4" w:space="0" w:color="auto"/>
            </w:tcBorders>
            <w:shd w:val="clear" w:color="000000" w:fill="F4E884"/>
            <w:noWrap/>
            <w:vAlign w:val="center"/>
            <w:hideMark/>
          </w:tcPr>
          <w:p w14:paraId="270F16C4"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82,00%</w:t>
            </w:r>
          </w:p>
        </w:tc>
      </w:tr>
      <w:tr w:rsidR="00836C4C" w:rsidRPr="00A111A3" w14:paraId="129FEEF7"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49E41ED"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sistema debe incluir un módulo de miembros superiores articulados</w:t>
            </w:r>
          </w:p>
        </w:tc>
        <w:tc>
          <w:tcPr>
            <w:tcW w:w="1777"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76541469"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81,00%</w:t>
            </w:r>
          </w:p>
        </w:tc>
      </w:tr>
      <w:tr w:rsidR="00836C4C" w:rsidRPr="00A111A3" w14:paraId="1A0B8031"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C9F4616"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Comunicación oral del niño hacia el robot</w:t>
            </w:r>
          </w:p>
        </w:tc>
        <w:tc>
          <w:tcPr>
            <w:tcW w:w="1777"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14:paraId="255070FE"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80,88%</w:t>
            </w:r>
          </w:p>
        </w:tc>
      </w:tr>
      <w:tr w:rsidR="00836C4C" w:rsidRPr="00A111A3" w14:paraId="55908002"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64188F4"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Comunicar emociones por medio vibraciones del robot hacía el niño</w:t>
            </w:r>
          </w:p>
        </w:tc>
        <w:tc>
          <w:tcPr>
            <w:tcW w:w="1777"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14:paraId="5B2FD879"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80,75%</w:t>
            </w:r>
          </w:p>
        </w:tc>
      </w:tr>
      <w:tr w:rsidR="00836C4C" w:rsidRPr="00A111A3" w14:paraId="7731EFA2"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38BB5B4"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Comunicación visual del robot hacia el niño por medio de luces</w:t>
            </w:r>
          </w:p>
        </w:tc>
        <w:tc>
          <w:tcPr>
            <w:tcW w:w="1777"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14:paraId="41C68039"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80,75%</w:t>
            </w:r>
          </w:p>
        </w:tc>
      </w:tr>
      <w:tr w:rsidR="00836C4C" w:rsidRPr="00A111A3" w14:paraId="7C3C3015" w14:textId="77777777" w:rsidTr="00E875D3">
        <w:trPr>
          <w:trHeight w:val="6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1C30D64"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robot debe permitir cambiar el modo de interacción con el niño dependiendo del contexto (herramienta o tutor)</w:t>
            </w:r>
          </w:p>
        </w:tc>
        <w:tc>
          <w:tcPr>
            <w:tcW w:w="1777" w:type="dxa"/>
            <w:tcBorders>
              <w:top w:val="single" w:sz="4" w:space="0" w:color="auto"/>
              <w:left w:val="single" w:sz="4" w:space="0" w:color="auto"/>
              <w:bottom w:val="single" w:sz="4" w:space="0" w:color="auto"/>
              <w:right w:val="single" w:sz="4" w:space="0" w:color="auto"/>
            </w:tcBorders>
            <w:shd w:val="clear" w:color="000000" w:fill="FEE883"/>
            <w:noWrap/>
            <w:vAlign w:val="center"/>
            <w:hideMark/>
          </w:tcPr>
          <w:p w14:paraId="42E592C4"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80,00%</w:t>
            </w:r>
          </w:p>
        </w:tc>
      </w:tr>
      <w:tr w:rsidR="00836C4C" w:rsidRPr="00A111A3" w14:paraId="5B63BF62"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C0D8F64"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robot debe saber cuándo expresar una emoción</w:t>
            </w:r>
          </w:p>
        </w:tc>
        <w:tc>
          <w:tcPr>
            <w:tcW w:w="1777" w:type="dxa"/>
            <w:tcBorders>
              <w:top w:val="single" w:sz="4" w:space="0" w:color="auto"/>
              <w:left w:val="single" w:sz="4" w:space="0" w:color="auto"/>
              <w:bottom w:val="single" w:sz="4" w:space="0" w:color="auto"/>
              <w:right w:val="single" w:sz="4" w:space="0" w:color="auto"/>
            </w:tcBorders>
            <w:shd w:val="clear" w:color="000000" w:fill="FEE883"/>
            <w:noWrap/>
            <w:vAlign w:val="center"/>
            <w:hideMark/>
          </w:tcPr>
          <w:p w14:paraId="1F42A940"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80,00%</w:t>
            </w:r>
          </w:p>
        </w:tc>
      </w:tr>
      <w:tr w:rsidR="00836C4C" w:rsidRPr="00A111A3" w14:paraId="4004749D"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CB20937"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Comunicación oral con emociones robot hacía el niño con sonidos complejos</w:t>
            </w:r>
            <w:r w:rsidRPr="00A111A3">
              <w:rPr>
                <w:rStyle w:val="Refdenotaalpie"/>
                <w:color w:val="000000"/>
                <w:sz w:val="18"/>
                <w:szCs w:val="22"/>
                <w:lang w:val="es-CO" w:eastAsia="es-CO"/>
              </w:rPr>
              <w:footnoteReference w:id="4"/>
            </w:r>
          </w:p>
        </w:tc>
        <w:tc>
          <w:tcPr>
            <w:tcW w:w="1777" w:type="dxa"/>
            <w:tcBorders>
              <w:top w:val="single" w:sz="4" w:space="0" w:color="auto"/>
              <w:left w:val="single" w:sz="4" w:space="0" w:color="auto"/>
              <w:bottom w:val="single" w:sz="4" w:space="0" w:color="auto"/>
              <w:right w:val="single" w:sz="4" w:space="0" w:color="auto"/>
            </w:tcBorders>
            <w:shd w:val="clear" w:color="000000" w:fill="FEE683"/>
            <w:noWrap/>
            <w:vAlign w:val="center"/>
            <w:hideMark/>
          </w:tcPr>
          <w:p w14:paraId="75184B0F"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79,13%</w:t>
            </w:r>
          </w:p>
        </w:tc>
      </w:tr>
      <w:tr w:rsidR="00836C4C" w:rsidRPr="00A111A3" w14:paraId="052F9B96"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5FA6FC0"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robot debe moverse de forma autónoma</w:t>
            </w:r>
          </w:p>
        </w:tc>
        <w:tc>
          <w:tcPr>
            <w:tcW w:w="1777" w:type="dxa"/>
            <w:tcBorders>
              <w:top w:val="single" w:sz="4" w:space="0" w:color="auto"/>
              <w:left w:val="single" w:sz="4" w:space="0" w:color="auto"/>
              <w:bottom w:val="single" w:sz="4" w:space="0" w:color="auto"/>
              <w:right w:val="single" w:sz="4" w:space="0" w:color="auto"/>
            </w:tcBorders>
            <w:shd w:val="clear" w:color="000000" w:fill="FEE683"/>
            <w:noWrap/>
            <w:vAlign w:val="center"/>
            <w:hideMark/>
          </w:tcPr>
          <w:p w14:paraId="739DBB84"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79,00%</w:t>
            </w:r>
          </w:p>
        </w:tc>
      </w:tr>
      <w:tr w:rsidR="00836C4C" w:rsidRPr="00A111A3" w14:paraId="3DBE2EA8" w14:textId="77777777" w:rsidTr="00E875D3">
        <w:trPr>
          <w:trHeight w:val="6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E707AE0"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robot debe ser capaz de recibir realimentación de comportamientos del niño por medio de sensores visuales</w:t>
            </w:r>
          </w:p>
        </w:tc>
        <w:tc>
          <w:tcPr>
            <w:tcW w:w="1777" w:type="dxa"/>
            <w:tcBorders>
              <w:top w:val="single" w:sz="4" w:space="0" w:color="auto"/>
              <w:left w:val="single" w:sz="4" w:space="0" w:color="auto"/>
              <w:bottom w:val="single" w:sz="4" w:space="0" w:color="auto"/>
              <w:right w:val="single" w:sz="4" w:space="0" w:color="auto"/>
            </w:tcBorders>
            <w:shd w:val="clear" w:color="000000" w:fill="FEE382"/>
            <w:noWrap/>
            <w:vAlign w:val="center"/>
            <w:hideMark/>
          </w:tcPr>
          <w:p w14:paraId="0C268B64"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77,67%</w:t>
            </w:r>
          </w:p>
        </w:tc>
      </w:tr>
      <w:tr w:rsidR="00836C4C" w:rsidRPr="00A111A3" w14:paraId="54A67538"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410A6C4"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robot debe tener apariencia de un animal</w:t>
            </w:r>
          </w:p>
        </w:tc>
        <w:tc>
          <w:tcPr>
            <w:tcW w:w="1777" w:type="dxa"/>
            <w:tcBorders>
              <w:top w:val="single" w:sz="4" w:space="0" w:color="auto"/>
              <w:left w:val="single" w:sz="4" w:space="0" w:color="auto"/>
              <w:bottom w:val="single" w:sz="4" w:space="0" w:color="auto"/>
              <w:right w:val="single" w:sz="4" w:space="0" w:color="auto"/>
            </w:tcBorders>
            <w:shd w:val="clear" w:color="000000" w:fill="FEE182"/>
            <w:noWrap/>
            <w:vAlign w:val="center"/>
            <w:hideMark/>
          </w:tcPr>
          <w:p w14:paraId="4DDA8ED6"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76,95%</w:t>
            </w:r>
          </w:p>
        </w:tc>
      </w:tr>
      <w:tr w:rsidR="00836C4C" w:rsidRPr="00A111A3" w14:paraId="3C497A0E"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0EBB825"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robot debe tener una personalidad tierna</w:t>
            </w:r>
          </w:p>
        </w:tc>
        <w:tc>
          <w:tcPr>
            <w:tcW w:w="1777" w:type="dxa"/>
            <w:tcBorders>
              <w:top w:val="single" w:sz="4" w:space="0" w:color="auto"/>
              <w:left w:val="single" w:sz="4" w:space="0" w:color="auto"/>
              <w:bottom w:val="single" w:sz="4" w:space="0" w:color="auto"/>
              <w:right w:val="single" w:sz="4" w:space="0" w:color="auto"/>
            </w:tcBorders>
            <w:shd w:val="clear" w:color="000000" w:fill="FDD880"/>
            <w:noWrap/>
            <w:vAlign w:val="center"/>
            <w:hideMark/>
          </w:tcPr>
          <w:p w14:paraId="3E040BE7"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73,00%</w:t>
            </w:r>
          </w:p>
        </w:tc>
      </w:tr>
      <w:tr w:rsidR="00836C4C" w:rsidRPr="00A111A3" w14:paraId="7367E64F"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9DC3C75"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Comunicación textual del robot hacia el niño</w:t>
            </w:r>
          </w:p>
        </w:tc>
        <w:tc>
          <w:tcPr>
            <w:tcW w:w="1777" w:type="dxa"/>
            <w:tcBorders>
              <w:top w:val="single" w:sz="4" w:space="0" w:color="auto"/>
              <w:left w:val="single" w:sz="4" w:space="0" w:color="auto"/>
              <w:bottom w:val="single" w:sz="4" w:space="0" w:color="auto"/>
              <w:right w:val="single" w:sz="4" w:space="0" w:color="auto"/>
            </w:tcBorders>
            <w:shd w:val="clear" w:color="000000" w:fill="FDD67F"/>
            <w:noWrap/>
            <w:vAlign w:val="center"/>
            <w:hideMark/>
          </w:tcPr>
          <w:p w14:paraId="41083862"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72,00%</w:t>
            </w:r>
          </w:p>
        </w:tc>
      </w:tr>
      <w:tr w:rsidR="00836C4C" w:rsidRPr="00A111A3" w14:paraId="31DB27EF"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3FB5550"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robot debe ser enfocado a Ludificación</w:t>
            </w:r>
            <w:r w:rsidRPr="00A111A3">
              <w:rPr>
                <w:rStyle w:val="Refdenotaalpie"/>
                <w:color w:val="000000"/>
                <w:sz w:val="18"/>
                <w:szCs w:val="22"/>
                <w:lang w:val="es-CO" w:eastAsia="es-CO"/>
              </w:rPr>
              <w:footnoteReference w:id="5"/>
            </w:r>
          </w:p>
        </w:tc>
        <w:tc>
          <w:tcPr>
            <w:tcW w:w="1777" w:type="dxa"/>
            <w:tcBorders>
              <w:top w:val="single" w:sz="4" w:space="0" w:color="auto"/>
              <w:left w:val="single" w:sz="4" w:space="0" w:color="auto"/>
              <w:bottom w:val="single" w:sz="4" w:space="0" w:color="auto"/>
              <w:right w:val="single" w:sz="4" w:space="0" w:color="auto"/>
            </w:tcBorders>
            <w:shd w:val="clear" w:color="000000" w:fill="FDCC7E"/>
            <w:noWrap/>
            <w:vAlign w:val="center"/>
            <w:hideMark/>
          </w:tcPr>
          <w:p w14:paraId="0C04DE91"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68,00%</w:t>
            </w:r>
          </w:p>
        </w:tc>
      </w:tr>
      <w:tr w:rsidR="00836C4C" w:rsidRPr="00A111A3" w14:paraId="4E0ACDE4"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F97CBB3"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robot debe tener apariencia humanoide</w:t>
            </w:r>
          </w:p>
        </w:tc>
        <w:tc>
          <w:tcPr>
            <w:tcW w:w="1777" w:type="dxa"/>
            <w:tcBorders>
              <w:top w:val="single" w:sz="4" w:space="0" w:color="auto"/>
              <w:left w:val="single" w:sz="4" w:space="0" w:color="auto"/>
              <w:bottom w:val="single" w:sz="4" w:space="0" w:color="auto"/>
              <w:right w:val="single" w:sz="4" w:space="0" w:color="auto"/>
            </w:tcBorders>
            <w:shd w:val="clear" w:color="000000" w:fill="FDC77D"/>
            <w:noWrap/>
            <w:vAlign w:val="center"/>
            <w:hideMark/>
          </w:tcPr>
          <w:p w14:paraId="3D6E5DA1"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65,89%</w:t>
            </w:r>
          </w:p>
        </w:tc>
      </w:tr>
      <w:tr w:rsidR="00836C4C" w:rsidRPr="00A111A3" w14:paraId="0440D8D6"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F898CF5"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Comunicación textual del niño hacia el robot</w:t>
            </w:r>
          </w:p>
        </w:tc>
        <w:tc>
          <w:tcPr>
            <w:tcW w:w="1777" w:type="dxa"/>
            <w:tcBorders>
              <w:top w:val="single" w:sz="4" w:space="0" w:color="auto"/>
              <w:left w:val="single" w:sz="4" w:space="0" w:color="auto"/>
              <w:bottom w:val="single" w:sz="4" w:space="0" w:color="auto"/>
              <w:right w:val="single" w:sz="4" w:space="0" w:color="auto"/>
            </w:tcBorders>
            <w:shd w:val="clear" w:color="000000" w:fill="FCB97A"/>
            <w:noWrap/>
            <w:vAlign w:val="center"/>
            <w:hideMark/>
          </w:tcPr>
          <w:p w14:paraId="2AF14069"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59,88%</w:t>
            </w:r>
          </w:p>
        </w:tc>
      </w:tr>
      <w:tr w:rsidR="00836C4C" w:rsidRPr="00A111A3" w14:paraId="3EA6313A"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6CB314E"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 debe tener miembros superiores fijos</w:t>
            </w:r>
          </w:p>
        </w:tc>
        <w:tc>
          <w:tcPr>
            <w:tcW w:w="1777" w:type="dxa"/>
            <w:tcBorders>
              <w:top w:val="single" w:sz="4" w:space="0" w:color="auto"/>
              <w:left w:val="single" w:sz="4" w:space="0" w:color="auto"/>
              <w:bottom w:val="single" w:sz="4" w:space="0" w:color="auto"/>
              <w:right w:val="single" w:sz="4" w:space="0" w:color="auto"/>
            </w:tcBorders>
            <w:shd w:val="clear" w:color="000000" w:fill="FBB078"/>
            <w:noWrap/>
            <w:vAlign w:val="center"/>
            <w:hideMark/>
          </w:tcPr>
          <w:p w14:paraId="7C2F5393" w14:textId="77777777" w:rsidR="00836C4C" w:rsidRPr="00A111A3" w:rsidRDefault="00836C4C" w:rsidP="00FB24BE">
            <w:pPr>
              <w:spacing w:before="0" w:after="0" w:line="240" w:lineRule="auto"/>
              <w:jc w:val="center"/>
              <w:rPr>
                <w:color w:val="000000"/>
                <w:sz w:val="18"/>
                <w:lang w:val="es-CO" w:eastAsia="es-CO"/>
              </w:rPr>
            </w:pPr>
            <w:r w:rsidRPr="00A111A3">
              <w:rPr>
                <w:color w:val="000000"/>
                <w:sz w:val="18"/>
                <w:lang w:val="es-CO" w:eastAsia="es-CO"/>
              </w:rPr>
              <w:t>56,00%</w:t>
            </w:r>
          </w:p>
        </w:tc>
      </w:tr>
      <w:tr w:rsidR="00836C4C" w:rsidRPr="00A111A3" w14:paraId="61920781" w14:textId="77777777" w:rsidTr="00E875D3">
        <w:trPr>
          <w:trHeight w:val="300"/>
          <w:jc w:val="center"/>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8BB5D9C" w14:textId="77777777" w:rsidR="00836C4C" w:rsidRPr="00A111A3" w:rsidRDefault="00836C4C" w:rsidP="00FB24BE">
            <w:pPr>
              <w:spacing w:before="0" w:after="0" w:line="240" w:lineRule="auto"/>
              <w:jc w:val="left"/>
              <w:rPr>
                <w:color w:val="000000"/>
                <w:sz w:val="18"/>
                <w:szCs w:val="22"/>
                <w:lang w:val="es-CO" w:eastAsia="es-CO"/>
              </w:rPr>
            </w:pPr>
            <w:r w:rsidRPr="00A111A3">
              <w:rPr>
                <w:color w:val="000000"/>
                <w:sz w:val="18"/>
                <w:szCs w:val="22"/>
                <w:lang w:val="es-CO" w:eastAsia="es-CO"/>
              </w:rPr>
              <w:t>EL robot debe tener una base fija</w:t>
            </w:r>
          </w:p>
        </w:tc>
        <w:tc>
          <w:tcPr>
            <w:tcW w:w="177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702CD7E" w14:textId="77777777" w:rsidR="00836C4C" w:rsidRPr="00A111A3" w:rsidRDefault="00836C4C" w:rsidP="00FB24BE">
            <w:pPr>
              <w:keepNext/>
              <w:spacing w:before="0" w:after="0" w:line="240" w:lineRule="auto"/>
              <w:jc w:val="center"/>
              <w:rPr>
                <w:color w:val="000000"/>
                <w:sz w:val="18"/>
                <w:lang w:val="es-CO" w:eastAsia="es-CO"/>
              </w:rPr>
            </w:pPr>
            <w:r w:rsidRPr="00A111A3">
              <w:rPr>
                <w:color w:val="000000"/>
                <w:sz w:val="18"/>
                <w:lang w:val="es-CO" w:eastAsia="es-CO"/>
              </w:rPr>
              <w:t>25,00%</w:t>
            </w:r>
          </w:p>
        </w:tc>
      </w:tr>
    </w:tbl>
    <w:p w14:paraId="643EA3BD" w14:textId="349EC28E" w:rsidR="00836C4C" w:rsidRDefault="00836C4C" w:rsidP="00836C4C">
      <w:pPr>
        <w:pStyle w:val="Descripcin"/>
        <w:jc w:val="center"/>
        <w:rPr>
          <w:lang w:val="es-CO"/>
        </w:rPr>
      </w:pPr>
      <w:bookmarkStart w:id="57" w:name="_Ref460681621"/>
      <w:bookmarkStart w:id="58" w:name="_Toc465235920"/>
      <w:r w:rsidRPr="00A111A3">
        <w:rPr>
          <w:lang w:val="es-CO"/>
        </w:rPr>
        <w:t xml:space="preserve">Tabla </w:t>
      </w:r>
      <w:r w:rsidR="00862D0D" w:rsidRPr="00A111A3">
        <w:rPr>
          <w:lang w:val="es-CO"/>
        </w:rPr>
        <w:fldChar w:fldCharType="begin"/>
      </w:r>
      <w:r w:rsidR="00862D0D" w:rsidRPr="00A111A3">
        <w:rPr>
          <w:lang w:val="es-CO"/>
        </w:rPr>
        <w:instrText xml:space="preserve"> SEQ Tabla \* ARABIC </w:instrText>
      </w:r>
      <w:r w:rsidR="00862D0D" w:rsidRPr="00A111A3">
        <w:rPr>
          <w:lang w:val="es-CO"/>
        </w:rPr>
        <w:fldChar w:fldCharType="separate"/>
      </w:r>
      <w:r w:rsidR="00DD7815">
        <w:rPr>
          <w:noProof/>
          <w:lang w:val="es-CO"/>
        </w:rPr>
        <w:t>3</w:t>
      </w:r>
      <w:r w:rsidR="00862D0D" w:rsidRPr="00A111A3">
        <w:rPr>
          <w:lang w:val="es-CO"/>
        </w:rPr>
        <w:fldChar w:fldCharType="end"/>
      </w:r>
      <w:bookmarkEnd w:id="57"/>
      <w:r w:rsidRPr="00A111A3">
        <w:rPr>
          <w:lang w:val="es-CO"/>
        </w:rPr>
        <w:t>. Priorización requerimientos AIO.</w:t>
      </w:r>
      <w:bookmarkEnd w:id="58"/>
    </w:p>
    <w:p w14:paraId="2C27702F" w14:textId="77777777" w:rsidR="00C002AB" w:rsidRPr="00C002AB" w:rsidRDefault="00C002AB" w:rsidP="00C002AB">
      <w:pPr>
        <w:rPr>
          <w:lang w:val="es-CO"/>
        </w:rPr>
      </w:pPr>
    </w:p>
    <w:p w14:paraId="4C006D42" w14:textId="77777777" w:rsidR="00713A3F" w:rsidRPr="00A111A3" w:rsidRDefault="00B36DED" w:rsidP="00B36DED">
      <w:pPr>
        <w:spacing w:before="0"/>
        <w:rPr>
          <w:lang w:val="es-CO"/>
        </w:rPr>
      </w:pPr>
      <w:r w:rsidRPr="00A111A3">
        <w:rPr>
          <w:lang w:val="es-CO"/>
        </w:rPr>
        <w:lastRenderedPageBreak/>
        <w:t>La priorización se realizó siguiendo la siguiente ecuación:</w:t>
      </w:r>
    </w:p>
    <w:p w14:paraId="476C5A90" w14:textId="2F944273" w:rsidR="00B36DED" w:rsidRPr="00A111A3" w:rsidRDefault="00B36DED" w:rsidP="002235DA">
      <w:pPr>
        <w:rPr>
          <w:lang w:val="es-CO"/>
        </w:rPr>
      </w:pPr>
      <m:oMathPara>
        <m:oMath>
          <m:r>
            <w:rPr>
              <w:rFonts w:ascii="Cambria Math" w:hAnsi="Cambria Math"/>
              <w:lang w:val="es-CO"/>
            </w:rPr>
            <m:t>Prioridad Total=</m:t>
          </m:r>
          <m:f>
            <m:fPr>
              <m:ctrlPr>
                <w:rPr>
                  <w:rFonts w:ascii="Cambria Math" w:hAnsi="Cambria Math"/>
                  <w:i/>
                  <w:lang w:val="es-CO"/>
                </w:rPr>
              </m:ctrlPr>
            </m:fPr>
            <m:num>
              <m:r>
                <w:rPr>
                  <w:rFonts w:ascii="Cambria Math" w:hAnsi="Cambria Math"/>
                  <w:lang w:val="es-CO"/>
                </w:rPr>
                <m:t>Prioridad grupo AIO*0.7+Priodidad usuarios*0.3</m:t>
              </m:r>
            </m:num>
            <m:den>
              <m:r>
                <w:rPr>
                  <w:rFonts w:ascii="Cambria Math" w:hAnsi="Cambria Math"/>
                  <w:lang w:val="es-CO"/>
                </w:rPr>
                <m:t>2</m:t>
              </m:r>
            </m:den>
          </m:f>
          <m:r>
            <w:rPr>
              <w:rFonts w:ascii="Cambria Math" w:hAnsi="Cambria Math"/>
              <w:lang w:val="es-CO"/>
            </w:rPr>
            <m:t xml:space="preserve"> </m:t>
          </m:r>
        </m:oMath>
      </m:oMathPara>
    </w:p>
    <w:p w14:paraId="7EF4FAB3" w14:textId="75CE660E" w:rsidR="00C75EDF" w:rsidRPr="00A111A3" w:rsidRDefault="00130F42" w:rsidP="00C002AB">
      <w:pPr>
        <w:rPr>
          <w:lang w:val="es-CO"/>
        </w:rPr>
      </w:pPr>
      <w:r w:rsidRPr="00A111A3">
        <w:rPr>
          <w:lang w:val="es-CO"/>
        </w:rPr>
        <w:t xml:space="preserve">En donde el grupo AIO está conformado por los </w:t>
      </w:r>
      <w:r w:rsidR="007F795B" w:rsidRPr="00A111A3">
        <w:rPr>
          <w:lang w:val="es-CO"/>
        </w:rPr>
        <w:t xml:space="preserve">directores de trabajo de grado y los </w:t>
      </w:r>
      <w:r w:rsidRPr="00A111A3">
        <w:rPr>
          <w:lang w:val="es-CO"/>
        </w:rPr>
        <w:t>estudiantes que desarrollan el proyecto</w:t>
      </w:r>
      <w:r w:rsidR="009607DC" w:rsidRPr="00A111A3">
        <w:rPr>
          <w:lang w:val="es-CO"/>
        </w:rPr>
        <w:t>,</w:t>
      </w:r>
      <w:r w:rsidR="007F795B" w:rsidRPr="00A111A3">
        <w:rPr>
          <w:lang w:val="es-CO"/>
        </w:rPr>
        <w:t xml:space="preserve"> quienes</w:t>
      </w:r>
      <w:r w:rsidR="009607DC" w:rsidRPr="00A111A3">
        <w:rPr>
          <w:lang w:val="es-CO"/>
        </w:rPr>
        <w:t xml:space="preserve"> dieron una valoración de acuerdo a sus conocimientos complementados con </w:t>
      </w:r>
      <w:r w:rsidR="005E0F32" w:rsidRPr="00A111A3">
        <w:rPr>
          <w:lang w:val="es-CO"/>
        </w:rPr>
        <w:t>2</w:t>
      </w:r>
      <w:r w:rsidR="009607DC" w:rsidRPr="00A111A3">
        <w:rPr>
          <w:lang w:val="es-CO"/>
        </w:rPr>
        <w:t xml:space="preserve"> entrevista</w:t>
      </w:r>
      <w:r w:rsidR="005E0F32" w:rsidRPr="00A111A3">
        <w:rPr>
          <w:lang w:val="es-CO"/>
        </w:rPr>
        <w:t>s</w:t>
      </w:r>
      <w:r w:rsidR="009607DC" w:rsidRPr="00A111A3">
        <w:rPr>
          <w:lang w:val="es-CO"/>
        </w:rPr>
        <w:t xml:space="preserve"> realizada</w:t>
      </w:r>
      <w:r w:rsidR="005E0F32" w:rsidRPr="00A111A3">
        <w:rPr>
          <w:lang w:val="es-CO"/>
        </w:rPr>
        <w:t>s</w:t>
      </w:r>
      <w:r w:rsidR="009607DC" w:rsidRPr="00A111A3">
        <w:rPr>
          <w:lang w:val="es-CO"/>
        </w:rPr>
        <w:t xml:space="preserve"> a un experto en robótica y una experta en educación</w:t>
      </w:r>
      <w:r w:rsidR="005E0F32" w:rsidRPr="00A111A3">
        <w:rPr>
          <w:lang w:val="es-CO"/>
        </w:rPr>
        <w:t xml:space="preserve">. Por otro lado, </w:t>
      </w:r>
      <w:r w:rsidR="00DE21D0" w:rsidRPr="00A111A3">
        <w:rPr>
          <w:lang w:val="es-CO"/>
        </w:rPr>
        <w:t xml:space="preserve">la prioridad de los </w:t>
      </w:r>
      <w:r w:rsidR="00C754E0" w:rsidRPr="00A111A3">
        <w:rPr>
          <w:lang w:val="es-CO"/>
        </w:rPr>
        <w:t>usuarios</w:t>
      </w:r>
      <w:r w:rsidR="00DE21D0" w:rsidRPr="00A111A3">
        <w:rPr>
          <w:lang w:val="es-CO"/>
        </w:rPr>
        <w:t xml:space="preserve"> fue adquirida mediante una encuesta realizada a </w:t>
      </w:r>
      <w:r w:rsidR="00F46F19" w:rsidRPr="00A111A3">
        <w:rPr>
          <w:lang w:val="es-CO"/>
        </w:rPr>
        <w:t>12</w:t>
      </w:r>
      <w:r w:rsidR="00DE21D0" w:rsidRPr="00A111A3">
        <w:rPr>
          <w:lang w:val="es-CO"/>
        </w:rPr>
        <w:t xml:space="preserve"> personas con r</w:t>
      </w:r>
      <w:r w:rsidR="00F46F19" w:rsidRPr="00A111A3">
        <w:rPr>
          <w:lang w:val="es-CO"/>
        </w:rPr>
        <w:t xml:space="preserve">oles de estudiantes, profesores e ingenieros. </w:t>
      </w:r>
    </w:p>
    <w:p w14:paraId="17429AE4" w14:textId="44081A3B" w:rsidR="00D02BC9" w:rsidRDefault="00D02BC9" w:rsidP="00D02BC9">
      <w:pPr>
        <w:rPr>
          <w:lang w:val="es-CO"/>
        </w:rPr>
      </w:pPr>
      <w:r w:rsidRPr="00A111A3">
        <w:rPr>
          <w:lang w:val="es-CO"/>
        </w:rPr>
        <w:t xml:space="preserve">Con base </w:t>
      </w:r>
      <w:r w:rsidR="00D26801" w:rsidRPr="00A111A3">
        <w:rPr>
          <w:lang w:val="es-CO"/>
        </w:rPr>
        <w:t>a los requerimientos priorizados y el alcance del proyecto,</w:t>
      </w:r>
      <w:r w:rsidRPr="00A111A3">
        <w:rPr>
          <w:lang w:val="es-CO"/>
        </w:rPr>
        <w:t xml:space="preserve"> se escogieron los requerimientos </w:t>
      </w:r>
      <w:r w:rsidR="004950B7" w:rsidRPr="00A111A3">
        <w:rPr>
          <w:lang w:val="es-CO"/>
        </w:rPr>
        <w:t>relevantes</w:t>
      </w:r>
      <w:r w:rsidR="00385ECE">
        <w:rPr>
          <w:lang w:val="es-CO"/>
        </w:rPr>
        <w:t xml:space="preserve"> para el robot </w:t>
      </w:r>
      <w:r w:rsidRPr="00A111A3">
        <w:rPr>
          <w:lang w:val="es-CO"/>
        </w:rPr>
        <w:t>AIO (Ver</w:t>
      </w:r>
      <w:r w:rsidR="00B95732" w:rsidRPr="00A111A3">
        <w:rPr>
          <w:lang w:val="es-CO"/>
        </w:rPr>
        <w:t xml:space="preserve"> </w:t>
      </w:r>
      <w:r w:rsidR="00B95732" w:rsidRPr="00A111A3">
        <w:rPr>
          <w:lang w:val="es-CO"/>
        </w:rPr>
        <w:fldChar w:fldCharType="begin"/>
      </w:r>
      <w:r w:rsidR="00B95732" w:rsidRPr="00A111A3">
        <w:rPr>
          <w:lang w:val="es-CO"/>
        </w:rPr>
        <w:instrText xml:space="preserve"> REF _Ref460681607 \h </w:instrText>
      </w:r>
      <w:r w:rsidR="00B95732" w:rsidRPr="00A111A3">
        <w:rPr>
          <w:lang w:val="es-CO"/>
        </w:rPr>
      </w:r>
      <w:r w:rsidR="00B95732" w:rsidRPr="00A111A3">
        <w:rPr>
          <w:lang w:val="es-CO"/>
        </w:rPr>
        <w:fldChar w:fldCharType="separate"/>
      </w:r>
      <w:r w:rsidR="00DD7815" w:rsidRPr="00A111A3">
        <w:rPr>
          <w:lang w:val="es-CO"/>
        </w:rPr>
        <w:t xml:space="preserve">Tabla </w:t>
      </w:r>
      <w:r w:rsidR="00DD7815">
        <w:rPr>
          <w:noProof/>
          <w:lang w:val="es-CO"/>
        </w:rPr>
        <w:t>4</w:t>
      </w:r>
      <w:r w:rsidR="00B95732" w:rsidRPr="00A111A3">
        <w:rPr>
          <w:lang w:val="es-CO"/>
        </w:rPr>
        <w:fldChar w:fldCharType="end"/>
      </w:r>
      <w:r w:rsidRPr="00A111A3">
        <w:rPr>
          <w:lang w:val="es-CO"/>
        </w:rPr>
        <w:t>).</w:t>
      </w:r>
    </w:p>
    <w:p w14:paraId="7AF66FD5" w14:textId="77777777" w:rsidR="00C002AB" w:rsidRPr="00A111A3" w:rsidRDefault="00C002AB" w:rsidP="00D02BC9">
      <w:pPr>
        <w:rPr>
          <w:lang w:val="es-CO"/>
        </w:rPr>
      </w:pPr>
    </w:p>
    <w:tbl>
      <w:tblPr>
        <w:tblW w:w="8270" w:type="dxa"/>
        <w:jc w:val="center"/>
        <w:tblCellMar>
          <w:left w:w="70" w:type="dxa"/>
          <w:right w:w="70" w:type="dxa"/>
        </w:tblCellMar>
        <w:tblLook w:val="04A0" w:firstRow="1" w:lastRow="0" w:firstColumn="1" w:lastColumn="0" w:noHBand="0" w:noVBand="1"/>
      </w:tblPr>
      <w:tblGrid>
        <w:gridCol w:w="891"/>
        <w:gridCol w:w="7379"/>
      </w:tblGrid>
      <w:tr w:rsidR="00F37C2B" w:rsidRPr="00A111A3" w14:paraId="4937A228" w14:textId="77777777" w:rsidTr="00806251">
        <w:trPr>
          <w:trHeight w:val="255"/>
          <w:jc w:val="center"/>
        </w:trPr>
        <w:tc>
          <w:tcPr>
            <w:tcW w:w="891" w:type="dxa"/>
            <w:tcBorders>
              <w:top w:val="single" w:sz="4" w:space="0" w:color="auto"/>
              <w:left w:val="single" w:sz="4" w:space="0" w:color="auto"/>
              <w:bottom w:val="single" w:sz="4" w:space="0" w:color="auto"/>
              <w:right w:val="single" w:sz="4" w:space="0" w:color="auto"/>
            </w:tcBorders>
          </w:tcPr>
          <w:p w14:paraId="391FCFF8" w14:textId="3B3D17E0" w:rsidR="00F37C2B" w:rsidRPr="00A111A3" w:rsidRDefault="00F37C2B" w:rsidP="00D02BC9">
            <w:pPr>
              <w:spacing w:before="0" w:after="0" w:line="240" w:lineRule="auto"/>
              <w:jc w:val="center"/>
              <w:rPr>
                <w:b/>
                <w:bCs/>
                <w:color w:val="000000"/>
                <w:sz w:val="18"/>
                <w:szCs w:val="18"/>
                <w:lang w:val="es-CO" w:eastAsia="es-CO"/>
              </w:rPr>
            </w:pPr>
            <w:r w:rsidRPr="00A111A3">
              <w:rPr>
                <w:b/>
                <w:bCs/>
                <w:color w:val="000000"/>
                <w:sz w:val="18"/>
                <w:szCs w:val="18"/>
                <w:lang w:val="es-CO" w:eastAsia="es-CO"/>
              </w:rPr>
              <w:t>CODIGO</w:t>
            </w:r>
          </w:p>
        </w:tc>
        <w:tc>
          <w:tcPr>
            <w:tcW w:w="7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CEC06" w14:textId="4762ECB6" w:rsidR="00F37C2B" w:rsidRPr="00A111A3" w:rsidRDefault="00F37C2B" w:rsidP="00D02BC9">
            <w:pPr>
              <w:spacing w:before="0" w:after="0" w:line="240" w:lineRule="auto"/>
              <w:jc w:val="center"/>
              <w:rPr>
                <w:b/>
                <w:bCs/>
                <w:color w:val="000000"/>
                <w:sz w:val="18"/>
                <w:szCs w:val="18"/>
                <w:lang w:val="es-CO" w:eastAsia="es-CO"/>
              </w:rPr>
            </w:pPr>
            <w:r w:rsidRPr="00A111A3">
              <w:rPr>
                <w:b/>
                <w:bCs/>
                <w:color w:val="000000"/>
                <w:sz w:val="18"/>
                <w:szCs w:val="18"/>
                <w:lang w:val="es-CO" w:eastAsia="es-CO"/>
              </w:rPr>
              <w:t>REQUERIMIENTOS SIGNIFICATIVOS</w:t>
            </w:r>
          </w:p>
        </w:tc>
      </w:tr>
      <w:tr w:rsidR="00F37C2B" w:rsidRPr="00850052" w14:paraId="2BB02826" w14:textId="77777777" w:rsidTr="00806251">
        <w:trPr>
          <w:trHeight w:val="255"/>
          <w:jc w:val="center"/>
        </w:trPr>
        <w:tc>
          <w:tcPr>
            <w:tcW w:w="891" w:type="dxa"/>
            <w:tcBorders>
              <w:top w:val="nil"/>
              <w:left w:val="single" w:sz="4" w:space="0" w:color="auto"/>
              <w:bottom w:val="single" w:sz="4" w:space="0" w:color="auto"/>
              <w:right w:val="single" w:sz="4" w:space="0" w:color="auto"/>
            </w:tcBorders>
          </w:tcPr>
          <w:p w14:paraId="2E04F2BC" w14:textId="2B702986" w:rsidR="00F37C2B" w:rsidRPr="00A111A3" w:rsidRDefault="00F37C2B" w:rsidP="001523ED">
            <w:pPr>
              <w:spacing w:before="0" w:after="0" w:line="240" w:lineRule="auto"/>
              <w:jc w:val="center"/>
              <w:rPr>
                <w:color w:val="000000"/>
                <w:sz w:val="18"/>
                <w:szCs w:val="18"/>
                <w:lang w:val="es-CO" w:eastAsia="es-CO"/>
              </w:rPr>
            </w:pPr>
            <w:r w:rsidRPr="00A111A3">
              <w:rPr>
                <w:color w:val="000000"/>
                <w:sz w:val="18"/>
                <w:szCs w:val="18"/>
                <w:lang w:val="es-CO" w:eastAsia="es-CO"/>
              </w:rPr>
              <w:t>REQ-01</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7654BBA9" w14:textId="147A2C5F" w:rsidR="00F37C2B" w:rsidRPr="00A111A3" w:rsidRDefault="00F37C2B" w:rsidP="00D02BC9">
            <w:pPr>
              <w:spacing w:before="0" w:after="0" w:line="240" w:lineRule="auto"/>
              <w:jc w:val="left"/>
              <w:rPr>
                <w:color w:val="000000"/>
                <w:sz w:val="18"/>
                <w:szCs w:val="18"/>
                <w:lang w:val="es-CO" w:eastAsia="es-CO"/>
              </w:rPr>
            </w:pPr>
            <w:r w:rsidRPr="00A111A3">
              <w:rPr>
                <w:color w:val="000000"/>
                <w:sz w:val="18"/>
                <w:szCs w:val="18"/>
                <w:lang w:val="es-CO" w:eastAsia="es-CO"/>
              </w:rPr>
              <w:t>El robot debe ser modular</w:t>
            </w:r>
          </w:p>
        </w:tc>
      </w:tr>
      <w:tr w:rsidR="00F37C2B" w:rsidRPr="00850052" w14:paraId="62788857" w14:textId="77777777" w:rsidTr="00806251">
        <w:trPr>
          <w:trHeight w:val="255"/>
          <w:jc w:val="center"/>
        </w:trPr>
        <w:tc>
          <w:tcPr>
            <w:tcW w:w="891" w:type="dxa"/>
            <w:tcBorders>
              <w:top w:val="nil"/>
              <w:left w:val="single" w:sz="4" w:space="0" w:color="auto"/>
              <w:bottom w:val="single" w:sz="4" w:space="0" w:color="auto"/>
              <w:right w:val="single" w:sz="4" w:space="0" w:color="auto"/>
            </w:tcBorders>
          </w:tcPr>
          <w:p w14:paraId="616FD9AD" w14:textId="7ACC6278" w:rsidR="00F37C2B" w:rsidRPr="00A111A3" w:rsidRDefault="00F37C2B" w:rsidP="001523ED">
            <w:pPr>
              <w:spacing w:before="0" w:after="0" w:line="240" w:lineRule="auto"/>
              <w:jc w:val="center"/>
              <w:rPr>
                <w:color w:val="000000"/>
                <w:sz w:val="18"/>
                <w:szCs w:val="18"/>
                <w:lang w:val="es-CO" w:eastAsia="es-CO"/>
              </w:rPr>
            </w:pPr>
            <w:r w:rsidRPr="00A111A3">
              <w:rPr>
                <w:color w:val="000000"/>
                <w:sz w:val="18"/>
                <w:szCs w:val="18"/>
                <w:lang w:val="es-CO" w:eastAsia="es-CO"/>
              </w:rPr>
              <w:t>REQ-02</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2001070F" w14:textId="0EE0CEF2" w:rsidR="00F37C2B" w:rsidRPr="00A111A3" w:rsidRDefault="00F37C2B" w:rsidP="004950B7">
            <w:pPr>
              <w:spacing w:before="0" w:after="0" w:line="240" w:lineRule="auto"/>
              <w:jc w:val="left"/>
              <w:rPr>
                <w:color w:val="000000"/>
                <w:sz w:val="18"/>
                <w:szCs w:val="18"/>
                <w:lang w:val="es-CO" w:eastAsia="es-CO"/>
              </w:rPr>
            </w:pPr>
            <w:r w:rsidRPr="00A111A3">
              <w:rPr>
                <w:color w:val="000000"/>
                <w:sz w:val="18"/>
                <w:szCs w:val="18"/>
                <w:lang w:val="es-CO" w:eastAsia="es-CO"/>
              </w:rPr>
              <w:t>Comunicación oral del robot hacia el niño por medio de sonidos simples</w:t>
            </w:r>
          </w:p>
        </w:tc>
      </w:tr>
      <w:tr w:rsidR="00F37C2B" w:rsidRPr="00850052" w14:paraId="1075E3C3" w14:textId="77777777" w:rsidTr="00806251">
        <w:trPr>
          <w:trHeight w:val="255"/>
          <w:jc w:val="center"/>
        </w:trPr>
        <w:tc>
          <w:tcPr>
            <w:tcW w:w="891" w:type="dxa"/>
            <w:tcBorders>
              <w:top w:val="nil"/>
              <w:left w:val="single" w:sz="4" w:space="0" w:color="auto"/>
              <w:bottom w:val="single" w:sz="4" w:space="0" w:color="auto"/>
              <w:right w:val="single" w:sz="4" w:space="0" w:color="auto"/>
            </w:tcBorders>
          </w:tcPr>
          <w:p w14:paraId="37F77A76" w14:textId="5782C8B6" w:rsidR="00F37C2B" w:rsidRPr="00A111A3" w:rsidRDefault="00F37C2B" w:rsidP="001523ED">
            <w:pPr>
              <w:spacing w:before="0" w:after="0" w:line="240" w:lineRule="auto"/>
              <w:jc w:val="center"/>
              <w:rPr>
                <w:color w:val="000000"/>
                <w:sz w:val="18"/>
                <w:szCs w:val="18"/>
                <w:lang w:val="es-CO" w:eastAsia="es-CO"/>
              </w:rPr>
            </w:pPr>
            <w:r w:rsidRPr="00A111A3">
              <w:rPr>
                <w:color w:val="000000"/>
                <w:sz w:val="18"/>
                <w:szCs w:val="18"/>
                <w:lang w:val="es-CO" w:eastAsia="es-CO"/>
              </w:rPr>
              <w:t>REQ-03</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45134CCB" w14:textId="1AFEB1CB" w:rsidR="00F37C2B" w:rsidRPr="00A111A3" w:rsidRDefault="00F37C2B" w:rsidP="00D02BC9">
            <w:pPr>
              <w:spacing w:before="0" w:after="0" w:line="240" w:lineRule="auto"/>
              <w:jc w:val="left"/>
              <w:rPr>
                <w:color w:val="000000"/>
                <w:sz w:val="18"/>
                <w:szCs w:val="18"/>
                <w:lang w:val="es-CO" w:eastAsia="es-CO"/>
              </w:rPr>
            </w:pPr>
            <w:r w:rsidRPr="00A111A3">
              <w:rPr>
                <w:color w:val="000000"/>
                <w:sz w:val="18"/>
                <w:szCs w:val="18"/>
                <w:lang w:val="es-CO" w:eastAsia="es-CO"/>
              </w:rPr>
              <w:t>Comunicar emociones por medio de expresiones faciales virtuales</w:t>
            </w:r>
          </w:p>
        </w:tc>
      </w:tr>
      <w:tr w:rsidR="00F37C2B" w:rsidRPr="00850052" w14:paraId="04D2687B" w14:textId="77777777" w:rsidTr="00806251">
        <w:trPr>
          <w:trHeight w:val="255"/>
          <w:jc w:val="center"/>
        </w:trPr>
        <w:tc>
          <w:tcPr>
            <w:tcW w:w="891" w:type="dxa"/>
            <w:tcBorders>
              <w:top w:val="nil"/>
              <w:left w:val="single" w:sz="4" w:space="0" w:color="auto"/>
              <w:bottom w:val="single" w:sz="4" w:space="0" w:color="auto"/>
              <w:right w:val="single" w:sz="4" w:space="0" w:color="auto"/>
            </w:tcBorders>
          </w:tcPr>
          <w:p w14:paraId="25C831DB" w14:textId="2FC29F35" w:rsidR="00F37C2B" w:rsidRPr="00A111A3" w:rsidRDefault="00F37C2B" w:rsidP="001523ED">
            <w:pPr>
              <w:spacing w:before="0" w:after="0" w:line="240" w:lineRule="auto"/>
              <w:jc w:val="center"/>
              <w:rPr>
                <w:color w:val="000000"/>
                <w:sz w:val="18"/>
                <w:szCs w:val="18"/>
                <w:lang w:val="es-CO" w:eastAsia="es-CO"/>
              </w:rPr>
            </w:pPr>
            <w:r w:rsidRPr="00A111A3">
              <w:rPr>
                <w:color w:val="000000"/>
                <w:sz w:val="18"/>
                <w:szCs w:val="18"/>
                <w:lang w:val="es-CO" w:eastAsia="es-CO"/>
              </w:rPr>
              <w:t>REQ-04</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15AF656B" w14:textId="2C21BFCF" w:rsidR="00F37C2B" w:rsidRPr="00A111A3" w:rsidRDefault="00F37C2B" w:rsidP="00D26801">
            <w:pPr>
              <w:spacing w:before="0" w:after="0" w:line="240" w:lineRule="auto"/>
              <w:jc w:val="left"/>
              <w:rPr>
                <w:color w:val="000000"/>
                <w:sz w:val="18"/>
                <w:szCs w:val="18"/>
                <w:lang w:val="es-CO" w:eastAsia="es-CO"/>
              </w:rPr>
            </w:pPr>
            <w:r w:rsidRPr="00A111A3">
              <w:rPr>
                <w:color w:val="000000"/>
                <w:sz w:val="18"/>
                <w:szCs w:val="18"/>
                <w:lang w:val="es-CO" w:eastAsia="es-CO"/>
              </w:rPr>
              <w:t>Comunicación táctil del niño hacia el robot</w:t>
            </w:r>
          </w:p>
        </w:tc>
      </w:tr>
      <w:tr w:rsidR="00F37C2B" w:rsidRPr="00850052" w14:paraId="4C4D39DC" w14:textId="77777777" w:rsidTr="00806251">
        <w:trPr>
          <w:trHeight w:val="255"/>
          <w:jc w:val="center"/>
        </w:trPr>
        <w:tc>
          <w:tcPr>
            <w:tcW w:w="891" w:type="dxa"/>
            <w:tcBorders>
              <w:top w:val="nil"/>
              <w:left w:val="single" w:sz="4" w:space="0" w:color="auto"/>
              <w:bottom w:val="single" w:sz="4" w:space="0" w:color="auto"/>
              <w:right w:val="single" w:sz="4" w:space="0" w:color="auto"/>
            </w:tcBorders>
          </w:tcPr>
          <w:p w14:paraId="44DE7058" w14:textId="49EC16F2" w:rsidR="00F37C2B" w:rsidRPr="00A111A3" w:rsidRDefault="00F37C2B" w:rsidP="001523ED">
            <w:pPr>
              <w:spacing w:before="0" w:after="0" w:line="240" w:lineRule="auto"/>
              <w:jc w:val="center"/>
              <w:rPr>
                <w:color w:val="000000"/>
                <w:sz w:val="18"/>
                <w:szCs w:val="18"/>
                <w:lang w:val="es-CO" w:eastAsia="es-CO"/>
              </w:rPr>
            </w:pPr>
            <w:r w:rsidRPr="00A111A3">
              <w:rPr>
                <w:color w:val="000000"/>
                <w:sz w:val="18"/>
                <w:szCs w:val="18"/>
                <w:lang w:val="es-CO" w:eastAsia="es-CO"/>
              </w:rPr>
              <w:t>REQ-05</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16FEE96A" w14:textId="0C2D673E" w:rsidR="00F37C2B" w:rsidRPr="00A111A3" w:rsidRDefault="00F37C2B" w:rsidP="00D26801">
            <w:pPr>
              <w:spacing w:before="0" w:after="0" w:line="240" w:lineRule="auto"/>
              <w:jc w:val="left"/>
              <w:rPr>
                <w:color w:val="000000"/>
                <w:sz w:val="18"/>
                <w:szCs w:val="18"/>
                <w:lang w:val="es-CO" w:eastAsia="es-CO"/>
              </w:rPr>
            </w:pPr>
            <w:r w:rsidRPr="00A111A3">
              <w:rPr>
                <w:color w:val="000000"/>
                <w:sz w:val="18"/>
                <w:szCs w:val="18"/>
                <w:lang w:val="es-CO" w:eastAsia="es-CO"/>
              </w:rPr>
              <w:t>Comunicación oral del robot hacia el niño</w:t>
            </w:r>
          </w:p>
        </w:tc>
      </w:tr>
      <w:tr w:rsidR="00F37C2B" w:rsidRPr="00850052" w14:paraId="1DFF488A" w14:textId="77777777" w:rsidTr="00806251">
        <w:trPr>
          <w:trHeight w:val="255"/>
          <w:jc w:val="center"/>
        </w:trPr>
        <w:tc>
          <w:tcPr>
            <w:tcW w:w="891" w:type="dxa"/>
            <w:tcBorders>
              <w:top w:val="nil"/>
              <w:left w:val="single" w:sz="4" w:space="0" w:color="auto"/>
              <w:bottom w:val="single" w:sz="4" w:space="0" w:color="auto"/>
              <w:right w:val="single" w:sz="4" w:space="0" w:color="auto"/>
            </w:tcBorders>
          </w:tcPr>
          <w:p w14:paraId="45CCD862" w14:textId="05400300" w:rsidR="00F37C2B" w:rsidRPr="00A111A3" w:rsidRDefault="004276EF" w:rsidP="001523ED">
            <w:pPr>
              <w:spacing w:before="0" w:after="0" w:line="240" w:lineRule="auto"/>
              <w:jc w:val="center"/>
              <w:rPr>
                <w:color w:val="000000"/>
                <w:sz w:val="18"/>
                <w:szCs w:val="18"/>
                <w:lang w:val="es-CO" w:eastAsia="es-CO"/>
              </w:rPr>
            </w:pPr>
            <w:r w:rsidRPr="00A111A3">
              <w:rPr>
                <w:color w:val="000000"/>
                <w:sz w:val="18"/>
                <w:szCs w:val="18"/>
                <w:lang w:val="es-CO" w:eastAsia="es-CO"/>
              </w:rPr>
              <w:t>REQ-06</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0D76B4B5" w14:textId="0984C6D7" w:rsidR="00F37C2B" w:rsidRPr="00A111A3" w:rsidRDefault="00F37C2B" w:rsidP="00D02BC9">
            <w:pPr>
              <w:spacing w:before="0" w:after="0" w:line="240" w:lineRule="auto"/>
              <w:jc w:val="left"/>
              <w:rPr>
                <w:color w:val="000000"/>
                <w:sz w:val="18"/>
                <w:szCs w:val="18"/>
                <w:lang w:val="es-CO" w:eastAsia="es-CO"/>
              </w:rPr>
            </w:pPr>
            <w:r w:rsidRPr="00A111A3">
              <w:rPr>
                <w:color w:val="000000"/>
                <w:sz w:val="18"/>
                <w:szCs w:val="18"/>
                <w:lang w:val="es-CO" w:eastAsia="es-CO"/>
              </w:rPr>
              <w:t>El sistema debe tener un módulo manipulador</w:t>
            </w:r>
          </w:p>
        </w:tc>
      </w:tr>
      <w:tr w:rsidR="00F37C2B" w:rsidRPr="00850052" w14:paraId="2C8C05F1" w14:textId="77777777" w:rsidTr="00806251">
        <w:trPr>
          <w:trHeight w:val="255"/>
          <w:jc w:val="center"/>
        </w:trPr>
        <w:tc>
          <w:tcPr>
            <w:tcW w:w="891" w:type="dxa"/>
            <w:tcBorders>
              <w:top w:val="nil"/>
              <w:left w:val="single" w:sz="4" w:space="0" w:color="auto"/>
              <w:bottom w:val="single" w:sz="4" w:space="0" w:color="auto"/>
              <w:right w:val="single" w:sz="4" w:space="0" w:color="auto"/>
            </w:tcBorders>
          </w:tcPr>
          <w:p w14:paraId="3B12C59D" w14:textId="68E67382" w:rsidR="00F37C2B" w:rsidRPr="00A111A3" w:rsidRDefault="004276EF" w:rsidP="001523ED">
            <w:pPr>
              <w:spacing w:before="0" w:after="0" w:line="240" w:lineRule="auto"/>
              <w:jc w:val="center"/>
              <w:rPr>
                <w:color w:val="000000"/>
                <w:sz w:val="18"/>
                <w:szCs w:val="18"/>
                <w:lang w:val="es-CO" w:eastAsia="es-CO"/>
              </w:rPr>
            </w:pPr>
            <w:r w:rsidRPr="00A111A3">
              <w:rPr>
                <w:color w:val="000000"/>
                <w:sz w:val="18"/>
                <w:szCs w:val="18"/>
                <w:lang w:val="es-CO" w:eastAsia="es-CO"/>
              </w:rPr>
              <w:t>REQ-07</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658EA63B" w14:textId="56BBB148" w:rsidR="00F37C2B" w:rsidRPr="00A111A3" w:rsidRDefault="00806251" w:rsidP="00D02BC9">
            <w:pPr>
              <w:spacing w:before="0" w:after="0" w:line="240" w:lineRule="auto"/>
              <w:jc w:val="left"/>
              <w:rPr>
                <w:color w:val="000000"/>
                <w:sz w:val="18"/>
                <w:szCs w:val="18"/>
                <w:lang w:val="es-CO" w:eastAsia="es-CO"/>
              </w:rPr>
            </w:pPr>
            <w:r w:rsidRPr="00A111A3">
              <w:rPr>
                <w:color w:val="000000"/>
                <w:sz w:val="18"/>
                <w:szCs w:val="18"/>
                <w:lang w:val="es-CO" w:eastAsia="es-CO"/>
              </w:rPr>
              <w:t>El</w:t>
            </w:r>
            <w:r w:rsidR="00F37C2B" w:rsidRPr="00A111A3">
              <w:rPr>
                <w:color w:val="000000"/>
                <w:sz w:val="18"/>
                <w:szCs w:val="18"/>
                <w:lang w:val="es-CO" w:eastAsia="es-CO"/>
              </w:rPr>
              <w:t xml:space="preserve"> robot debe tener apariencia caricaturesca</w:t>
            </w:r>
          </w:p>
        </w:tc>
      </w:tr>
      <w:tr w:rsidR="00F37C2B" w:rsidRPr="00850052" w14:paraId="54EB791A" w14:textId="77777777" w:rsidTr="00806251">
        <w:trPr>
          <w:trHeight w:val="255"/>
          <w:jc w:val="center"/>
        </w:trPr>
        <w:tc>
          <w:tcPr>
            <w:tcW w:w="891" w:type="dxa"/>
            <w:tcBorders>
              <w:top w:val="nil"/>
              <w:left w:val="single" w:sz="4" w:space="0" w:color="auto"/>
              <w:bottom w:val="single" w:sz="4" w:space="0" w:color="auto"/>
              <w:right w:val="single" w:sz="4" w:space="0" w:color="auto"/>
            </w:tcBorders>
          </w:tcPr>
          <w:p w14:paraId="132F6E71" w14:textId="4DF206DB" w:rsidR="00F37C2B" w:rsidRPr="00A111A3" w:rsidRDefault="004276EF" w:rsidP="001523ED">
            <w:pPr>
              <w:spacing w:before="0" w:after="0" w:line="240" w:lineRule="auto"/>
              <w:jc w:val="center"/>
              <w:rPr>
                <w:color w:val="000000"/>
                <w:sz w:val="18"/>
                <w:szCs w:val="18"/>
                <w:lang w:val="es-CO" w:eastAsia="es-CO"/>
              </w:rPr>
            </w:pPr>
            <w:r w:rsidRPr="00A111A3">
              <w:rPr>
                <w:color w:val="000000"/>
                <w:sz w:val="18"/>
                <w:szCs w:val="18"/>
                <w:lang w:val="es-CO" w:eastAsia="es-CO"/>
              </w:rPr>
              <w:t>REQ-08</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12CCC698" w14:textId="5A33E044" w:rsidR="00F37C2B" w:rsidRPr="00A111A3" w:rsidRDefault="00F37C2B" w:rsidP="00D02BC9">
            <w:pPr>
              <w:spacing w:before="0" w:after="0" w:line="240" w:lineRule="auto"/>
              <w:jc w:val="left"/>
              <w:rPr>
                <w:color w:val="000000"/>
                <w:sz w:val="18"/>
                <w:szCs w:val="18"/>
                <w:lang w:val="es-CO" w:eastAsia="es-CO"/>
              </w:rPr>
            </w:pPr>
            <w:r w:rsidRPr="00A111A3">
              <w:rPr>
                <w:color w:val="000000"/>
                <w:sz w:val="18"/>
                <w:szCs w:val="18"/>
                <w:lang w:val="es-CO" w:eastAsia="es-CO"/>
              </w:rPr>
              <w:t>El robot debe permitir instalar aplicaciones adicionales</w:t>
            </w:r>
          </w:p>
        </w:tc>
      </w:tr>
      <w:tr w:rsidR="00F37C2B" w:rsidRPr="00850052" w14:paraId="3BFFC0B0" w14:textId="77777777" w:rsidTr="00806251">
        <w:trPr>
          <w:trHeight w:val="255"/>
          <w:jc w:val="center"/>
        </w:trPr>
        <w:tc>
          <w:tcPr>
            <w:tcW w:w="891" w:type="dxa"/>
            <w:tcBorders>
              <w:top w:val="nil"/>
              <w:left w:val="single" w:sz="4" w:space="0" w:color="auto"/>
              <w:bottom w:val="single" w:sz="4" w:space="0" w:color="auto"/>
              <w:right w:val="single" w:sz="4" w:space="0" w:color="auto"/>
            </w:tcBorders>
          </w:tcPr>
          <w:p w14:paraId="02BA5554" w14:textId="4A1A243A" w:rsidR="00F37C2B" w:rsidRPr="00A111A3" w:rsidRDefault="00F37C2B" w:rsidP="001523ED">
            <w:pPr>
              <w:spacing w:before="0" w:after="0" w:line="240" w:lineRule="auto"/>
              <w:jc w:val="center"/>
              <w:rPr>
                <w:color w:val="000000"/>
                <w:sz w:val="18"/>
                <w:szCs w:val="18"/>
                <w:lang w:val="es-CO" w:eastAsia="es-CO"/>
              </w:rPr>
            </w:pPr>
            <w:r w:rsidRPr="00A111A3">
              <w:rPr>
                <w:color w:val="000000"/>
                <w:sz w:val="18"/>
                <w:szCs w:val="18"/>
                <w:lang w:val="es-CO" w:eastAsia="es-CO"/>
              </w:rPr>
              <w:t>RE</w:t>
            </w:r>
            <w:r w:rsidR="004276EF" w:rsidRPr="00A111A3">
              <w:rPr>
                <w:color w:val="000000"/>
                <w:sz w:val="18"/>
                <w:szCs w:val="18"/>
                <w:lang w:val="es-CO" w:eastAsia="es-CO"/>
              </w:rPr>
              <w:t>Q-09</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6891CA03" w14:textId="1DACA172" w:rsidR="00F37C2B" w:rsidRPr="00A111A3" w:rsidRDefault="00F37C2B" w:rsidP="00D02BC9">
            <w:pPr>
              <w:spacing w:before="0" w:after="0" w:line="240" w:lineRule="auto"/>
              <w:jc w:val="left"/>
              <w:rPr>
                <w:color w:val="000000"/>
                <w:sz w:val="18"/>
                <w:szCs w:val="18"/>
                <w:lang w:val="es-CO" w:eastAsia="es-CO"/>
              </w:rPr>
            </w:pPr>
            <w:r w:rsidRPr="00A111A3">
              <w:rPr>
                <w:color w:val="000000"/>
                <w:sz w:val="18"/>
                <w:szCs w:val="18"/>
                <w:lang w:val="es-CO" w:eastAsia="es-CO"/>
              </w:rPr>
              <w:t>El sistema debe incluir un módulo de desplazamiento con llantas</w:t>
            </w:r>
          </w:p>
        </w:tc>
      </w:tr>
      <w:tr w:rsidR="00F37C2B" w:rsidRPr="00850052" w14:paraId="767CA3D3" w14:textId="77777777" w:rsidTr="00806251">
        <w:trPr>
          <w:trHeight w:val="255"/>
          <w:jc w:val="center"/>
        </w:trPr>
        <w:tc>
          <w:tcPr>
            <w:tcW w:w="891" w:type="dxa"/>
            <w:tcBorders>
              <w:top w:val="nil"/>
              <w:left w:val="single" w:sz="4" w:space="0" w:color="auto"/>
              <w:bottom w:val="single" w:sz="4" w:space="0" w:color="auto"/>
              <w:right w:val="single" w:sz="4" w:space="0" w:color="auto"/>
            </w:tcBorders>
          </w:tcPr>
          <w:p w14:paraId="5573F65E" w14:textId="1A1D5D0E" w:rsidR="00F37C2B" w:rsidRPr="00A111A3" w:rsidRDefault="004276EF" w:rsidP="001523ED">
            <w:pPr>
              <w:spacing w:before="0" w:after="0" w:line="240" w:lineRule="auto"/>
              <w:jc w:val="center"/>
              <w:rPr>
                <w:color w:val="000000"/>
                <w:sz w:val="18"/>
                <w:szCs w:val="18"/>
                <w:lang w:val="es-CO" w:eastAsia="es-CO"/>
              </w:rPr>
            </w:pPr>
            <w:r w:rsidRPr="00A111A3">
              <w:rPr>
                <w:color w:val="000000"/>
                <w:sz w:val="18"/>
                <w:szCs w:val="18"/>
                <w:lang w:val="es-CO" w:eastAsia="es-CO"/>
              </w:rPr>
              <w:t>REQ-10</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5D8FF37B" w14:textId="416832DC" w:rsidR="00F37C2B" w:rsidRPr="00A111A3" w:rsidRDefault="00F37C2B" w:rsidP="00D02BC9">
            <w:pPr>
              <w:spacing w:before="0" w:after="0" w:line="240" w:lineRule="auto"/>
              <w:jc w:val="left"/>
              <w:rPr>
                <w:color w:val="000000"/>
                <w:sz w:val="18"/>
                <w:szCs w:val="18"/>
                <w:lang w:val="es-CO" w:eastAsia="es-CO"/>
              </w:rPr>
            </w:pPr>
            <w:r w:rsidRPr="00A111A3">
              <w:rPr>
                <w:color w:val="000000"/>
                <w:sz w:val="18"/>
                <w:szCs w:val="18"/>
                <w:lang w:val="es-CO" w:eastAsia="es-CO"/>
              </w:rPr>
              <w:t>Comunicar emociones por medio de expresiones corporales mecánicas</w:t>
            </w:r>
          </w:p>
        </w:tc>
      </w:tr>
      <w:tr w:rsidR="00F37C2B" w:rsidRPr="00850052" w14:paraId="431B4388" w14:textId="77777777" w:rsidTr="00806251">
        <w:trPr>
          <w:trHeight w:val="255"/>
          <w:jc w:val="center"/>
        </w:trPr>
        <w:tc>
          <w:tcPr>
            <w:tcW w:w="891" w:type="dxa"/>
            <w:tcBorders>
              <w:top w:val="nil"/>
              <w:left w:val="single" w:sz="4" w:space="0" w:color="auto"/>
              <w:bottom w:val="single" w:sz="4" w:space="0" w:color="auto"/>
              <w:right w:val="single" w:sz="4" w:space="0" w:color="auto"/>
            </w:tcBorders>
          </w:tcPr>
          <w:p w14:paraId="33E5E026" w14:textId="219B88F2" w:rsidR="00F37C2B" w:rsidRPr="00A111A3" w:rsidRDefault="004276EF" w:rsidP="001523ED">
            <w:pPr>
              <w:spacing w:before="0" w:after="0" w:line="240" w:lineRule="auto"/>
              <w:jc w:val="center"/>
              <w:rPr>
                <w:color w:val="000000"/>
                <w:sz w:val="18"/>
                <w:szCs w:val="18"/>
                <w:lang w:val="es-CO" w:eastAsia="es-CO"/>
              </w:rPr>
            </w:pPr>
            <w:r w:rsidRPr="00A111A3">
              <w:rPr>
                <w:color w:val="000000"/>
                <w:sz w:val="18"/>
                <w:szCs w:val="18"/>
                <w:lang w:val="es-CO" w:eastAsia="es-CO"/>
              </w:rPr>
              <w:t>REQ-11</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26A5D64E" w14:textId="5CBF59D3" w:rsidR="00F37C2B" w:rsidRPr="00A111A3" w:rsidRDefault="00F37C2B" w:rsidP="00D26801">
            <w:pPr>
              <w:spacing w:before="0" w:after="0" w:line="240" w:lineRule="auto"/>
              <w:jc w:val="left"/>
              <w:rPr>
                <w:color w:val="000000"/>
                <w:sz w:val="18"/>
                <w:szCs w:val="18"/>
                <w:lang w:val="es-CO" w:eastAsia="es-CO"/>
              </w:rPr>
            </w:pPr>
            <w:r w:rsidRPr="00A111A3">
              <w:rPr>
                <w:color w:val="000000"/>
                <w:sz w:val="18"/>
                <w:szCs w:val="18"/>
                <w:lang w:val="es-CO" w:eastAsia="es-CO"/>
              </w:rPr>
              <w:t>Comunicación visual del niño hacía el robot por medio de sensores visuales</w:t>
            </w:r>
          </w:p>
        </w:tc>
      </w:tr>
      <w:tr w:rsidR="00F37C2B" w:rsidRPr="00850052" w14:paraId="300ECBFC" w14:textId="77777777" w:rsidTr="00806251">
        <w:trPr>
          <w:trHeight w:val="255"/>
          <w:jc w:val="center"/>
        </w:trPr>
        <w:tc>
          <w:tcPr>
            <w:tcW w:w="891" w:type="dxa"/>
            <w:tcBorders>
              <w:top w:val="nil"/>
              <w:left w:val="single" w:sz="4" w:space="0" w:color="auto"/>
              <w:bottom w:val="single" w:sz="4" w:space="0" w:color="auto"/>
              <w:right w:val="single" w:sz="4" w:space="0" w:color="auto"/>
            </w:tcBorders>
          </w:tcPr>
          <w:p w14:paraId="4777E994" w14:textId="328AFB3D" w:rsidR="00F37C2B" w:rsidRPr="00A111A3" w:rsidRDefault="004276EF" w:rsidP="001523ED">
            <w:pPr>
              <w:spacing w:before="0" w:after="0" w:line="240" w:lineRule="auto"/>
              <w:jc w:val="center"/>
              <w:rPr>
                <w:color w:val="000000"/>
                <w:sz w:val="18"/>
                <w:szCs w:val="18"/>
                <w:lang w:val="es-CO" w:eastAsia="es-CO"/>
              </w:rPr>
            </w:pPr>
            <w:r w:rsidRPr="00A111A3">
              <w:rPr>
                <w:color w:val="000000"/>
                <w:sz w:val="18"/>
                <w:szCs w:val="18"/>
                <w:lang w:val="es-CO" w:eastAsia="es-CO"/>
              </w:rPr>
              <w:t>REQ-12</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07FA800B" w14:textId="14D4EC3F" w:rsidR="00F37C2B" w:rsidRPr="00A111A3" w:rsidRDefault="00F37C2B" w:rsidP="00D02BC9">
            <w:pPr>
              <w:spacing w:before="0" w:after="0" w:line="240" w:lineRule="auto"/>
              <w:jc w:val="left"/>
              <w:rPr>
                <w:color w:val="000000"/>
                <w:sz w:val="18"/>
                <w:szCs w:val="18"/>
                <w:lang w:val="es-CO" w:eastAsia="es-CO"/>
              </w:rPr>
            </w:pPr>
            <w:r w:rsidRPr="00A111A3">
              <w:rPr>
                <w:color w:val="000000"/>
                <w:sz w:val="18"/>
                <w:szCs w:val="18"/>
                <w:lang w:val="es-CO" w:eastAsia="es-CO"/>
              </w:rPr>
              <w:t>Los módulos del robot deben ser activos</w:t>
            </w:r>
          </w:p>
        </w:tc>
      </w:tr>
      <w:tr w:rsidR="00F37C2B" w:rsidRPr="00850052" w14:paraId="1CD02D90" w14:textId="77777777" w:rsidTr="00806251">
        <w:trPr>
          <w:trHeight w:val="255"/>
          <w:jc w:val="center"/>
        </w:trPr>
        <w:tc>
          <w:tcPr>
            <w:tcW w:w="891" w:type="dxa"/>
            <w:tcBorders>
              <w:top w:val="nil"/>
              <w:left w:val="single" w:sz="4" w:space="0" w:color="auto"/>
              <w:bottom w:val="single" w:sz="4" w:space="0" w:color="auto"/>
              <w:right w:val="single" w:sz="4" w:space="0" w:color="auto"/>
            </w:tcBorders>
          </w:tcPr>
          <w:p w14:paraId="25D03F72" w14:textId="1BF11267" w:rsidR="00F37C2B" w:rsidRPr="00A111A3" w:rsidRDefault="004276EF" w:rsidP="001523ED">
            <w:pPr>
              <w:spacing w:before="0" w:after="0" w:line="240" w:lineRule="auto"/>
              <w:jc w:val="center"/>
              <w:rPr>
                <w:color w:val="000000"/>
                <w:sz w:val="18"/>
                <w:szCs w:val="18"/>
                <w:lang w:val="es-CO" w:eastAsia="es-CO"/>
              </w:rPr>
            </w:pPr>
            <w:r w:rsidRPr="00A111A3">
              <w:rPr>
                <w:color w:val="000000"/>
                <w:sz w:val="18"/>
                <w:szCs w:val="18"/>
                <w:lang w:val="es-CO" w:eastAsia="es-CO"/>
              </w:rPr>
              <w:t>REQ-13</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42B45FE8" w14:textId="5E48B18C" w:rsidR="00F37C2B" w:rsidRPr="00A111A3" w:rsidRDefault="00F37C2B" w:rsidP="00D02BC9">
            <w:pPr>
              <w:spacing w:before="0" w:after="0" w:line="240" w:lineRule="auto"/>
              <w:jc w:val="left"/>
              <w:rPr>
                <w:color w:val="000000"/>
                <w:sz w:val="18"/>
                <w:szCs w:val="18"/>
                <w:lang w:val="es-CO" w:eastAsia="es-CO"/>
              </w:rPr>
            </w:pPr>
            <w:r w:rsidRPr="00A111A3">
              <w:rPr>
                <w:color w:val="000000"/>
                <w:sz w:val="18"/>
                <w:szCs w:val="18"/>
                <w:lang w:val="es-CO" w:eastAsia="es-CO"/>
              </w:rPr>
              <w:t>El robot debe ser desarrollado bajo una arquitectura que soporte software distribuido</w:t>
            </w:r>
          </w:p>
        </w:tc>
      </w:tr>
    </w:tbl>
    <w:p w14:paraId="1699C739" w14:textId="3CC53364" w:rsidR="00C75EDF" w:rsidRDefault="00C75EDF" w:rsidP="00C75EDF">
      <w:pPr>
        <w:pStyle w:val="Descripcin"/>
        <w:jc w:val="center"/>
        <w:rPr>
          <w:b w:val="0"/>
          <w:lang w:val="es-CO"/>
        </w:rPr>
      </w:pPr>
      <w:bookmarkStart w:id="59" w:name="_Ref460681607"/>
      <w:bookmarkStart w:id="60" w:name="_Toc465235921"/>
      <w:r w:rsidRPr="00A111A3">
        <w:rPr>
          <w:lang w:val="es-CO"/>
        </w:rPr>
        <w:t xml:space="preserve">Tabla </w:t>
      </w:r>
      <w:r w:rsidR="00862D0D" w:rsidRPr="00A111A3">
        <w:rPr>
          <w:lang w:val="es-CO"/>
        </w:rPr>
        <w:fldChar w:fldCharType="begin"/>
      </w:r>
      <w:r w:rsidR="00862D0D" w:rsidRPr="00A111A3">
        <w:rPr>
          <w:lang w:val="es-CO"/>
        </w:rPr>
        <w:instrText xml:space="preserve"> SEQ Tabla \* ARABIC </w:instrText>
      </w:r>
      <w:r w:rsidR="00862D0D" w:rsidRPr="00A111A3">
        <w:rPr>
          <w:lang w:val="es-CO"/>
        </w:rPr>
        <w:fldChar w:fldCharType="separate"/>
      </w:r>
      <w:r w:rsidR="00DD7815">
        <w:rPr>
          <w:noProof/>
          <w:lang w:val="es-CO"/>
        </w:rPr>
        <w:t>4</w:t>
      </w:r>
      <w:r w:rsidR="00862D0D" w:rsidRPr="00A111A3">
        <w:rPr>
          <w:lang w:val="es-CO"/>
        </w:rPr>
        <w:fldChar w:fldCharType="end"/>
      </w:r>
      <w:bookmarkEnd w:id="59"/>
      <w:r w:rsidRPr="00A111A3">
        <w:rPr>
          <w:lang w:val="es-CO"/>
        </w:rPr>
        <w:t xml:space="preserve">. </w:t>
      </w:r>
      <w:r w:rsidRPr="00092F84">
        <w:rPr>
          <w:b w:val="0"/>
          <w:lang w:val="es-CO"/>
        </w:rPr>
        <w:t xml:space="preserve">Requerimientos </w:t>
      </w:r>
      <w:r w:rsidR="000E4ECE" w:rsidRPr="00092F84">
        <w:rPr>
          <w:b w:val="0"/>
          <w:lang w:val="es-CO"/>
        </w:rPr>
        <w:t>significativos</w:t>
      </w:r>
      <w:r w:rsidRPr="00092F84">
        <w:rPr>
          <w:b w:val="0"/>
          <w:lang w:val="es-CO"/>
        </w:rPr>
        <w:t xml:space="preserve"> AIO.</w:t>
      </w:r>
      <w:bookmarkEnd w:id="60"/>
    </w:p>
    <w:p w14:paraId="5B2D43AD" w14:textId="77777777" w:rsidR="00C002AB" w:rsidRPr="00C002AB" w:rsidRDefault="00C002AB" w:rsidP="00C002AB">
      <w:pPr>
        <w:rPr>
          <w:lang w:val="es-CO"/>
        </w:rPr>
      </w:pPr>
    </w:p>
    <w:p w14:paraId="1D2CEEA5" w14:textId="5FCBFE04" w:rsidR="002235DA" w:rsidRDefault="00385ECE" w:rsidP="00263FED">
      <w:pPr>
        <w:rPr>
          <w:lang w:val="es-CO"/>
        </w:rPr>
      </w:pPr>
      <w:r>
        <w:rPr>
          <w:lang w:val="es-CO"/>
        </w:rPr>
        <w:t xml:space="preserve">Sin embargo, </w:t>
      </w:r>
      <w:r w:rsidR="00267F19">
        <w:rPr>
          <w:lang w:val="es-CO"/>
        </w:rPr>
        <w:t xml:space="preserve">debido al alcance del proyecto, </w:t>
      </w:r>
      <w:r w:rsidR="00B66D95">
        <w:rPr>
          <w:lang w:val="es-CO"/>
        </w:rPr>
        <w:t>en</w:t>
      </w:r>
      <w:r>
        <w:rPr>
          <w:lang w:val="es-CO"/>
        </w:rPr>
        <w:t xml:space="preserve"> </w:t>
      </w:r>
      <w:r w:rsidR="00092F84">
        <w:rPr>
          <w:lang w:val="es-CO"/>
        </w:rPr>
        <w:t>la</w:t>
      </w:r>
      <w:r>
        <w:rPr>
          <w:lang w:val="es-CO"/>
        </w:rPr>
        <w:t xml:space="preserve"> pri</w:t>
      </w:r>
      <w:r w:rsidR="00092F84">
        <w:rPr>
          <w:lang w:val="es-CO"/>
        </w:rPr>
        <w:t xml:space="preserve">mera etapa de desarrollo de AIO se escogieron los requerimientos mostrados en la </w:t>
      </w:r>
      <w:r w:rsidR="00092F84">
        <w:rPr>
          <w:lang w:val="es-CO"/>
        </w:rPr>
        <w:fldChar w:fldCharType="begin"/>
      </w:r>
      <w:r w:rsidR="00092F84">
        <w:rPr>
          <w:lang w:val="es-CO"/>
        </w:rPr>
        <w:instrText xml:space="preserve"> REF _Ref467813894 \h </w:instrText>
      </w:r>
      <w:r w:rsidR="00092F84">
        <w:rPr>
          <w:lang w:val="es-CO"/>
        </w:rPr>
      </w:r>
      <w:r w:rsidR="00092F84">
        <w:rPr>
          <w:lang w:val="es-CO"/>
        </w:rPr>
        <w:fldChar w:fldCharType="separate"/>
      </w:r>
      <w:r w:rsidR="00DD7815" w:rsidRPr="00850052">
        <w:rPr>
          <w:lang w:val="es-CO"/>
        </w:rPr>
        <w:t xml:space="preserve">Tabla </w:t>
      </w:r>
      <w:r w:rsidR="00DD7815" w:rsidRPr="00850052">
        <w:rPr>
          <w:noProof/>
          <w:lang w:val="es-CO"/>
        </w:rPr>
        <w:t>5</w:t>
      </w:r>
      <w:r w:rsidR="00092F84">
        <w:rPr>
          <w:lang w:val="es-CO"/>
        </w:rPr>
        <w:fldChar w:fldCharType="end"/>
      </w:r>
      <w:r w:rsidR="00267F19">
        <w:rPr>
          <w:lang w:val="es-CO"/>
        </w:rPr>
        <w:t xml:space="preserve"> para </w:t>
      </w:r>
      <w:r w:rsidR="00B66D95">
        <w:rPr>
          <w:lang w:val="es-CO"/>
        </w:rPr>
        <w:t>la elaboración d</w:t>
      </w:r>
      <w:r w:rsidR="00267F19">
        <w:rPr>
          <w:lang w:val="es-CO"/>
        </w:rPr>
        <w:t>el prototipo funcional</w:t>
      </w:r>
      <w:r w:rsidR="00092F84">
        <w:rPr>
          <w:lang w:val="es-CO"/>
        </w:rPr>
        <w:t>.</w:t>
      </w:r>
    </w:p>
    <w:p w14:paraId="728A2314" w14:textId="77777777" w:rsidR="00C002AB" w:rsidRDefault="00C002AB" w:rsidP="00263FED">
      <w:pPr>
        <w:rPr>
          <w:lang w:val="es-CO"/>
        </w:rPr>
      </w:pPr>
    </w:p>
    <w:p w14:paraId="3870B14C" w14:textId="77777777" w:rsidR="00C002AB" w:rsidRDefault="00C002AB" w:rsidP="00263FED">
      <w:pPr>
        <w:rPr>
          <w:lang w:val="es-CO"/>
        </w:rPr>
      </w:pPr>
    </w:p>
    <w:p w14:paraId="564E9457" w14:textId="77777777" w:rsidR="00C002AB" w:rsidRPr="00A111A3" w:rsidRDefault="00C002AB" w:rsidP="00263FED">
      <w:pPr>
        <w:rPr>
          <w:lang w:val="es-CO"/>
        </w:rPr>
      </w:pPr>
    </w:p>
    <w:tbl>
      <w:tblPr>
        <w:tblW w:w="8270" w:type="dxa"/>
        <w:jc w:val="center"/>
        <w:tblCellMar>
          <w:left w:w="70" w:type="dxa"/>
          <w:right w:w="70" w:type="dxa"/>
        </w:tblCellMar>
        <w:tblLook w:val="04A0" w:firstRow="1" w:lastRow="0" w:firstColumn="1" w:lastColumn="0" w:noHBand="0" w:noVBand="1"/>
      </w:tblPr>
      <w:tblGrid>
        <w:gridCol w:w="891"/>
        <w:gridCol w:w="7379"/>
      </w:tblGrid>
      <w:tr w:rsidR="00092F84" w:rsidRPr="00A111A3" w14:paraId="26AD6DFE" w14:textId="77777777" w:rsidTr="00092F84">
        <w:trPr>
          <w:trHeight w:val="255"/>
          <w:jc w:val="center"/>
        </w:trPr>
        <w:tc>
          <w:tcPr>
            <w:tcW w:w="891" w:type="dxa"/>
            <w:tcBorders>
              <w:top w:val="single" w:sz="4" w:space="0" w:color="auto"/>
              <w:left w:val="single" w:sz="4" w:space="0" w:color="auto"/>
              <w:bottom w:val="single" w:sz="4" w:space="0" w:color="auto"/>
              <w:right w:val="single" w:sz="4" w:space="0" w:color="auto"/>
            </w:tcBorders>
          </w:tcPr>
          <w:p w14:paraId="6795FAA6" w14:textId="77777777" w:rsidR="00092F84" w:rsidRPr="00A111A3" w:rsidRDefault="00092F84" w:rsidP="00DA2D9C">
            <w:pPr>
              <w:spacing w:before="0" w:after="0" w:line="240" w:lineRule="auto"/>
              <w:jc w:val="center"/>
              <w:rPr>
                <w:b/>
                <w:bCs/>
                <w:color w:val="000000"/>
                <w:sz w:val="18"/>
                <w:szCs w:val="18"/>
                <w:lang w:val="es-CO" w:eastAsia="es-CO"/>
              </w:rPr>
            </w:pPr>
            <w:r w:rsidRPr="00A111A3">
              <w:rPr>
                <w:b/>
                <w:bCs/>
                <w:color w:val="000000"/>
                <w:sz w:val="18"/>
                <w:szCs w:val="18"/>
                <w:lang w:val="es-CO" w:eastAsia="es-CO"/>
              </w:rPr>
              <w:lastRenderedPageBreak/>
              <w:t>CODIGO</w:t>
            </w:r>
          </w:p>
        </w:tc>
        <w:tc>
          <w:tcPr>
            <w:tcW w:w="7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D9295" w14:textId="77777777" w:rsidR="00092F84" w:rsidRPr="00A111A3" w:rsidRDefault="00092F84" w:rsidP="00DA2D9C">
            <w:pPr>
              <w:spacing w:before="0" w:after="0" w:line="240" w:lineRule="auto"/>
              <w:jc w:val="center"/>
              <w:rPr>
                <w:b/>
                <w:bCs/>
                <w:color w:val="000000"/>
                <w:sz w:val="18"/>
                <w:szCs w:val="18"/>
                <w:lang w:val="es-CO" w:eastAsia="es-CO"/>
              </w:rPr>
            </w:pPr>
            <w:r w:rsidRPr="00A111A3">
              <w:rPr>
                <w:b/>
                <w:bCs/>
                <w:color w:val="000000"/>
                <w:sz w:val="18"/>
                <w:szCs w:val="18"/>
                <w:lang w:val="es-CO" w:eastAsia="es-CO"/>
              </w:rPr>
              <w:t>REQUERIMIENTOS SIGNIFICATIVOS</w:t>
            </w:r>
          </w:p>
        </w:tc>
      </w:tr>
      <w:tr w:rsidR="00092F84" w:rsidRPr="00850052" w14:paraId="769EF5A3" w14:textId="77777777" w:rsidTr="00092F84">
        <w:trPr>
          <w:trHeight w:val="255"/>
          <w:jc w:val="center"/>
        </w:trPr>
        <w:tc>
          <w:tcPr>
            <w:tcW w:w="891" w:type="dxa"/>
            <w:tcBorders>
              <w:top w:val="nil"/>
              <w:left w:val="single" w:sz="4" w:space="0" w:color="auto"/>
              <w:bottom w:val="single" w:sz="4" w:space="0" w:color="auto"/>
              <w:right w:val="single" w:sz="4" w:space="0" w:color="auto"/>
            </w:tcBorders>
          </w:tcPr>
          <w:p w14:paraId="66617985" w14:textId="77777777" w:rsidR="00092F84" w:rsidRPr="00A111A3" w:rsidRDefault="00092F84" w:rsidP="00DA2D9C">
            <w:pPr>
              <w:spacing w:before="0" w:after="0" w:line="240" w:lineRule="auto"/>
              <w:jc w:val="center"/>
              <w:rPr>
                <w:color w:val="000000"/>
                <w:sz w:val="18"/>
                <w:szCs w:val="18"/>
                <w:lang w:val="es-CO" w:eastAsia="es-CO"/>
              </w:rPr>
            </w:pPr>
            <w:r w:rsidRPr="00A111A3">
              <w:rPr>
                <w:color w:val="000000"/>
                <w:sz w:val="18"/>
                <w:szCs w:val="18"/>
                <w:lang w:val="es-CO" w:eastAsia="es-CO"/>
              </w:rPr>
              <w:t>REQ-01</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447FD1C3" w14:textId="77777777" w:rsidR="00092F84" w:rsidRPr="00A111A3" w:rsidRDefault="00092F84" w:rsidP="00DA2D9C">
            <w:pPr>
              <w:spacing w:before="0" w:after="0" w:line="240" w:lineRule="auto"/>
              <w:jc w:val="left"/>
              <w:rPr>
                <w:color w:val="000000"/>
                <w:sz w:val="18"/>
                <w:szCs w:val="18"/>
                <w:lang w:val="es-CO" w:eastAsia="es-CO"/>
              </w:rPr>
            </w:pPr>
            <w:r w:rsidRPr="00A111A3">
              <w:rPr>
                <w:color w:val="000000"/>
                <w:sz w:val="18"/>
                <w:szCs w:val="18"/>
                <w:lang w:val="es-CO" w:eastAsia="es-CO"/>
              </w:rPr>
              <w:t>El robot debe ser modular</w:t>
            </w:r>
          </w:p>
        </w:tc>
      </w:tr>
      <w:tr w:rsidR="00092F84" w:rsidRPr="00850052" w14:paraId="01A0CB8B" w14:textId="77777777" w:rsidTr="00092F84">
        <w:trPr>
          <w:trHeight w:val="255"/>
          <w:jc w:val="center"/>
        </w:trPr>
        <w:tc>
          <w:tcPr>
            <w:tcW w:w="891" w:type="dxa"/>
            <w:tcBorders>
              <w:top w:val="nil"/>
              <w:left w:val="single" w:sz="4" w:space="0" w:color="auto"/>
              <w:bottom w:val="single" w:sz="4" w:space="0" w:color="auto"/>
              <w:right w:val="single" w:sz="4" w:space="0" w:color="auto"/>
            </w:tcBorders>
          </w:tcPr>
          <w:p w14:paraId="1591524F" w14:textId="77777777" w:rsidR="00092F84" w:rsidRPr="00A111A3" w:rsidRDefault="00092F84" w:rsidP="00DA2D9C">
            <w:pPr>
              <w:spacing w:before="0" w:after="0" w:line="240" w:lineRule="auto"/>
              <w:jc w:val="center"/>
              <w:rPr>
                <w:color w:val="000000"/>
                <w:sz w:val="18"/>
                <w:szCs w:val="18"/>
                <w:lang w:val="es-CO" w:eastAsia="es-CO"/>
              </w:rPr>
            </w:pPr>
            <w:r w:rsidRPr="00A111A3">
              <w:rPr>
                <w:color w:val="000000"/>
                <w:sz w:val="18"/>
                <w:szCs w:val="18"/>
                <w:lang w:val="es-CO" w:eastAsia="es-CO"/>
              </w:rPr>
              <w:t>REQ-03</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030F6BA2" w14:textId="77777777" w:rsidR="00092F84" w:rsidRPr="00A111A3" w:rsidRDefault="00092F84" w:rsidP="00DA2D9C">
            <w:pPr>
              <w:spacing w:before="0" w:after="0" w:line="240" w:lineRule="auto"/>
              <w:jc w:val="left"/>
              <w:rPr>
                <w:color w:val="000000"/>
                <w:sz w:val="18"/>
                <w:szCs w:val="18"/>
                <w:lang w:val="es-CO" w:eastAsia="es-CO"/>
              </w:rPr>
            </w:pPr>
            <w:r w:rsidRPr="00A111A3">
              <w:rPr>
                <w:color w:val="000000"/>
                <w:sz w:val="18"/>
                <w:szCs w:val="18"/>
                <w:lang w:val="es-CO" w:eastAsia="es-CO"/>
              </w:rPr>
              <w:t>Comunicar emociones por medio de expresiones faciales virtuales</w:t>
            </w:r>
          </w:p>
        </w:tc>
      </w:tr>
      <w:tr w:rsidR="00092F84" w:rsidRPr="00850052" w14:paraId="3CEFB3BE" w14:textId="77777777" w:rsidTr="00092F84">
        <w:trPr>
          <w:trHeight w:val="255"/>
          <w:jc w:val="center"/>
        </w:trPr>
        <w:tc>
          <w:tcPr>
            <w:tcW w:w="891" w:type="dxa"/>
            <w:tcBorders>
              <w:top w:val="nil"/>
              <w:left w:val="single" w:sz="4" w:space="0" w:color="auto"/>
              <w:bottom w:val="single" w:sz="4" w:space="0" w:color="auto"/>
              <w:right w:val="single" w:sz="4" w:space="0" w:color="auto"/>
            </w:tcBorders>
          </w:tcPr>
          <w:p w14:paraId="10AD54FD" w14:textId="77777777" w:rsidR="00092F84" w:rsidRPr="00A111A3" w:rsidRDefault="00092F84" w:rsidP="00DA2D9C">
            <w:pPr>
              <w:spacing w:before="0" w:after="0" w:line="240" w:lineRule="auto"/>
              <w:jc w:val="center"/>
              <w:rPr>
                <w:color w:val="000000"/>
                <w:sz w:val="18"/>
                <w:szCs w:val="18"/>
                <w:lang w:val="es-CO" w:eastAsia="es-CO"/>
              </w:rPr>
            </w:pPr>
            <w:r w:rsidRPr="00A111A3">
              <w:rPr>
                <w:color w:val="000000"/>
                <w:sz w:val="18"/>
                <w:szCs w:val="18"/>
                <w:lang w:val="es-CO" w:eastAsia="es-CO"/>
              </w:rPr>
              <w:t>REQ-04</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64A22EF1" w14:textId="77777777" w:rsidR="00092F84" w:rsidRPr="00A111A3" w:rsidRDefault="00092F84" w:rsidP="00DA2D9C">
            <w:pPr>
              <w:spacing w:before="0" w:after="0" w:line="240" w:lineRule="auto"/>
              <w:jc w:val="left"/>
              <w:rPr>
                <w:color w:val="000000"/>
                <w:sz w:val="18"/>
                <w:szCs w:val="18"/>
                <w:lang w:val="es-CO" w:eastAsia="es-CO"/>
              </w:rPr>
            </w:pPr>
            <w:r w:rsidRPr="00A111A3">
              <w:rPr>
                <w:color w:val="000000"/>
                <w:sz w:val="18"/>
                <w:szCs w:val="18"/>
                <w:lang w:val="es-CO" w:eastAsia="es-CO"/>
              </w:rPr>
              <w:t>Comunicación táctil del niño hacia el robot</w:t>
            </w:r>
          </w:p>
        </w:tc>
      </w:tr>
      <w:tr w:rsidR="00092F84" w:rsidRPr="00850052" w14:paraId="72D2E635" w14:textId="77777777" w:rsidTr="00092F84">
        <w:trPr>
          <w:trHeight w:val="255"/>
          <w:jc w:val="center"/>
        </w:trPr>
        <w:tc>
          <w:tcPr>
            <w:tcW w:w="891" w:type="dxa"/>
            <w:tcBorders>
              <w:top w:val="nil"/>
              <w:left w:val="single" w:sz="4" w:space="0" w:color="auto"/>
              <w:bottom w:val="single" w:sz="4" w:space="0" w:color="auto"/>
              <w:right w:val="single" w:sz="4" w:space="0" w:color="auto"/>
            </w:tcBorders>
          </w:tcPr>
          <w:p w14:paraId="52CF440F" w14:textId="77777777" w:rsidR="00092F84" w:rsidRPr="00A111A3" w:rsidRDefault="00092F84" w:rsidP="00DA2D9C">
            <w:pPr>
              <w:spacing w:before="0" w:after="0" w:line="240" w:lineRule="auto"/>
              <w:jc w:val="center"/>
              <w:rPr>
                <w:color w:val="000000"/>
                <w:sz w:val="18"/>
                <w:szCs w:val="18"/>
                <w:lang w:val="es-CO" w:eastAsia="es-CO"/>
              </w:rPr>
            </w:pPr>
            <w:r w:rsidRPr="00A111A3">
              <w:rPr>
                <w:color w:val="000000"/>
                <w:sz w:val="18"/>
                <w:szCs w:val="18"/>
                <w:lang w:val="es-CO" w:eastAsia="es-CO"/>
              </w:rPr>
              <w:t>REQ-05</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7472CA97" w14:textId="77777777" w:rsidR="00092F84" w:rsidRPr="00A111A3" w:rsidRDefault="00092F84" w:rsidP="00DA2D9C">
            <w:pPr>
              <w:spacing w:before="0" w:after="0" w:line="240" w:lineRule="auto"/>
              <w:jc w:val="left"/>
              <w:rPr>
                <w:color w:val="000000"/>
                <w:sz w:val="18"/>
                <w:szCs w:val="18"/>
                <w:lang w:val="es-CO" w:eastAsia="es-CO"/>
              </w:rPr>
            </w:pPr>
            <w:r w:rsidRPr="00A111A3">
              <w:rPr>
                <w:color w:val="000000"/>
                <w:sz w:val="18"/>
                <w:szCs w:val="18"/>
                <w:lang w:val="es-CO" w:eastAsia="es-CO"/>
              </w:rPr>
              <w:t>Comunicación oral del robot hacia el niño</w:t>
            </w:r>
          </w:p>
        </w:tc>
      </w:tr>
      <w:tr w:rsidR="00092F84" w:rsidRPr="00850052" w14:paraId="0ED8187C" w14:textId="77777777" w:rsidTr="00092F84">
        <w:trPr>
          <w:trHeight w:val="255"/>
          <w:jc w:val="center"/>
        </w:trPr>
        <w:tc>
          <w:tcPr>
            <w:tcW w:w="891" w:type="dxa"/>
            <w:tcBorders>
              <w:top w:val="nil"/>
              <w:left w:val="single" w:sz="4" w:space="0" w:color="auto"/>
              <w:bottom w:val="single" w:sz="4" w:space="0" w:color="auto"/>
              <w:right w:val="single" w:sz="4" w:space="0" w:color="auto"/>
            </w:tcBorders>
          </w:tcPr>
          <w:p w14:paraId="1FD67A10" w14:textId="77777777" w:rsidR="00092F84" w:rsidRPr="00A111A3" w:rsidRDefault="00092F84" w:rsidP="00DA2D9C">
            <w:pPr>
              <w:spacing w:before="0" w:after="0" w:line="240" w:lineRule="auto"/>
              <w:jc w:val="center"/>
              <w:rPr>
                <w:color w:val="000000"/>
                <w:sz w:val="18"/>
                <w:szCs w:val="18"/>
                <w:lang w:val="es-CO" w:eastAsia="es-CO"/>
              </w:rPr>
            </w:pPr>
            <w:r w:rsidRPr="00A111A3">
              <w:rPr>
                <w:color w:val="000000"/>
                <w:sz w:val="18"/>
                <w:szCs w:val="18"/>
                <w:lang w:val="es-CO" w:eastAsia="es-CO"/>
              </w:rPr>
              <w:t>REQ-06</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02158691" w14:textId="77777777" w:rsidR="00092F84" w:rsidRPr="00A111A3" w:rsidRDefault="00092F84" w:rsidP="00DA2D9C">
            <w:pPr>
              <w:spacing w:before="0" w:after="0" w:line="240" w:lineRule="auto"/>
              <w:jc w:val="left"/>
              <w:rPr>
                <w:color w:val="000000"/>
                <w:sz w:val="18"/>
                <w:szCs w:val="18"/>
                <w:lang w:val="es-CO" w:eastAsia="es-CO"/>
              </w:rPr>
            </w:pPr>
            <w:r w:rsidRPr="00A111A3">
              <w:rPr>
                <w:color w:val="000000"/>
                <w:sz w:val="18"/>
                <w:szCs w:val="18"/>
                <w:lang w:val="es-CO" w:eastAsia="es-CO"/>
              </w:rPr>
              <w:t>El sistema debe tener un módulo manipulador</w:t>
            </w:r>
          </w:p>
        </w:tc>
      </w:tr>
      <w:tr w:rsidR="00092F84" w:rsidRPr="00850052" w14:paraId="60605EB9" w14:textId="77777777" w:rsidTr="00092F84">
        <w:trPr>
          <w:trHeight w:val="255"/>
          <w:jc w:val="center"/>
        </w:trPr>
        <w:tc>
          <w:tcPr>
            <w:tcW w:w="891" w:type="dxa"/>
            <w:tcBorders>
              <w:top w:val="nil"/>
              <w:left w:val="single" w:sz="4" w:space="0" w:color="auto"/>
              <w:bottom w:val="single" w:sz="4" w:space="0" w:color="auto"/>
              <w:right w:val="single" w:sz="4" w:space="0" w:color="auto"/>
            </w:tcBorders>
          </w:tcPr>
          <w:p w14:paraId="132FFC2F" w14:textId="77777777" w:rsidR="00092F84" w:rsidRPr="00A111A3" w:rsidRDefault="00092F84" w:rsidP="00DA2D9C">
            <w:pPr>
              <w:spacing w:before="0" w:after="0" w:line="240" w:lineRule="auto"/>
              <w:jc w:val="center"/>
              <w:rPr>
                <w:color w:val="000000"/>
                <w:sz w:val="18"/>
                <w:szCs w:val="18"/>
                <w:lang w:val="es-CO" w:eastAsia="es-CO"/>
              </w:rPr>
            </w:pPr>
            <w:r w:rsidRPr="00A111A3">
              <w:rPr>
                <w:color w:val="000000"/>
                <w:sz w:val="18"/>
                <w:szCs w:val="18"/>
                <w:lang w:val="es-CO" w:eastAsia="es-CO"/>
              </w:rPr>
              <w:t>REQ-07</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32EA44DB" w14:textId="77777777" w:rsidR="00092F84" w:rsidRPr="00A111A3" w:rsidRDefault="00092F84" w:rsidP="00DA2D9C">
            <w:pPr>
              <w:spacing w:before="0" w:after="0" w:line="240" w:lineRule="auto"/>
              <w:jc w:val="left"/>
              <w:rPr>
                <w:color w:val="000000"/>
                <w:sz w:val="18"/>
                <w:szCs w:val="18"/>
                <w:lang w:val="es-CO" w:eastAsia="es-CO"/>
              </w:rPr>
            </w:pPr>
            <w:r w:rsidRPr="00A111A3">
              <w:rPr>
                <w:color w:val="000000"/>
                <w:sz w:val="18"/>
                <w:szCs w:val="18"/>
                <w:lang w:val="es-CO" w:eastAsia="es-CO"/>
              </w:rPr>
              <w:t>El robot debe tener apariencia caricaturesca</w:t>
            </w:r>
          </w:p>
        </w:tc>
      </w:tr>
      <w:tr w:rsidR="00092F84" w:rsidRPr="00850052" w14:paraId="4DF9F6C4" w14:textId="77777777" w:rsidTr="00092F84">
        <w:trPr>
          <w:trHeight w:val="255"/>
          <w:jc w:val="center"/>
        </w:trPr>
        <w:tc>
          <w:tcPr>
            <w:tcW w:w="891" w:type="dxa"/>
            <w:tcBorders>
              <w:top w:val="nil"/>
              <w:left w:val="single" w:sz="4" w:space="0" w:color="auto"/>
              <w:bottom w:val="single" w:sz="4" w:space="0" w:color="auto"/>
              <w:right w:val="single" w:sz="4" w:space="0" w:color="auto"/>
            </w:tcBorders>
          </w:tcPr>
          <w:p w14:paraId="6C1EBEE3" w14:textId="77777777" w:rsidR="00092F84" w:rsidRPr="00A111A3" w:rsidRDefault="00092F84" w:rsidP="00DA2D9C">
            <w:pPr>
              <w:spacing w:before="0" w:after="0" w:line="240" w:lineRule="auto"/>
              <w:jc w:val="center"/>
              <w:rPr>
                <w:color w:val="000000"/>
                <w:sz w:val="18"/>
                <w:szCs w:val="18"/>
                <w:lang w:val="es-CO" w:eastAsia="es-CO"/>
              </w:rPr>
            </w:pPr>
            <w:r w:rsidRPr="00A111A3">
              <w:rPr>
                <w:color w:val="000000"/>
                <w:sz w:val="18"/>
                <w:szCs w:val="18"/>
                <w:lang w:val="es-CO" w:eastAsia="es-CO"/>
              </w:rPr>
              <w:t>REQ-08</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728E08F1" w14:textId="77777777" w:rsidR="00092F84" w:rsidRPr="00A111A3" w:rsidRDefault="00092F84" w:rsidP="00DA2D9C">
            <w:pPr>
              <w:spacing w:before="0" w:after="0" w:line="240" w:lineRule="auto"/>
              <w:jc w:val="left"/>
              <w:rPr>
                <w:color w:val="000000"/>
                <w:sz w:val="18"/>
                <w:szCs w:val="18"/>
                <w:lang w:val="es-CO" w:eastAsia="es-CO"/>
              </w:rPr>
            </w:pPr>
            <w:r w:rsidRPr="00A111A3">
              <w:rPr>
                <w:color w:val="000000"/>
                <w:sz w:val="18"/>
                <w:szCs w:val="18"/>
                <w:lang w:val="es-CO" w:eastAsia="es-CO"/>
              </w:rPr>
              <w:t>El robot debe permitir instalar aplicaciones adicionales</w:t>
            </w:r>
          </w:p>
        </w:tc>
      </w:tr>
      <w:tr w:rsidR="00092F84" w:rsidRPr="00850052" w14:paraId="5548E1B5" w14:textId="77777777" w:rsidTr="00092F84">
        <w:trPr>
          <w:trHeight w:val="255"/>
          <w:jc w:val="center"/>
        </w:trPr>
        <w:tc>
          <w:tcPr>
            <w:tcW w:w="891" w:type="dxa"/>
            <w:tcBorders>
              <w:top w:val="nil"/>
              <w:left w:val="single" w:sz="4" w:space="0" w:color="auto"/>
              <w:bottom w:val="single" w:sz="4" w:space="0" w:color="auto"/>
              <w:right w:val="single" w:sz="4" w:space="0" w:color="auto"/>
            </w:tcBorders>
          </w:tcPr>
          <w:p w14:paraId="097CA8BB" w14:textId="77777777" w:rsidR="00092F84" w:rsidRPr="00A111A3" w:rsidRDefault="00092F84" w:rsidP="00DA2D9C">
            <w:pPr>
              <w:spacing w:before="0" w:after="0" w:line="240" w:lineRule="auto"/>
              <w:jc w:val="center"/>
              <w:rPr>
                <w:color w:val="000000"/>
                <w:sz w:val="18"/>
                <w:szCs w:val="18"/>
                <w:lang w:val="es-CO" w:eastAsia="es-CO"/>
              </w:rPr>
            </w:pPr>
            <w:r w:rsidRPr="00A111A3">
              <w:rPr>
                <w:color w:val="000000"/>
                <w:sz w:val="18"/>
                <w:szCs w:val="18"/>
                <w:lang w:val="es-CO" w:eastAsia="es-CO"/>
              </w:rPr>
              <w:t>REQ-09</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0E61B426" w14:textId="77777777" w:rsidR="00092F84" w:rsidRPr="00A111A3" w:rsidRDefault="00092F84" w:rsidP="00DA2D9C">
            <w:pPr>
              <w:spacing w:before="0" w:after="0" w:line="240" w:lineRule="auto"/>
              <w:jc w:val="left"/>
              <w:rPr>
                <w:color w:val="000000"/>
                <w:sz w:val="18"/>
                <w:szCs w:val="18"/>
                <w:lang w:val="es-CO" w:eastAsia="es-CO"/>
              </w:rPr>
            </w:pPr>
            <w:r w:rsidRPr="00A111A3">
              <w:rPr>
                <w:color w:val="000000"/>
                <w:sz w:val="18"/>
                <w:szCs w:val="18"/>
                <w:lang w:val="es-CO" w:eastAsia="es-CO"/>
              </w:rPr>
              <w:t>El sistema debe incluir un módulo de desplazamiento con llantas</w:t>
            </w:r>
          </w:p>
        </w:tc>
      </w:tr>
      <w:tr w:rsidR="00092F84" w:rsidRPr="00850052" w14:paraId="575F8C1B" w14:textId="77777777" w:rsidTr="00092F84">
        <w:trPr>
          <w:trHeight w:val="255"/>
          <w:jc w:val="center"/>
        </w:trPr>
        <w:tc>
          <w:tcPr>
            <w:tcW w:w="891" w:type="dxa"/>
            <w:tcBorders>
              <w:top w:val="nil"/>
              <w:left w:val="single" w:sz="4" w:space="0" w:color="auto"/>
              <w:bottom w:val="single" w:sz="4" w:space="0" w:color="auto"/>
              <w:right w:val="single" w:sz="4" w:space="0" w:color="auto"/>
            </w:tcBorders>
          </w:tcPr>
          <w:p w14:paraId="6807B6AA" w14:textId="77777777" w:rsidR="00092F84" w:rsidRPr="00A111A3" w:rsidRDefault="00092F84" w:rsidP="00DA2D9C">
            <w:pPr>
              <w:spacing w:before="0" w:after="0" w:line="240" w:lineRule="auto"/>
              <w:jc w:val="center"/>
              <w:rPr>
                <w:color w:val="000000"/>
                <w:sz w:val="18"/>
                <w:szCs w:val="18"/>
                <w:lang w:val="es-CO" w:eastAsia="es-CO"/>
              </w:rPr>
            </w:pPr>
            <w:r w:rsidRPr="00A111A3">
              <w:rPr>
                <w:color w:val="000000"/>
                <w:sz w:val="18"/>
                <w:szCs w:val="18"/>
                <w:lang w:val="es-CO" w:eastAsia="es-CO"/>
              </w:rPr>
              <w:t>REQ-10</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0AF796C4" w14:textId="77777777" w:rsidR="00092F84" w:rsidRPr="00A111A3" w:rsidRDefault="00092F84" w:rsidP="00DA2D9C">
            <w:pPr>
              <w:spacing w:before="0" w:after="0" w:line="240" w:lineRule="auto"/>
              <w:jc w:val="left"/>
              <w:rPr>
                <w:color w:val="000000"/>
                <w:sz w:val="18"/>
                <w:szCs w:val="18"/>
                <w:lang w:val="es-CO" w:eastAsia="es-CO"/>
              </w:rPr>
            </w:pPr>
            <w:r w:rsidRPr="00A111A3">
              <w:rPr>
                <w:color w:val="000000"/>
                <w:sz w:val="18"/>
                <w:szCs w:val="18"/>
                <w:lang w:val="es-CO" w:eastAsia="es-CO"/>
              </w:rPr>
              <w:t>Comunicar emociones por medio de expresiones corporales mecánicas</w:t>
            </w:r>
          </w:p>
        </w:tc>
      </w:tr>
      <w:tr w:rsidR="00092F84" w:rsidRPr="00850052" w14:paraId="5829BFD1" w14:textId="77777777" w:rsidTr="00092F84">
        <w:trPr>
          <w:trHeight w:val="255"/>
          <w:jc w:val="center"/>
        </w:trPr>
        <w:tc>
          <w:tcPr>
            <w:tcW w:w="891" w:type="dxa"/>
            <w:tcBorders>
              <w:top w:val="nil"/>
              <w:left w:val="single" w:sz="4" w:space="0" w:color="auto"/>
              <w:bottom w:val="single" w:sz="4" w:space="0" w:color="auto"/>
              <w:right w:val="single" w:sz="4" w:space="0" w:color="auto"/>
            </w:tcBorders>
          </w:tcPr>
          <w:p w14:paraId="10FC1D3F" w14:textId="77777777" w:rsidR="00092F84" w:rsidRPr="00A111A3" w:rsidRDefault="00092F84" w:rsidP="00DA2D9C">
            <w:pPr>
              <w:spacing w:before="0" w:after="0" w:line="240" w:lineRule="auto"/>
              <w:jc w:val="center"/>
              <w:rPr>
                <w:color w:val="000000"/>
                <w:sz w:val="18"/>
                <w:szCs w:val="18"/>
                <w:lang w:val="es-CO" w:eastAsia="es-CO"/>
              </w:rPr>
            </w:pPr>
            <w:r w:rsidRPr="00A111A3">
              <w:rPr>
                <w:color w:val="000000"/>
                <w:sz w:val="18"/>
                <w:szCs w:val="18"/>
                <w:lang w:val="es-CO" w:eastAsia="es-CO"/>
              </w:rPr>
              <w:t>REQ-12</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32FABCCC" w14:textId="77777777" w:rsidR="00092F84" w:rsidRPr="00A111A3" w:rsidRDefault="00092F84" w:rsidP="00DA2D9C">
            <w:pPr>
              <w:spacing w:before="0" w:after="0" w:line="240" w:lineRule="auto"/>
              <w:jc w:val="left"/>
              <w:rPr>
                <w:color w:val="000000"/>
                <w:sz w:val="18"/>
                <w:szCs w:val="18"/>
                <w:lang w:val="es-CO" w:eastAsia="es-CO"/>
              </w:rPr>
            </w:pPr>
            <w:r w:rsidRPr="00A111A3">
              <w:rPr>
                <w:color w:val="000000"/>
                <w:sz w:val="18"/>
                <w:szCs w:val="18"/>
                <w:lang w:val="es-CO" w:eastAsia="es-CO"/>
              </w:rPr>
              <w:t>Los módulos del robot deben ser activos</w:t>
            </w:r>
          </w:p>
        </w:tc>
      </w:tr>
      <w:tr w:rsidR="00092F84" w:rsidRPr="00850052" w14:paraId="024990A4" w14:textId="77777777" w:rsidTr="00092F84">
        <w:trPr>
          <w:trHeight w:val="255"/>
          <w:jc w:val="center"/>
        </w:trPr>
        <w:tc>
          <w:tcPr>
            <w:tcW w:w="891" w:type="dxa"/>
            <w:tcBorders>
              <w:top w:val="nil"/>
              <w:left w:val="single" w:sz="4" w:space="0" w:color="auto"/>
              <w:bottom w:val="single" w:sz="4" w:space="0" w:color="auto"/>
              <w:right w:val="single" w:sz="4" w:space="0" w:color="auto"/>
            </w:tcBorders>
          </w:tcPr>
          <w:p w14:paraId="54B0895E" w14:textId="77777777" w:rsidR="00092F84" w:rsidRPr="00A111A3" w:rsidRDefault="00092F84" w:rsidP="00DA2D9C">
            <w:pPr>
              <w:spacing w:before="0" w:after="0" w:line="240" w:lineRule="auto"/>
              <w:jc w:val="center"/>
              <w:rPr>
                <w:color w:val="000000"/>
                <w:sz w:val="18"/>
                <w:szCs w:val="18"/>
                <w:lang w:val="es-CO" w:eastAsia="es-CO"/>
              </w:rPr>
            </w:pPr>
            <w:r w:rsidRPr="00A111A3">
              <w:rPr>
                <w:color w:val="000000"/>
                <w:sz w:val="18"/>
                <w:szCs w:val="18"/>
                <w:lang w:val="es-CO" w:eastAsia="es-CO"/>
              </w:rPr>
              <w:t>REQ-13</w:t>
            </w:r>
          </w:p>
        </w:tc>
        <w:tc>
          <w:tcPr>
            <w:tcW w:w="7379" w:type="dxa"/>
            <w:tcBorders>
              <w:top w:val="nil"/>
              <w:left w:val="single" w:sz="4" w:space="0" w:color="auto"/>
              <w:bottom w:val="single" w:sz="4" w:space="0" w:color="auto"/>
              <w:right w:val="single" w:sz="4" w:space="0" w:color="auto"/>
            </w:tcBorders>
            <w:shd w:val="clear" w:color="auto" w:fill="auto"/>
            <w:noWrap/>
            <w:vAlign w:val="center"/>
            <w:hideMark/>
          </w:tcPr>
          <w:p w14:paraId="1392D031" w14:textId="77777777" w:rsidR="00092F84" w:rsidRPr="00A111A3" w:rsidRDefault="00092F84" w:rsidP="00092F84">
            <w:pPr>
              <w:keepNext/>
              <w:spacing w:before="0" w:after="0" w:line="240" w:lineRule="auto"/>
              <w:jc w:val="left"/>
              <w:rPr>
                <w:color w:val="000000"/>
                <w:sz w:val="18"/>
                <w:szCs w:val="18"/>
                <w:lang w:val="es-CO" w:eastAsia="es-CO"/>
              </w:rPr>
            </w:pPr>
            <w:r w:rsidRPr="00A111A3">
              <w:rPr>
                <w:color w:val="000000"/>
                <w:sz w:val="18"/>
                <w:szCs w:val="18"/>
                <w:lang w:val="es-CO" w:eastAsia="es-CO"/>
              </w:rPr>
              <w:t>El robot debe ser desarrollado bajo una arquitectura que soporte software distribuido</w:t>
            </w:r>
          </w:p>
        </w:tc>
      </w:tr>
    </w:tbl>
    <w:p w14:paraId="49FA2F3D" w14:textId="26CF127F" w:rsidR="00263FED" w:rsidRPr="00850052" w:rsidRDefault="00092F84" w:rsidP="00092F84">
      <w:pPr>
        <w:pStyle w:val="Descripcin"/>
        <w:jc w:val="center"/>
        <w:rPr>
          <w:b w:val="0"/>
          <w:lang w:val="es-CO"/>
        </w:rPr>
      </w:pPr>
      <w:bookmarkStart w:id="61" w:name="_Ref467813894"/>
      <w:r w:rsidRPr="00850052">
        <w:rPr>
          <w:lang w:val="es-CO"/>
        </w:rPr>
        <w:t xml:space="preserve">Tabla </w:t>
      </w:r>
      <w:r>
        <w:fldChar w:fldCharType="begin"/>
      </w:r>
      <w:r w:rsidRPr="00850052">
        <w:rPr>
          <w:lang w:val="es-CO"/>
        </w:rPr>
        <w:instrText xml:space="preserve"> SEQ Tabla \* ARABIC </w:instrText>
      </w:r>
      <w:r>
        <w:fldChar w:fldCharType="separate"/>
      </w:r>
      <w:r w:rsidR="00DD7815" w:rsidRPr="00850052">
        <w:rPr>
          <w:noProof/>
          <w:lang w:val="es-CO"/>
        </w:rPr>
        <w:t>5</w:t>
      </w:r>
      <w:r>
        <w:fldChar w:fldCharType="end"/>
      </w:r>
      <w:bookmarkEnd w:id="61"/>
      <w:r w:rsidRPr="00850052">
        <w:rPr>
          <w:lang w:val="es-CO"/>
        </w:rPr>
        <w:t xml:space="preserve">. </w:t>
      </w:r>
      <w:r w:rsidRPr="00850052">
        <w:rPr>
          <w:b w:val="0"/>
          <w:lang w:val="es-CO"/>
        </w:rPr>
        <w:t>Requerimientos primera etapa AIO.</w:t>
      </w:r>
    </w:p>
    <w:p w14:paraId="1BCB39D6" w14:textId="3D78ED16" w:rsidR="00530177" w:rsidRPr="00850052" w:rsidRDefault="00DA2D9C" w:rsidP="00530177">
      <w:pPr>
        <w:rPr>
          <w:lang w:val="es-CO"/>
        </w:rPr>
      </w:pPr>
      <w:r w:rsidRPr="00850052">
        <w:rPr>
          <w:lang w:val="es-CO"/>
        </w:rPr>
        <w:t xml:space="preserve">Finalmente, luego de </w:t>
      </w:r>
      <w:r w:rsidR="00601653" w:rsidRPr="00850052">
        <w:rPr>
          <w:lang w:val="es-CO"/>
        </w:rPr>
        <w:t xml:space="preserve">realizar una investigación y recoleccion de información acerca de plataformas y robots enfocados a la dramatización y educación, obtener los requerimientos deseables en una plataforma robotica </w:t>
      </w:r>
      <w:r w:rsidR="006B16EE" w:rsidRPr="00850052">
        <w:rPr>
          <w:lang w:val="es-CO"/>
        </w:rPr>
        <w:t>educativa</w:t>
      </w:r>
      <w:r w:rsidR="00601653" w:rsidRPr="00850052">
        <w:rPr>
          <w:lang w:val="es-CO"/>
        </w:rPr>
        <w:t xml:space="preserve"> orientada a la dramatización y definer </w:t>
      </w:r>
      <w:r w:rsidRPr="00850052">
        <w:rPr>
          <w:lang w:val="es-CO"/>
        </w:rPr>
        <w:t>los requerimientos claves para el desarrollo de la primera etapa de AIO</w:t>
      </w:r>
      <w:r w:rsidR="00D81C52" w:rsidRPr="00850052">
        <w:rPr>
          <w:lang w:val="es-CO"/>
        </w:rPr>
        <w:t>, se procedi</w:t>
      </w:r>
      <w:r w:rsidR="00500CC5" w:rsidRPr="00850052">
        <w:rPr>
          <w:lang w:val="es-CO"/>
        </w:rPr>
        <w:t xml:space="preserve">ó a diseñar </w:t>
      </w:r>
      <w:r w:rsidR="00CB7171" w:rsidRPr="00850052">
        <w:rPr>
          <w:lang w:val="es-CO"/>
        </w:rPr>
        <w:t>una</w:t>
      </w:r>
      <w:r w:rsidR="00500CC5" w:rsidRPr="00850052">
        <w:rPr>
          <w:lang w:val="es-CO"/>
        </w:rPr>
        <w:t xml:space="preserve"> </w:t>
      </w:r>
      <w:r w:rsidR="00CB7171" w:rsidRPr="00850052">
        <w:rPr>
          <w:lang w:val="es-CO"/>
        </w:rPr>
        <w:t>arquitectura</w:t>
      </w:r>
      <w:r w:rsidR="00500CC5" w:rsidRPr="00850052">
        <w:rPr>
          <w:lang w:val="es-CO"/>
        </w:rPr>
        <w:t xml:space="preserve"> lógica y fisica que </w:t>
      </w:r>
      <w:r w:rsidR="00CB7171" w:rsidRPr="00850052">
        <w:rPr>
          <w:lang w:val="es-CO"/>
        </w:rPr>
        <w:t xml:space="preserve">cumpla </w:t>
      </w:r>
      <w:r w:rsidR="00601653" w:rsidRPr="00850052">
        <w:rPr>
          <w:lang w:val="es-CO"/>
        </w:rPr>
        <w:t>con todos ellos, la cual se detalla en el siguiente</w:t>
      </w:r>
      <w:r w:rsidR="00424C65" w:rsidRPr="00850052">
        <w:rPr>
          <w:lang w:val="es-CO"/>
        </w:rPr>
        <w:t xml:space="preserve"> capítulo</w:t>
      </w:r>
      <w:r w:rsidR="00601653" w:rsidRPr="00850052">
        <w:rPr>
          <w:lang w:val="es-CO"/>
        </w:rPr>
        <w:t>.</w:t>
      </w:r>
      <w:r w:rsidR="00310C63" w:rsidRPr="00850052">
        <w:rPr>
          <w:lang w:val="es-CO"/>
        </w:rPr>
        <w:t xml:space="preserve"> </w:t>
      </w:r>
    </w:p>
    <w:p w14:paraId="5BDBA4C0" w14:textId="7578C1C4" w:rsidR="00530177" w:rsidRDefault="00D77E70" w:rsidP="00530177">
      <w:pPr>
        <w:rPr>
          <w:lang w:val="es-CO"/>
        </w:rPr>
      </w:pPr>
      <w:r>
        <w:rPr>
          <w:lang w:val="es-CO"/>
        </w:rPr>
        <w:br w:type="page"/>
      </w:r>
    </w:p>
    <w:p w14:paraId="2C7509DA" w14:textId="3DD75551" w:rsidR="009A3D7C" w:rsidRPr="00A111A3" w:rsidRDefault="003F42F6" w:rsidP="00724C83">
      <w:pPr>
        <w:pStyle w:val="Ttulo1"/>
        <w:rPr>
          <w:lang w:val="es-CO"/>
        </w:rPr>
      </w:pPr>
      <w:bookmarkStart w:id="62" w:name="_Toc467832534"/>
      <w:r w:rsidRPr="00A111A3">
        <w:rPr>
          <w:lang w:val="es-CO"/>
        </w:rPr>
        <w:lastRenderedPageBreak/>
        <w:t>III – ARQUITECTURA DEL SISTEMA</w:t>
      </w:r>
      <w:bookmarkEnd w:id="62"/>
    </w:p>
    <w:p w14:paraId="3FABDCC4" w14:textId="3EA5666F" w:rsidR="00A26CA2" w:rsidRPr="00A111A3" w:rsidRDefault="00A26CA2" w:rsidP="00A26CA2">
      <w:pPr>
        <w:rPr>
          <w:lang w:val="es-CO"/>
        </w:rPr>
      </w:pPr>
      <w:r w:rsidRPr="00A111A3">
        <w:rPr>
          <w:lang w:val="es-CO"/>
        </w:rPr>
        <w:t xml:space="preserve">Las obras teatrales requieren de muchos actores interactuando entre </w:t>
      </w:r>
      <w:r w:rsidR="00691968" w:rsidRPr="00A111A3">
        <w:rPr>
          <w:lang w:val="es-CO"/>
        </w:rPr>
        <w:t>sí</w:t>
      </w:r>
      <w:r w:rsidRPr="00A111A3">
        <w:rPr>
          <w:lang w:val="es-CO"/>
        </w:rPr>
        <w:t xml:space="preserve">, coordinando sus acciones para lograr el resultado esperado. Es por esto, que </w:t>
      </w:r>
      <w:r w:rsidR="006F6FCC" w:rsidRPr="00A111A3">
        <w:rPr>
          <w:lang w:val="es-CO"/>
        </w:rPr>
        <w:t xml:space="preserve">la arquitectura debe dar soporte a </w:t>
      </w:r>
      <w:r w:rsidRPr="00A111A3">
        <w:rPr>
          <w:lang w:val="es-CO"/>
        </w:rPr>
        <w:t xml:space="preserve">un sistema multirobot, en </w:t>
      </w:r>
      <w:r w:rsidR="00C32FFF" w:rsidRPr="00A111A3">
        <w:rPr>
          <w:lang w:val="es-CO"/>
        </w:rPr>
        <w:t>el cual</w:t>
      </w:r>
      <w:r w:rsidRPr="00A111A3">
        <w:rPr>
          <w:lang w:val="es-CO"/>
        </w:rPr>
        <w:t xml:space="preserve"> </w:t>
      </w:r>
      <w:r w:rsidR="00170770" w:rsidRPr="00A111A3">
        <w:rPr>
          <w:lang w:val="es-CO"/>
        </w:rPr>
        <w:t xml:space="preserve">cada actor </w:t>
      </w:r>
      <w:r w:rsidRPr="00A111A3">
        <w:rPr>
          <w:lang w:val="es-CO"/>
        </w:rPr>
        <w:t xml:space="preserve">debe interactuar con sus pares con el fin de </w:t>
      </w:r>
      <w:r w:rsidR="00170770" w:rsidRPr="00A111A3">
        <w:rPr>
          <w:lang w:val="es-CO"/>
        </w:rPr>
        <w:t>interpretar correctamente la obra</w:t>
      </w:r>
      <w:r w:rsidR="00AA3607" w:rsidRPr="00A111A3">
        <w:rPr>
          <w:lang w:val="es-CO"/>
        </w:rPr>
        <w:t>.</w:t>
      </w:r>
      <w:r w:rsidR="00B53D8B" w:rsidRPr="00A111A3">
        <w:rPr>
          <w:lang w:val="es-CO"/>
        </w:rPr>
        <w:t xml:space="preserve"> </w:t>
      </w:r>
      <w:r w:rsidR="00AE25C4" w:rsidRPr="00A111A3">
        <w:rPr>
          <w:lang w:val="es-CO"/>
        </w:rPr>
        <w:t xml:space="preserve">Para </w:t>
      </w:r>
      <w:r w:rsidR="00DD2802" w:rsidRPr="00A111A3">
        <w:rPr>
          <w:lang w:val="es-CO"/>
        </w:rPr>
        <w:t xml:space="preserve">lograr </w:t>
      </w:r>
      <w:r w:rsidR="00AE25C4" w:rsidRPr="00A111A3">
        <w:rPr>
          <w:lang w:val="es-CO"/>
        </w:rPr>
        <w:t xml:space="preserve">esto, </w:t>
      </w:r>
      <w:r w:rsidR="00C32FFF" w:rsidRPr="00A111A3">
        <w:rPr>
          <w:lang w:val="es-CO"/>
        </w:rPr>
        <w:t>en primer lugar</w:t>
      </w:r>
      <w:r w:rsidR="00DD2802" w:rsidRPr="00A111A3">
        <w:rPr>
          <w:lang w:val="es-CO"/>
        </w:rPr>
        <w:t xml:space="preserve">, </w:t>
      </w:r>
      <w:r w:rsidR="00AE25C4" w:rsidRPr="00A111A3">
        <w:rPr>
          <w:lang w:val="es-CO"/>
        </w:rPr>
        <w:t xml:space="preserve">es necesario definir una arquitectura general del sistema que permita la comunicación e </w:t>
      </w:r>
      <w:r w:rsidR="00691968" w:rsidRPr="00A111A3">
        <w:rPr>
          <w:lang w:val="es-CO"/>
        </w:rPr>
        <w:t>interacción</w:t>
      </w:r>
      <w:r w:rsidR="00AE25C4" w:rsidRPr="00A111A3">
        <w:rPr>
          <w:lang w:val="es-CO"/>
        </w:rPr>
        <w:t xml:space="preserve"> de los actores</w:t>
      </w:r>
      <w:r w:rsidR="0088050C" w:rsidRPr="00A111A3">
        <w:rPr>
          <w:lang w:val="es-CO"/>
        </w:rPr>
        <w:t xml:space="preserve">, </w:t>
      </w:r>
      <w:r w:rsidR="00FF5F65" w:rsidRPr="00A111A3">
        <w:rPr>
          <w:lang w:val="es-CO"/>
        </w:rPr>
        <w:t>y,</w:t>
      </w:r>
      <w:r w:rsidR="0088050C" w:rsidRPr="00A111A3">
        <w:rPr>
          <w:lang w:val="es-CO"/>
        </w:rPr>
        <w:t xml:space="preserve"> </w:t>
      </w:r>
      <w:r w:rsidR="00C32FFF" w:rsidRPr="00A111A3">
        <w:rPr>
          <w:lang w:val="es-CO"/>
        </w:rPr>
        <w:t>en segundo lugar</w:t>
      </w:r>
      <w:r w:rsidR="0088050C" w:rsidRPr="00A111A3">
        <w:rPr>
          <w:lang w:val="es-CO"/>
        </w:rPr>
        <w:t>, definir una arquitectura e</w:t>
      </w:r>
      <w:r w:rsidR="00EE6AAA" w:rsidRPr="00A111A3">
        <w:rPr>
          <w:lang w:val="es-CO"/>
        </w:rPr>
        <w:t xml:space="preserve">specifica del actor que </w:t>
      </w:r>
      <w:r w:rsidR="00622495" w:rsidRPr="00A111A3">
        <w:rPr>
          <w:lang w:val="es-CO"/>
        </w:rPr>
        <w:t>emule</w:t>
      </w:r>
      <w:r w:rsidR="00EE6AAA" w:rsidRPr="00A111A3">
        <w:rPr>
          <w:lang w:val="es-CO"/>
        </w:rPr>
        <w:t xml:space="preserve"> el comportamiento humano.</w:t>
      </w:r>
      <w:r w:rsidR="000B65B7" w:rsidRPr="00A111A3">
        <w:rPr>
          <w:lang w:val="es-CO"/>
        </w:rPr>
        <w:t xml:space="preserve"> </w:t>
      </w:r>
    </w:p>
    <w:p w14:paraId="7623C28D" w14:textId="3AEC23F9" w:rsidR="00225CCA" w:rsidRPr="00A111A3" w:rsidRDefault="00225CCA" w:rsidP="00A26CA2">
      <w:pPr>
        <w:rPr>
          <w:lang w:val="es-CO"/>
        </w:rPr>
      </w:pPr>
      <w:r w:rsidRPr="00A111A3">
        <w:rPr>
          <w:lang w:val="es-CO"/>
        </w:rPr>
        <w:t xml:space="preserve">Este </w:t>
      </w:r>
      <w:r w:rsidR="00691968" w:rsidRPr="00A111A3">
        <w:rPr>
          <w:lang w:val="es-CO"/>
        </w:rPr>
        <w:t>capítulo</w:t>
      </w:r>
      <w:r w:rsidRPr="00A111A3">
        <w:rPr>
          <w:lang w:val="es-CO"/>
        </w:rPr>
        <w:t xml:space="preserve"> </w:t>
      </w:r>
      <w:r w:rsidR="00C22F9B" w:rsidRPr="00A111A3">
        <w:rPr>
          <w:lang w:val="es-CO"/>
        </w:rPr>
        <w:t>contiene</w:t>
      </w:r>
      <w:r w:rsidRPr="00A111A3">
        <w:rPr>
          <w:lang w:val="es-CO"/>
        </w:rPr>
        <w:t xml:space="preserve"> </w:t>
      </w:r>
      <w:r w:rsidR="00A245EB" w:rsidRPr="00A111A3">
        <w:rPr>
          <w:lang w:val="es-CO"/>
        </w:rPr>
        <w:t xml:space="preserve">la </w:t>
      </w:r>
      <w:r w:rsidR="003203D6" w:rsidRPr="00A111A3">
        <w:rPr>
          <w:lang w:val="es-CO"/>
        </w:rPr>
        <w:t>arquitectura</w:t>
      </w:r>
      <w:r w:rsidR="00AE2C09" w:rsidRPr="00A111A3">
        <w:rPr>
          <w:lang w:val="es-CO"/>
        </w:rPr>
        <w:t xml:space="preserve"> </w:t>
      </w:r>
      <w:r w:rsidR="00C22F9B" w:rsidRPr="00A111A3">
        <w:rPr>
          <w:lang w:val="es-CO"/>
        </w:rPr>
        <w:t xml:space="preserve">de </w:t>
      </w:r>
      <w:r w:rsidR="00AE2C09" w:rsidRPr="00A111A3">
        <w:rPr>
          <w:lang w:val="es-CO"/>
        </w:rPr>
        <w:t xml:space="preserve">un sistema de robots </w:t>
      </w:r>
      <w:r w:rsidR="00C32FFF" w:rsidRPr="00A111A3">
        <w:rPr>
          <w:lang w:val="es-CO"/>
        </w:rPr>
        <w:t>basados en agentes con</w:t>
      </w:r>
      <w:r w:rsidR="00AE2C09" w:rsidRPr="00A111A3">
        <w:rPr>
          <w:lang w:val="es-CO"/>
        </w:rPr>
        <w:t xml:space="preserve"> deseos de </w:t>
      </w:r>
      <w:r w:rsidR="00C32FFF" w:rsidRPr="00A111A3">
        <w:rPr>
          <w:lang w:val="es-CO"/>
        </w:rPr>
        <w:t>“</w:t>
      </w:r>
      <w:r w:rsidR="00AE2C09" w:rsidRPr="00A111A3">
        <w:rPr>
          <w:lang w:val="es-CO"/>
        </w:rPr>
        <w:t>actuar</w:t>
      </w:r>
      <w:r w:rsidR="00C32FFF" w:rsidRPr="00A111A3">
        <w:rPr>
          <w:lang w:val="es-CO"/>
        </w:rPr>
        <w:t>”</w:t>
      </w:r>
      <w:r w:rsidR="002663A3" w:rsidRPr="00A111A3">
        <w:rPr>
          <w:lang w:val="es-CO"/>
        </w:rPr>
        <w:t>.</w:t>
      </w:r>
      <w:r w:rsidR="00A245EB" w:rsidRPr="00A111A3">
        <w:rPr>
          <w:lang w:val="es-CO"/>
        </w:rPr>
        <w:t xml:space="preserve"> </w:t>
      </w:r>
      <w:r w:rsidR="002663A3" w:rsidRPr="00A111A3">
        <w:rPr>
          <w:lang w:val="es-CO"/>
        </w:rPr>
        <w:t>Primero, se describe de manera general la solución</w:t>
      </w:r>
      <w:r w:rsidR="003203D6" w:rsidRPr="00A111A3">
        <w:rPr>
          <w:lang w:val="es-CO"/>
        </w:rPr>
        <w:t xml:space="preserve"> propuesta</w:t>
      </w:r>
      <w:r w:rsidR="002663A3" w:rsidRPr="00A111A3">
        <w:rPr>
          <w:lang w:val="es-CO"/>
        </w:rPr>
        <w:t>, luego</w:t>
      </w:r>
      <w:r w:rsidR="00AF4EE8" w:rsidRPr="00A111A3">
        <w:rPr>
          <w:lang w:val="es-CO"/>
        </w:rPr>
        <w:t>,</w:t>
      </w:r>
      <w:r w:rsidR="00A245EB" w:rsidRPr="00A111A3">
        <w:rPr>
          <w:lang w:val="es-CO"/>
        </w:rPr>
        <w:t xml:space="preserve"> </w:t>
      </w:r>
      <w:r w:rsidR="00AF4EE8" w:rsidRPr="00A111A3">
        <w:rPr>
          <w:lang w:val="es-CO"/>
        </w:rPr>
        <w:t>se especifica</w:t>
      </w:r>
      <w:r w:rsidR="00A245EB" w:rsidRPr="00A111A3">
        <w:rPr>
          <w:lang w:val="es-CO"/>
        </w:rPr>
        <w:t xml:space="preserve"> </w:t>
      </w:r>
      <w:r w:rsidR="00812B47" w:rsidRPr="00A111A3">
        <w:rPr>
          <w:lang w:val="es-CO"/>
        </w:rPr>
        <w:t xml:space="preserve">la arquitectura </w:t>
      </w:r>
      <w:r w:rsidR="00AF4EE8" w:rsidRPr="00A111A3">
        <w:rPr>
          <w:lang w:val="es-CO"/>
        </w:rPr>
        <w:t xml:space="preserve">general </w:t>
      </w:r>
      <w:r w:rsidR="00812B47" w:rsidRPr="00A111A3">
        <w:rPr>
          <w:lang w:val="es-CO"/>
        </w:rPr>
        <w:t>del sistema</w:t>
      </w:r>
      <w:r w:rsidR="00AF4EE8" w:rsidRPr="00A111A3">
        <w:rPr>
          <w:lang w:val="es-CO"/>
        </w:rPr>
        <w:t>,</w:t>
      </w:r>
      <w:r w:rsidR="00812B47" w:rsidRPr="00A111A3">
        <w:rPr>
          <w:lang w:val="es-CO"/>
        </w:rPr>
        <w:t xml:space="preserve"> y </w:t>
      </w:r>
      <w:r w:rsidR="00AF4EE8" w:rsidRPr="00A111A3">
        <w:rPr>
          <w:lang w:val="es-CO"/>
        </w:rPr>
        <w:t>finalmente, se describe</w:t>
      </w:r>
      <w:r w:rsidR="002A2723" w:rsidRPr="00A111A3">
        <w:rPr>
          <w:lang w:val="es-CO"/>
        </w:rPr>
        <w:t xml:space="preserve"> </w:t>
      </w:r>
      <w:r w:rsidR="00F55E3B" w:rsidRPr="00A111A3">
        <w:rPr>
          <w:lang w:val="es-CO"/>
        </w:rPr>
        <w:t xml:space="preserve">en detalle </w:t>
      </w:r>
      <w:r w:rsidR="00A245EB" w:rsidRPr="00A111A3">
        <w:rPr>
          <w:lang w:val="es-CO"/>
        </w:rPr>
        <w:t>cada componente utilizado.</w:t>
      </w:r>
    </w:p>
    <w:p w14:paraId="1B661BD9" w14:textId="1ECD2908" w:rsidR="007215D7" w:rsidRPr="00A111A3" w:rsidRDefault="0048717E" w:rsidP="00E532BB">
      <w:pPr>
        <w:pStyle w:val="Ttulo2"/>
        <w:numPr>
          <w:ilvl w:val="0"/>
          <w:numId w:val="7"/>
        </w:numPr>
        <w:rPr>
          <w:lang w:val="es-CO"/>
        </w:rPr>
      </w:pPr>
      <w:bookmarkStart w:id="63" w:name="_Toc467832535"/>
      <w:r w:rsidRPr="00A111A3">
        <w:rPr>
          <w:lang w:val="es-CO"/>
        </w:rPr>
        <w:t>Descripción general de la solución</w:t>
      </w:r>
      <w:bookmarkEnd w:id="63"/>
    </w:p>
    <w:p w14:paraId="74C9A74F" w14:textId="2E4A6066" w:rsidR="00C203A6" w:rsidRPr="00A111A3" w:rsidRDefault="00C203A6" w:rsidP="007215D7">
      <w:pPr>
        <w:rPr>
          <w:lang w:val="es-CO"/>
        </w:rPr>
      </w:pPr>
      <w:r w:rsidRPr="00A111A3">
        <w:rPr>
          <w:lang w:val="es-CO"/>
        </w:rPr>
        <w:t xml:space="preserve">Con el fin de cumplir el requerimiento de modularidad </w:t>
      </w:r>
      <w:r w:rsidR="000A7D0E" w:rsidRPr="00A111A3">
        <w:rPr>
          <w:lang w:val="es-CO"/>
        </w:rPr>
        <w:t xml:space="preserve">(REQ-01) </w:t>
      </w:r>
      <w:r w:rsidR="00C32FFF" w:rsidRPr="00A111A3">
        <w:rPr>
          <w:lang w:val="es-CO"/>
        </w:rPr>
        <w:t>descrito</w:t>
      </w:r>
      <w:r w:rsidRPr="00A111A3">
        <w:rPr>
          <w:lang w:val="es-CO"/>
        </w:rPr>
        <w:t xml:space="preserve"> en el capítulo anterior, se escogió una arquitectura orientada a servici</w:t>
      </w:r>
      <w:r w:rsidR="0069329C" w:rsidRPr="00A111A3">
        <w:rPr>
          <w:lang w:val="es-CO"/>
        </w:rPr>
        <w:t>os</w:t>
      </w:r>
      <w:r w:rsidR="00005A09" w:rsidRPr="00A111A3">
        <w:rPr>
          <w:lang w:val="es-CO"/>
        </w:rPr>
        <w:t>, la cual</w:t>
      </w:r>
      <w:r w:rsidR="0069329C" w:rsidRPr="00A111A3">
        <w:rPr>
          <w:lang w:val="es-CO"/>
        </w:rPr>
        <w:t xml:space="preserve"> permite</w:t>
      </w:r>
      <w:r w:rsidR="00426312" w:rsidRPr="00A111A3">
        <w:rPr>
          <w:lang w:val="es-CO"/>
        </w:rPr>
        <w:t xml:space="preserve"> a</w:t>
      </w:r>
      <w:r w:rsidR="0084005C" w:rsidRPr="00A111A3">
        <w:rPr>
          <w:lang w:val="es-CO"/>
        </w:rPr>
        <w:t xml:space="preserve">l actor </w:t>
      </w:r>
      <w:r w:rsidR="00C32FFF" w:rsidRPr="00A111A3">
        <w:rPr>
          <w:lang w:val="es-CO"/>
        </w:rPr>
        <w:t>contener</w:t>
      </w:r>
      <w:r w:rsidRPr="00A111A3">
        <w:rPr>
          <w:lang w:val="es-CO"/>
        </w:rPr>
        <w:t xml:space="preserve"> </w:t>
      </w:r>
      <w:r w:rsidR="0069329C" w:rsidRPr="00A111A3">
        <w:rPr>
          <w:lang w:val="es-CO"/>
        </w:rPr>
        <w:t>únicamente</w:t>
      </w:r>
      <w:r w:rsidR="00426312" w:rsidRPr="00A111A3">
        <w:rPr>
          <w:lang w:val="es-CO"/>
        </w:rPr>
        <w:t xml:space="preserve"> </w:t>
      </w:r>
      <w:r w:rsidRPr="00A111A3">
        <w:rPr>
          <w:lang w:val="es-CO"/>
        </w:rPr>
        <w:t>la lógica de interpretación</w:t>
      </w:r>
      <w:r w:rsidR="00005A09" w:rsidRPr="00A111A3">
        <w:rPr>
          <w:lang w:val="es-CO"/>
        </w:rPr>
        <w:t xml:space="preserve"> de la obra</w:t>
      </w:r>
      <w:r w:rsidR="003C7FBC" w:rsidRPr="00A111A3">
        <w:rPr>
          <w:lang w:val="es-CO"/>
        </w:rPr>
        <w:t xml:space="preserve">, mientras que la lógica de cada acción específica la </w:t>
      </w:r>
      <w:r w:rsidR="00691968" w:rsidRPr="00A111A3">
        <w:rPr>
          <w:lang w:val="es-CO"/>
        </w:rPr>
        <w:t>contienen</w:t>
      </w:r>
      <w:r w:rsidR="003C7FBC" w:rsidRPr="00A111A3">
        <w:rPr>
          <w:lang w:val="es-CO"/>
        </w:rPr>
        <w:t xml:space="preserve"> </w:t>
      </w:r>
      <w:r w:rsidR="00B768CF" w:rsidRPr="00A111A3">
        <w:rPr>
          <w:lang w:val="es-CO"/>
        </w:rPr>
        <w:t xml:space="preserve">sistemas </w:t>
      </w:r>
      <w:r w:rsidR="003C7FBC" w:rsidRPr="00A111A3">
        <w:rPr>
          <w:lang w:val="es-CO"/>
        </w:rPr>
        <w:t>externos</w:t>
      </w:r>
      <w:r w:rsidR="0081533E" w:rsidRPr="00A111A3">
        <w:rPr>
          <w:lang w:val="es-CO"/>
        </w:rPr>
        <w:t xml:space="preserve"> </w:t>
      </w:r>
      <w:r w:rsidR="005640F7" w:rsidRPr="00A111A3">
        <w:rPr>
          <w:lang w:val="es-CO"/>
        </w:rPr>
        <w:t xml:space="preserve">llamados </w:t>
      </w:r>
      <w:r w:rsidR="00691968" w:rsidRPr="003F4067">
        <w:rPr>
          <w:b/>
          <w:i/>
          <w:lang w:val="es-CO"/>
        </w:rPr>
        <w:t>módulos</w:t>
      </w:r>
      <w:r w:rsidR="005640F7" w:rsidRPr="003F4067">
        <w:rPr>
          <w:b/>
          <w:lang w:val="es-CO"/>
        </w:rPr>
        <w:t xml:space="preserve"> </w:t>
      </w:r>
      <w:r w:rsidR="005640F7" w:rsidRPr="003F4067">
        <w:rPr>
          <w:b/>
          <w:i/>
          <w:lang w:val="es-CO"/>
        </w:rPr>
        <w:t>estándar</w:t>
      </w:r>
      <w:r w:rsidR="007F4289" w:rsidRPr="00A111A3">
        <w:rPr>
          <w:i/>
          <w:lang w:val="es-CO"/>
        </w:rPr>
        <w:t>,</w:t>
      </w:r>
      <w:r w:rsidR="005640F7" w:rsidRPr="00A111A3">
        <w:rPr>
          <w:lang w:val="es-CO"/>
        </w:rPr>
        <w:t xml:space="preserve"> </w:t>
      </w:r>
      <w:r w:rsidR="00C32FFF" w:rsidRPr="00A111A3">
        <w:rPr>
          <w:lang w:val="es-CO"/>
        </w:rPr>
        <w:t>los cuales</w:t>
      </w:r>
      <w:r w:rsidR="00A854F1" w:rsidRPr="00A111A3">
        <w:rPr>
          <w:lang w:val="es-CO"/>
        </w:rPr>
        <w:t xml:space="preserve"> </w:t>
      </w:r>
      <w:r w:rsidR="0081533E" w:rsidRPr="00A111A3">
        <w:rPr>
          <w:lang w:val="es-CO"/>
        </w:rPr>
        <w:t xml:space="preserve">ofrecen </w:t>
      </w:r>
      <w:r w:rsidR="00C32FFF" w:rsidRPr="00A111A3">
        <w:rPr>
          <w:lang w:val="es-CO"/>
        </w:rPr>
        <w:t xml:space="preserve">dicha lógica </w:t>
      </w:r>
      <w:r w:rsidR="0081533E" w:rsidRPr="00A111A3">
        <w:rPr>
          <w:lang w:val="es-CO"/>
        </w:rPr>
        <w:t>al actor por medio de servicios</w:t>
      </w:r>
      <w:r w:rsidR="00005A09" w:rsidRPr="00A111A3">
        <w:rPr>
          <w:lang w:val="es-CO"/>
        </w:rPr>
        <w:t>, es decir, cuando el actor quiera moverse, consumirá</w:t>
      </w:r>
      <w:r w:rsidR="00C32FFF" w:rsidRPr="00A111A3">
        <w:rPr>
          <w:lang w:val="es-CO"/>
        </w:rPr>
        <w:t>,</w:t>
      </w:r>
      <w:r w:rsidR="00005A09" w:rsidRPr="00A111A3">
        <w:rPr>
          <w:lang w:val="es-CO"/>
        </w:rPr>
        <w:t xml:space="preserve"> por ejemplo</w:t>
      </w:r>
      <w:r w:rsidR="00C32FFF" w:rsidRPr="00A111A3">
        <w:rPr>
          <w:lang w:val="es-CO"/>
        </w:rPr>
        <w:t>,</w:t>
      </w:r>
      <w:r w:rsidR="00005A09" w:rsidRPr="00A111A3">
        <w:rPr>
          <w:lang w:val="es-CO"/>
        </w:rPr>
        <w:t xml:space="preserve"> </w:t>
      </w:r>
      <w:r w:rsidR="00C7131E" w:rsidRPr="00A111A3">
        <w:rPr>
          <w:lang w:val="es-CO"/>
        </w:rPr>
        <w:t>el</w:t>
      </w:r>
      <w:r w:rsidR="00005A09" w:rsidRPr="00A111A3">
        <w:rPr>
          <w:lang w:val="es-CO"/>
        </w:rPr>
        <w:t xml:space="preserve"> servicio de un </w:t>
      </w:r>
      <w:r w:rsidR="00005A09" w:rsidRPr="003F4067">
        <w:rPr>
          <w:b/>
          <w:i/>
          <w:lang w:val="es-CO"/>
        </w:rPr>
        <w:t xml:space="preserve">módulo </w:t>
      </w:r>
      <w:r w:rsidR="00006B7E" w:rsidRPr="003F4067">
        <w:rPr>
          <w:b/>
          <w:i/>
          <w:lang w:val="es-CO"/>
        </w:rPr>
        <w:t>estándar</w:t>
      </w:r>
      <w:r w:rsidR="00006B7E" w:rsidRPr="00A111A3">
        <w:rPr>
          <w:lang w:val="es-CO"/>
        </w:rPr>
        <w:t xml:space="preserve"> </w:t>
      </w:r>
      <w:r w:rsidR="00005A09" w:rsidRPr="00A111A3">
        <w:rPr>
          <w:lang w:val="es-CO"/>
        </w:rPr>
        <w:t>de movilidad que tenga la lógica de control de unas llantas</w:t>
      </w:r>
      <w:r w:rsidR="003C7FBC" w:rsidRPr="00A111A3">
        <w:rPr>
          <w:lang w:val="es-CO"/>
        </w:rPr>
        <w:t>.</w:t>
      </w:r>
      <w:r w:rsidR="00BB66A6" w:rsidRPr="00A111A3">
        <w:rPr>
          <w:lang w:val="es-CO"/>
        </w:rPr>
        <w:t xml:space="preserve"> </w:t>
      </w:r>
    </w:p>
    <w:p w14:paraId="0F58C80A" w14:textId="2B661765" w:rsidR="007F56BE" w:rsidRPr="00A111A3" w:rsidRDefault="00E021B7" w:rsidP="007215D7">
      <w:pPr>
        <w:rPr>
          <w:lang w:val="es-CO"/>
        </w:rPr>
      </w:pPr>
      <w:r w:rsidRPr="00A111A3">
        <w:rPr>
          <w:lang w:val="es-CO"/>
        </w:rPr>
        <w:t xml:space="preserve">Ahora bien, </w:t>
      </w:r>
      <w:r w:rsidR="007F56BE" w:rsidRPr="00A111A3">
        <w:rPr>
          <w:lang w:val="es-CO"/>
        </w:rPr>
        <w:t xml:space="preserve">el proceso de interpretación de una obra consta de dos etapas fundamentales, </w:t>
      </w:r>
      <w:r w:rsidR="00F92EAF" w:rsidRPr="00A111A3">
        <w:rPr>
          <w:lang w:val="es-CO"/>
        </w:rPr>
        <w:t>La primera tiene como objetivo</w:t>
      </w:r>
      <w:r w:rsidR="001E4401" w:rsidRPr="00A111A3">
        <w:rPr>
          <w:lang w:val="es-CO"/>
        </w:rPr>
        <w:t xml:space="preserve"> la</w:t>
      </w:r>
      <w:r w:rsidR="00F92EAF" w:rsidRPr="00A111A3">
        <w:rPr>
          <w:lang w:val="es-CO"/>
        </w:rPr>
        <w:t xml:space="preserve"> </w:t>
      </w:r>
      <w:r w:rsidR="007F56BE" w:rsidRPr="00A111A3">
        <w:rPr>
          <w:lang w:val="es-CO"/>
        </w:rPr>
        <w:t>crea</w:t>
      </w:r>
      <w:r w:rsidR="001E4401" w:rsidRPr="00A111A3">
        <w:rPr>
          <w:lang w:val="es-CO"/>
        </w:rPr>
        <w:t>ción de</w:t>
      </w:r>
      <w:r w:rsidR="007F56BE" w:rsidRPr="00A111A3">
        <w:rPr>
          <w:lang w:val="es-CO"/>
        </w:rPr>
        <w:t xml:space="preserve"> la obra, para ello se especifican los actores que harán parte de ella, </w:t>
      </w:r>
      <w:r w:rsidR="00035C83" w:rsidRPr="00A111A3">
        <w:rPr>
          <w:lang w:val="es-CO"/>
        </w:rPr>
        <w:t xml:space="preserve">la secuencia de escenas junto con </w:t>
      </w:r>
      <w:r w:rsidR="007F56BE" w:rsidRPr="00A111A3">
        <w:rPr>
          <w:lang w:val="es-CO"/>
        </w:rPr>
        <w:t xml:space="preserve">las acciones que </w:t>
      </w:r>
      <w:r w:rsidR="00C11AA7" w:rsidRPr="00A111A3">
        <w:rPr>
          <w:lang w:val="es-CO"/>
        </w:rPr>
        <w:t>realizará cada partici</w:t>
      </w:r>
      <w:r w:rsidR="00222F02" w:rsidRPr="00A111A3">
        <w:rPr>
          <w:lang w:val="es-CO"/>
        </w:rPr>
        <w:t>pante</w:t>
      </w:r>
      <w:r w:rsidR="00C11AA7" w:rsidRPr="00A111A3">
        <w:rPr>
          <w:lang w:val="es-CO"/>
        </w:rPr>
        <w:t xml:space="preserve"> y</w:t>
      </w:r>
      <w:r w:rsidR="00035C83" w:rsidRPr="00A111A3">
        <w:rPr>
          <w:lang w:val="es-CO"/>
        </w:rPr>
        <w:t xml:space="preserve"> la personalidad</w:t>
      </w:r>
      <w:r w:rsidR="007F56BE" w:rsidRPr="00A111A3">
        <w:rPr>
          <w:lang w:val="es-CO"/>
        </w:rPr>
        <w:t xml:space="preserve"> </w:t>
      </w:r>
      <w:r w:rsidR="00035C83" w:rsidRPr="00A111A3">
        <w:rPr>
          <w:lang w:val="es-CO"/>
        </w:rPr>
        <w:t>de cada actor</w:t>
      </w:r>
      <w:r w:rsidR="007F56BE" w:rsidRPr="00A111A3">
        <w:rPr>
          <w:lang w:val="es-CO"/>
        </w:rPr>
        <w:t xml:space="preserve">, entre otros. </w:t>
      </w:r>
      <w:r w:rsidR="000024E9" w:rsidRPr="00A111A3">
        <w:rPr>
          <w:lang w:val="es-CO"/>
        </w:rPr>
        <w:t>La segunda es la ejecución</w:t>
      </w:r>
      <w:r w:rsidR="001955EB" w:rsidRPr="00A111A3">
        <w:rPr>
          <w:lang w:val="es-CO"/>
        </w:rPr>
        <w:t xml:space="preserve"> de la obra</w:t>
      </w:r>
      <w:r w:rsidR="00F92EAF" w:rsidRPr="00A111A3">
        <w:rPr>
          <w:lang w:val="es-CO"/>
        </w:rPr>
        <w:t>,</w:t>
      </w:r>
      <w:r w:rsidR="000024E9" w:rsidRPr="00A111A3">
        <w:rPr>
          <w:lang w:val="es-CO"/>
        </w:rPr>
        <w:t xml:space="preserve"> en </w:t>
      </w:r>
      <w:r w:rsidR="00C32FFF" w:rsidRPr="00A111A3">
        <w:rPr>
          <w:lang w:val="es-CO"/>
        </w:rPr>
        <w:t>la cual</w:t>
      </w:r>
      <w:r w:rsidR="000024E9" w:rsidRPr="00A111A3">
        <w:rPr>
          <w:lang w:val="es-CO"/>
        </w:rPr>
        <w:t xml:space="preserve"> los actores coordinan sus acciones con el fin de interpretar correctamente cada escena.</w:t>
      </w:r>
    </w:p>
    <w:p w14:paraId="42CC8B1B" w14:textId="227B0151" w:rsidR="00271B5F" w:rsidRPr="00A111A3" w:rsidRDefault="00C32FFF" w:rsidP="007215D7">
      <w:pPr>
        <w:rPr>
          <w:lang w:val="es-CO"/>
        </w:rPr>
      </w:pPr>
      <w:r w:rsidRPr="00A111A3">
        <w:rPr>
          <w:lang w:val="es-CO"/>
        </w:rPr>
        <w:t>En l</w:t>
      </w:r>
      <w:r w:rsidR="0009126D" w:rsidRPr="00A111A3">
        <w:rPr>
          <w:lang w:val="es-CO"/>
        </w:rPr>
        <w:t>a</w:t>
      </w:r>
      <w:r w:rsidR="0021057F" w:rsidRPr="00A111A3">
        <w:rPr>
          <w:lang w:val="es-CO"/>
        </w:rPr>
        <w:t xml:space="preserve"> primera etapa </w:t>
      </w:r>
      <w:r w:rsidR="007618F3" w:rsidRPr="00A111A3">
        <w:rPr>
          <w:lang w:val="es-CO"/>
        </w:rPr>
        <w:t>(véase</w:t>
      </w:r>
      <w:r w:rsidR="00C60E1C" w:rsidRPr="00A111A3">
        <w:rPr>
          <w:lang w:val="es-CO"/>
        </w:rPr>
        <w:t xml:space="preserve"> </w:t>
      </w:r>
      <w:r w:rsidR="00C60E1C" w:rsidRPr="00A111A3">
        <w:rPr>
          <w:lang w:val="es-CO"/>
        </w:rPr>
        <w:fldChar w:fldCharType="begin"/>
      </w:r>
      <w:r w:rsidR="00C60E1C" w:rsidRPr="00A111A3">
        <w:rPr>
          <w:lang w:val="es-CO"/>
        </w:rPr>
        <w:instrText xml:space="preserve"> REF _Ref462218995 \h </w:instrText>
      </w:r>
      <w:r w:rsidR="00C60E1C" w:rsidRPr="00A111A3">
        <w:rPr>
          <w:lang w:val="es-CO"/>
        </w:rPr>
      </w:r>
      <w:r w:rsidR="00C60E1C" w:rsidRPr="00A111A3">
        <w:rPr>
          <w:lang w:val="es-CO"/>
        </w:rPr>
        <w:fldChar w:fldCharType="separate"/>
      </w:r>
      <w:r w:rsidR="00DD7815" w:rsidRPr="00A111A3">
        <w:rPr>
          <w:lang w:val="es-CO"/>
        </w:rPr>
        <w:t xml:space="preserve">Ilustración </w:t>
      </w:r>
      <w:r w:rsidR="00DD7815">
        <w:rPr>
          <w:noProof/>
          <w:lang w:val="es-CO"/>
        </w:rPr>
        <w:t>5</w:t>
      </w:r>
      <w:r w:rsidR="00C60E1C" w:rsidRPr="00A111A3">
        <w:rPr>
          <w:lang w:val="es-CO"/>
        </w:rPr>
        <w:fldChar w:fldCharType="end"/>
      </w:r>
      <w:r w:rsidR="00C60E1C" w:rsidRPr="00A111A3">
        <w:rPr>
          <w:lang w:val="es-CO"/>
        </w:rPr>
        <w:t xml:space="preserve">) </w:t>
      </w:r>
      <w:r w:rsidR="001A7558" w:rsidRPr="00A111A3">
        <w:rPr>
          <w:lang w:val="es-CO"/>
        </w:rPr>
        <w:t xml:space="preserve">los módulos </w:t>
      </w:r>
      <w:r w:rsidRPr="00A111A3">
        <w:rPr>
          <w:lang w:val="es-CO"/>
        </w:rPr>
        <w:t>a través del protocolo de comunicaci</w:t>
      </w:r>
      <w:r w:rsidR="007618F3" w:rsidRPr="00A111A3">
        <w:rPr>
          <w:lang w:val="es-CO"/>
        </w:rPr>
        <w:t xml:space="preserve">ón definido (el cual se explicará más adelante, véase </w:t>
      </w:r>
      <w:r w:rsidR="007618F3" w:rsidRPr="00A111A3">
        <w:rPr>
          <w:lang w:val="es-CO"/>
        </w:rPr>
        <w:fldChar w:fldCharType="begin"/>
      </w:r>
      <w:r w:rsidR="007618F3" w:rsidRPr="00A111A3">
        <w:rPr>
          <w:lang w:val="es-CO"/>
        </w:rPr>
        <w:instrText xml:space="preserve"> PAGEREF _Ref467709570 \h </w:instrText>
      </w:r>
      <w:r w:rsidR="007618F3" w:rsidRPr="00A111A3">
        <w:rPr>
          <w:lang w:val="es-CO"/>
        </w:rPr>
      </w:r>
      <w:r w:rsidR="007618F3" w:rsidRPr="00A111A3">
        <w:rPr>
          <w:lang w:val="es-CO"/>
        </w:rPr>
        <w:fldChar w:fldCharType="separate"/>
      </w:r>
      <w:r w:rsidR="00DD7815">
        <w:rPr>
          <w:noProof/>
          <w:lang w:val="es-CO"/>
        </w:rPr>
        <w:t>17</w:t>
      </w:r>
      <w:r w:rsidR="007618F3" w:rsidRPr="00A111A3">
        <w:rPr>
          <w:lang w:val="es-CO"/>
        </w:rPr>
        <w:fldChar w:fldCharType="end"/>
      </w:r>
      <w:r w:rsidR="007618F3" w:rsidRPr="00A111A3">
        <w:rPr>
          <w:lang w:val="es-CO"/>
        </w:rPr>
        <w:fldChar w:fldCharType="begin"/>
      </w:r>
      <w:r w:rsidR="007618F3" w:rsidRPr="00A111A3">
        <w:rPr>
          <w:lang w:val="es-CO"/>
        </w:rPr>
        <w:instrText xml:space="preserve"> REF _Ref465527529 \h </w:instrText>
      </w:r>
      <w:r w:rsidR="007618F3" w:rsidRPr="00A111A3">
        <w:rPr>
          <w:lang w:val="es-CO"/>
        </w:rPr>
      </w:r>
      <w:r w:rsidR="007618F3" w:rsidRPr="00A111A3">
        <w:rPr>
          <w:lang w:val="es-CO"/>
        </w:rPr>
        <w:fldChar w:fldCharType="separate"/>
      </w:r>
      <w:r w:rsidR="00DD7815" w:rsidRPr="00A111A3">
        <w:rPr>
          <w:lang w:val="es-CO"/>
        </w:rPr>
        <w:t xml:space="preserve">Ilustración </w:t>
      </w:r>
      <w:r w:rsidR="00DD7815">
        <w:rPr>
          <w:noProof/>
          <w:lang w:val="es-CO"/>
        </w:rPr>
        <w:t>8</w:t>
      </w:r>
      <w:r w:rsidR="007618F3" w:rsidRPr="00A111A3">
        <w:rPr>
          <w:lang w:val="es-CO"/>
        </w:rPr>
        <w:fldChar w:fldCharType="end"/>
      </w:r>
      <w:r w:rsidR="007618F3" w:rsidRPr="00A111A3">
        <w:rPr>
          <w:lang w:val="es-CO"/>
        </w:rPr>
        <w:t>)</w:t>
      </w:r>
      <w:r w:rsidRPr="00A111A3">
        <w:rPr>
          <w:lang w:val="es-CO"/>
        </w:rPr>
        <w:t xml:space="preserve">, </w:t>
      </w:r>
      <w:r w:rsidR="001A7558" w:rsidRPr="00A111A3">
        <w:rPr>
          <w:lang w:val="es-CO"/>
        </w:rPr>
        <w:t xml:space="preserve">le indican </w:t>
      </w:r>
      <w:r w:rsidRPr="00A111A3">
        <w:rPr>
          <w:lang w:val="es-CO"/>
        </w:rPr>
        <w:t>al</w:t>
      </w:r>
      <w:r w:rsidR="001A7558" w:rsidRPr="00A111A3">
        <w:rPr>
          <w:lang w:val="es-CO"/>
        </w:rPr>
        <w:t xml:space="preserve"> actor los servicios que están en capacidad de ofrecer. </w:t>
      </w:r>
      <w:r w:rsidR="007952AA" w:rsidRPr="00A111A3">
        <w:rPr>
          <w:lang w:val="es-CO"/>
        </w:rPr>
        <w:t>Luego</w:t>
      </w:r>
      <w:r w:rsidR="001B6CFE" w:rsidRPr="00A111A3">
        <w:rPr>
          <w:lang w:val="es-CO"/>
        </w:rPr>
        <w:t xml:space="preserve"> de esto</w:t>
      </w:r>
      <w:r w:rsidR="001A7558" w:rsidRPr="00A111A3">
        <w:rPr>
          <w:lang w:val="es-CO"/>
        </w:rPr>
        <w:t>, los actores envían</w:t>
      </w:r>
      <w:r w:rsidR="007618F3" w:rsidRPr="00A111A3">
        <w:rPr>
          <w:lang w:val="es-CO"/>
        </w:rPr>
        <w:t xml:space="preserve"> la información</w:t>
      </w:r>
      <w:r w:rsidR="001A7558" w:rsidRPr="00A111A3">
        <w:rPr>
          <w:lang w:val="es-CO"/>
        </w:rPr>
        <w:t xml:space="preserve"> </w:t>
      </w:r>
      <w:r w:rsidR="007618F3" w:rsidRPr="00A111A3">
        <w:rPr>
          <w:lang w:val="es-CO"/>
        </w:rPr>
        <w:t>de estos</w:t>
      </w:r>
      <w:r w:rsidR="001A7558" w:rsidRPr="00A111A3">
        <w:rPr>
          <w:lang w:val="es-CO"/>
        </w:rPr>
        <w:t xml:space="preserve"> servicios a una interfaz de usuario, </w:t>
      </w:r>
      <w:r w:rsidR="00A42151" w:rsidRPr="00A111A3">
        <w:rPr>
          <w:lang w:val="es-CO"/>
        </w:rPr>
        <w:t>la</w:t>
      </w:r>
      <w:r w:rsidR="007618F3" w:rsidRPr="00A111A3">
        <w:rPr>
          <w:lang w:val="es-CO"/>
        </w:rPr>
        <w:t xml:space="preserve"> cual</w:t>
      </w:r>
      <w:r w:rsidR="001A7558" w:rsidRPr="00A111A3">
        <w:rPr>
          <w:lang w:val="es-CO"/>
        </w:rPr>
        <w:t xml:space="preserve"> </w:t>
      </w:r>
      <w:r w:rsidR="007618F3" w:rsidRPr="00A111A3">
        <w:rPr>
          <w:lang w:val="es-CO"/>
        </w:rPr>
        <w:t>genera</w:t>
      </w:r>
      <w:r w:rsidR="001A7558" w:rsidRPr="00A111A3">
        <w:rPr>
          <w:lang w:val="es-CO"/>
        </w:rPr>
        <w:t xml:space="preserve"> el </w:t>
      </w:r>
      <w:r w:rsidR="001A7558" w:rsidRPr="00A111A3">
        <w:rPr>
          <w:i/>
          <w:lang w:val="es-CO"/>
        </w:rPr>
        <w:t>script</w:t>
      </w:r>
      <w:r w:rsidR="001A7558" w:rsidRPr="00A111A3">
        <w:rPr>
          <w:lang w:val="es-CO"/>
        </w:rPr>
        <w:t xml:space="preserve"> teatral</w:t>
      </w:r>
      <w:r w:rsidR="007618F3" w:rsidRPr="00A111A3">
        <w:rPr>
          <w:lang w:val="es-CO"/>
        </w:rPr>
        <w:t xml:space="preserve"> </w:t>
      </w:r>
      <w:r w:rsidR="00A42151" w:rsidRPr="00A111A3">
        <w:rPr>
          <w:lang w:val="es-CO"/>
        </w:rPr>
        <w:t>el cual</w:t>
      </w:r>
      <w:r w:rsidR="007618F3" w:rsidRPr="00A111A3">
        <w:rPr>
          <w:lang w:val="es-CO"/>
        </w:rPr>
        <w:t xml:space="preserve"> </w:t>
      </w:r>
      <w:r w:rsidRPr="00A111A3">
        <w:rPr>
          <w:lang w:val="es-CO"/>
        </w:rPr>
        <w:t>define</w:t>
      </w:r>
      <w:r w:rsidR="0028380D" w:rsidRPr="00A111A3">
        <w:rPr>
          <w:lang w:val="es-CO"/>
        </w:rPr>
        <w:t xml:space="preserve"> las </w:t>
      </w:r>
      <w:r w:rsidR="00CD0BA5" w:rsidRPr="00A111A3">
        <w:rPr>
          <w:lang w:val="es-CO"/>
        </w:rPr>
        <w:t>acciones</w:t>
      </w:r>
      <w:r w:rsidR="0028380D" w:rsidRPr="00A111A3">
        <w:rPr>
          <w:lang w:val="es-CO"/>
        </w:rPr>
        <w:t xml:space="preserve"> que </w:t>
      </w:r>
      <w:r w:rsidR="00235FCF" w:rsidRPr="00A111A3">
        <w:rPr>
          <w:lang w:val="es-CO"/>
        </w:rPr>
        <w:t>har</w:t>
      </w:r>
      <w:r w:rsidRPr="00A111A3">
        <w:rPr>
          <w:lang w:val="es-CO"/>
        </w:rPr>
        <w:t>á</w:t>
      </w:r>
      <w:r w:rsidR="00235FCF" w:rsidRPr="00A111A3">
        <w:rPr>
          <w:lang w:val="es-CO"/>
        </w:rPr>
        <w:t xml:space="preserve"> cada robot en cada escena</w:t>
      </w:r>
      <w:r w:rsidR="0028380D" w:rsidRPr="00A111A3">
        <w:rPr>
          <w:lang w:val="es-CO"/>
        </w:rPr>
        <w:t>;</w:t>
      </w:r>
      <w:r w:rsidR="001A7558" w:rsidRPr="00A111A3">
        <w:rPr>
          <w:lang w:val="es-CO"/>
        </w:rPr>
        <w:t xml:space="preserve"> </w:t>
      </w:r>
      <w:r w:rsidR="00CD0BA5" w:rsidRPr="00A111A3">
        <w:rPr>
          <w:lang w:val="es-CO"/>
        </w:rPr>
        <w:t xml:space="preserve">y </w:t>
      </w:r>
      <w:r w:rsidR="007618F3" w:rsidRPr="00A111A3">
        <w:rPr>
          <w:lang w:val="es-CO"/>
        </w:rPr>
        <w:t>luego</w:t>
      </w:r>
      <w:r w:rsidR="00640BB4" w:rsidRPr="00A111A3">
        <w:rPr>
          <w:lang w:val="es-CO"/>
        </w:rPr>
        <w:t>,</w:t>
      </w:r>
      <w:r w:rsidR="007618F3" w:rsidRPr="00A111A3">
        <w:rPr>
          <w:lang w:val="es-CO"/>
        </w:rPr>
        <w:t xml:space="preserve"> con base a los servicios obtenidos,</w:t>
      </w:r>
      <w:r w:rsidR="00640BB4" w:rsidRPr="00A111A3">
        <w:rPr>
          <w:lang w:val="es-CO"/>
        </w:rPr>
        <w:t xml:space="preserve"> </w:t>
      </w:r>
      <w:r w:rsidR="00A42151" w:rsidRPr="00A111A3">
        <w:rPr>
          <w:lang w:val="es-CO"/>
        </w:rPr>
        <w:t xml:space="preserve">ofrece la opción de </w:t>
      </w:r>
      <w:r w:rsidRPr="00A111A3">
        <w:rPr>
          <w:lang w:val="es-CO"/>
        </w:rPr>
        <w:t>diseña</w:t>
      </w:r>
      <w:r w:rsidR="00A42151" w:rsidRPr="00A111A3">
        <w:rPr>
          <w:lang w:val="es-CO"/>
        </w:rPr>
        <w:t>r</w:t>
      </w:r>
      <w:r w:rsidR="001A7558" w:rsidRPr="00A111A3">
        <w:rPr>
          <w:lang w:val="es-CO"/>
        </w:rPr>
        <w:t xml:space="preserve"> </w:t>
      </w:r>
      <w:r w:rsidR="00A42151" w:rsidRPr="00A111A3">
        <w:rPr>
          <w:lang w:val="es-CO"/>
        </w:rPr>
        <w:t xml:space="preserve">servicios de un nivel de abstracción mayor llamados </w:t>
      </w:r>
      <w:r w:rsidR="00A42151" w:rsidRPr="00A111A3">
        <w:rPr>
          <w:i/>
          <w:lang w:val="es-CO"/>
        </w:rPr>
        <w:t>servicios compuestos</w:t>
      </w:r>
      <w:r w:rsidR="00A42151" w:rsidRPr="00A111A3">
        <w:rPr>
          <w:lang w:val="es-CO"/>
        </w:rPr>
        <w:t>. P</w:t>
      </w:r>
      <w:r w:rsidR="00CA56D4" w:rsidRPr="00A111A3">
        <w:rPr>
          <w:lang w:val="es-CO"/>
        </w:rPr>
        <w:t xml:space="preserve">or ejemplo, el servicio compuesto </w:t>
      </w:r>
      <w:r w:rsidR="00D8396C" w:rsidRPr="00A111A3">
        <w:rPr>
          <w:lang w:val="es-CO"/>
        </w:rPr>
        <w:t>“</w:t>
      </w:r>
      <w:r w:rsidR="00CA56D4" w:rsidRPr="00A111A3">
        <w:rPr>
          <w:lang w:val="es-CO"/>
        </w:rPr>
        <w:t>VOLAR</w:t>
      </w:r>
      <w:r w:rsidR="00D8396C" w:rsidRPr="00A111A3">
        <w:rPr>
          <w:lang w:val="es-CO"/>
        </w:rPr>
        <w:t>”</w:t>
      </w:r>
      <w:r w:rsidR="00CA56D4" w:rsidRPr="00A111A3">
        <w:rPr>
          <w:lang w:val="es-CO"/>
        </w:rPr>
        <w:t xml:space="preserve">, es la ejecución </w:t>
      </w:r>
      <w:r w:rsidR="002C16CC" w:rsidRPr="00A111A3">
        <w:rPr>
          <w:lang w:val="es-CO"/>
        </w:rPr>
        <w:t xml:space="preserve">paralela </w:t>
      </w:r>
      <w:r w:rsidR="00CA56D4" w:rsidRPr="00A111A3">
        <w:rPr>
          <w:lang w:val="es-CO"/>
        </w:rPr>
        <w:t xml:space="preserve">del servicio </w:t>
      </w:r>
      <w:r w:rsidR="00867B1B" w:rsidRPr="00A111A3">
        <w:rPr>
          <w:lang w:val="es-CO"/>
        </w:rPr>
        <w:t>predefinido</w:t>
      </w:r>
      <w:r w:rsidR="00CA56D4" w:rsidRPr="00A111A3">
        <w:rPr>
          <w:lang w:val="es-CO"/>
        </w:rPr>
        <w:t xml:space="preserve"> </w:t>
      </w:r>
      <w:r w:rsidR="00D8396C" w:rsidRPr="00A111A3">
        <w:rPr>
          <w:lang w:val="es-CO"/>
        </w:rPr>
        <w:t>“</w:t>
      </w:r>
      <w:r w:rsidR="00CA56D4" w:rsidRPr="00A111A3">
        <w:rPr>
          <w:lang w:val="es-CO"/>
        </w:rPr>
        <w:t>CAMINAR</w:t>
      </w:r>
      <w:r w:rsidR="00D8396C" w:rsidRPr="00A111A3">
        <w:rPr>
          <w:lang w:val="es-CO"/>
        </w:rPr>
        <w:t>”</w:t>
      </w:r>
      <w:r w:rsidR="00CA56D4" w:rsidRPr="00A111A3">
        <w:rPr>
          <w:lang w:val="es-CO"/>
        </w:rPr>
        <w:t xml:space="preserve"> y el servicio </w:t>
      </w:r>
      <w:r w:rsidR="00867B1B" w:rsidRPr="00A111A3">
        <w:rPr>
          <w:lang w:val="es-CO"/>
        </w:rPr>
        <w:t>predefinido</w:t>
      </w:r>
      <w:r w:rsidR="001C3300" w:rsidRPr="00A111A3">
        <w:rPr>
          <w:lang w:val="es-CO"/>
        </w:rPr>
        <w:t xml:space="preserve"> </w:t>
      </w:r>
      <w:r w:rsidR="00D8396C" w:rsidRPr="00A111A3">
        <w:rPr>
          <w:lang w:val="es-CO"/>
        </w:rPr>
        <w:t>“</w:t>
      </w:r>
      <w:r w:rsidR="001C3300" w:rsidRPr="00A111A3">
        <w:rPr>
          <w:lang w:val="es-CO"/>
        </w:rPr>
        <w:t>MOVER BRAZOS</w:t>
      </w:r>
      <w:r w:rsidR="00D8396C" w:rsidRPr="00A111A3">
        <w:rPr>
          <w:lang w:val="es-CO"/>
        </w:rPr>
        <w:t>”</w:t>
      </w:r>
      <w:r w:rsidR="00021604" w:rsidRPr="00A111A3">
        <w:rPr>
          <w:lang w:val="es-CO"/>
        </w:rPr>
        <w:t>. Posteriormente</w:t>
      </w:r>
      <w:r w:rsidR="001A7558" w:rsidRPr="00A111A3">
        <w:rPr>
          <w:lang w:val="es-CO"/>
        </w:rPr>
        <w:t xml:space="preserve">, </w:t>
      </w:r>
      <w:r w:rsidR="00532765" w:rsidRPr="00A111A3">
        <w:rPr>
          <w:lang w:val="es-CO"/>
        </w:rPr>
        <w:t xml:space="preserve">el usuario por medio de la interfaz </w:t>
      </w:r>
      <w:r w:rsidR="001A7558" w:rsidRPr="00A111A3">
        <w:rPr>
          <w:lang w:val="es-CO"/>
        </w:rPr>
        <w:t xml:space="preserve">envía el </w:t>
      </w:r>
      <w:r w:rsidR="001A7558" w:rsidRPr="00A111A3">
        <w:rPr>
          <w:i/>
          <w:lang w:val="es-CO"/>
        </w:rPr>
        <w:t>script</w:t>
      </w:r>
      <w:r w:rsidR="001A7558" w:rsidRPr="00A111A3">
        <w:rPr>
          <w:lang w:val="es-CO"/>
        </w:rPr>
        <w:t xml:space="preserve"> al director y la lógica de los servicios compuestos a los </w:t>
      </w:r>
      <w:r w:rsidR="001A7558" w:rsidRPr="00A111A3">
        <w:rPr>
          <w:lang w:val="es-CO"/>
        </w:rPr>
        <w:lastRenderedPageBreak/>
        <w:t>actores</w:t>
      </w:r>
      <w:r w:rsidR="001C7030" w:rsidRPr="00A111A3">
        <w:rPr>
          <w:lang w:val="es-CO"/>
        </w:rPr>
        <w:t xml:space="preserve"> quienes crean </w:t>
      </w:r>
      <w:r w:rsidR="001C7030" w:rsidRPr="003F4067">
        <w:rPr>
          <w:b/>
          <w:i/>
          <w:lang w:val="es-CO"/>
        </w:rPr>
        <w:t xml:space="preserve">módulos </w:t>
      </w:r>
      <w:r w:rsidR="00BD6129" w:rsidRPr="003F4067">
        <w:rPr>
          <w:b/>
          <w:i/>
          <w:lang w:val="es-CO"/>
        </w:rPr>
        <w:t>personalizado</w:t>
      </w:r>
      <w:r w:rsidR="00BD6129" w:rsidRPr="00A111A3">
        <w:rPr>
          <w:i/>
          <w:lang w:val="es-CO"/>
        </w:rPr>
        <w:t>s</w:t>
      </w:r>
      <w:r w:rsidR="001C7030" w:rsidRPr="00A111A3">
        <w:rPr>
          <w:lang w:val="es-CO"/>
        </w:rPr>
        <w:t xml:space="preserve"> que </w:t>
      </w:r>
      <w:r w:rsidR="00265DEE" w:rsidRPr="00A111A3">
        <w:rPr>
          <w:lang w:val="es-CO"/>
        </w:rPr>
        <w:t xml:space="preserve">los </w:t>
      </w:r>
      <w:r w:rsidR="001C7030" w:rsidRPr="00A111A3">
        <w:rPr>
          <w:lang w:val="es-CO"/>
        </w:rPr>
        <w:t>ofrezcan</w:t>
      </w:r>
      <w:r w:rsidR="001A7558" w:rsidRPr="00A111A3">
        <w:rPr>
          <w:lang w:val="es-CO"/>
        </w:rPr>
        <w:t xml:space="preserve">. Finalmente, el director </w:t>
      </w:r>
      <w:r w:rsidR="00B61918" w:rsidRPr="00A111A3">
        <w:rPr>
          <w:lang w:val="es-CO"/>
        </w:rPr>
        <w:t>envía l</w:t>
      </w:r>
      <w:r w:rsidR="00DE098C" w:rsidRPr="00A111A3">
        <w:rPr>
          <w:lang w:val="es-CO"/>
        </w:rPr>
        <w:t xml:space="preserve">as configuraciones </w:t>
      </w:r>
      <w:r w:rsidR="001A7558" w:rsidRPr="00A111A3">
        <w:rPr>
          <w:lang w:val="es-CO"/>
        </w:rPr>
        <w:t>emocional</w:t>
      </w:r>
      <w:r w:rsidR="00DE098C" w:rsidRPr="00A111A3">
        <w:rPr>
          <w:lang w:val="es-CO"/>
        </w:rPr>
        <w:t>es</w:t>
      </w:r>
      <w:r w:rsidR="001A7558" w:rsidRPr="00A111A3">
        <w:rPr>
          <w:lang w:val="es-CO"/>
        </w:rPr>
        <w:t xml:space="preserve"> y social</w:t>
      </w:r>
      <w:r w:rsidR="00DE098C" w:rsidRPr="00A111A3">
        <w:rPr>
          <w:lang w:val="es-CO"/>
        </w:rPr>
        <w:t>es</w:t>
      </w:r>
      <w:r w:rsidR="001A7558" w:rsidRPr="00A111A3">
        <w:rPr>
          <w:lang w:val="es-CO"/>
        </w:rPr>
        <w:t xml:space="preserve"> </w:t>
      </w:r>
      <w:r w:rsidR="00DE098C" w:rsidRPr="00A111A3">
        <w:rPr>
          <w:lang w:val="es-CO"/>
        </w:rPr>
        <w:t>parametrizadas</w:t>
      </w:r>
      <w:r w:rsidR="00BA5942" w:rsidRPr="00A111A3">
        <w:rPr>
          <w:lang w:val="es-CO"/>
        </w:rPr>
        <w:t xml:space="preserve"> previamente</w:t>
      </w:r>
      <w:r w:rsidR="00DE098C" w:rsidRPr="00A111A3">
        <w:rPr>
          <w:lang w:val="es-CO"/>
        </w:rPr>
        <w:t xml:space="preserve"> en la interfaz </w:t>
      </w:r>
      <w:r w:rsidR="001A7558" w:rsidRPr="00A111A3">
        <w:rPr>
          <w:lang w:val="es-CO"/>
        </w:rPr>
        <w:t>a los actores</w:t>
      </w:r>
      <w:r w:rsidR="00C60E1C" w:rsidRPr="00A111A3">
        <w:rPr>
          <w:lang w:val="es-CO"/>
        </w:rPr>
        <w:t>.</w:t>
      </w:r>
      <w:r w:rsidR="001A7558" w:rsidRPr="00A111A3">
        <w:rPr>
          <w:lang w:val="es-CO"/>
        </w:rPr>
        <w:t xml:space="preserve"> </w:t>
      </w:r>
    </w:p>
    <w:p w14:paraId="01EA6047" w14:textId="3C933D59" w:rsidR="00271B5F" w:rsidRPr="00A111A3" w:rsidRDefault="00E328CA" w:rsidP="00271B5F">
      <w:pPr>
        <w:keepNext/>
        <w:jc w:val="center"/>
        <w:rPr>
          <w:lang w:val="es-CO"/>
        </w:rPr>
      </w:pPr>
      <w:r w:rsidRPr="00A111A3">
        <w:rPr>
          <w:noProof/>
          <w:lang w:val="es-CO" w:eastAsia="es-CO"/>
        </w:rPr>
        <w:drawing>
          <wp:inline distT="0" distB="0" distL="0" distR="0" wp14:anchorId="77A56648" wp14:editId="77DA3B7B">
            <wp:extent cx="3657600" cy="25238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8741" cy="2538468"/>
                    </a:xfrm>
                    <a:prstGeom prst="rect">
                      <a:avLst/>
                    </a:prstGeom>
                  </pic:spPr>
                </pic:pic>
              </a:graphicData>
            </a:graphic>
          </wp:inline>
        </w:drawing>
      </w:r>
    </w:p>
    <w:p w14:paraId="37471386" w14:textId="4CCBFBE3" w:rsidR="007215D7" w:rsidRPr="00A111A3" w:rsidRDefault="00271B5F" w:rsidP="00271B5F">
      <w:pPr>
        <w:pStyle w:val="Descripcin"/>
        <w:jc w:val="center"/>
        <w:rPr>
          <w:b w:val="0"/>
          <w:lang w:val="es-CO"/>
        </w:rPr>
      </w:pPr>
      <w:bookmarkStart w:id="64" w:name="_Ref462218995"/>
      <w:bookmarkStart w:id="65" w:name="_Toc465235923"/>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5</w:t>
      </w:r>
      <w:r w:rsidRPr="00A111A3">
        <w:rPr>
          <w:lang w:val="es-CO"/>
        </w:rPr>
        <w:fldChar w:fldCharType="end"/>
      </w:r>
      <w:bookmarkEnd w:id="64"/>
      <w:r w:rsidRPr="00A111A3">
        <w:rPr>
          <w:lang w:val="es-CO"/>
        </w:rPr>
        <w:t xml:space="preserve">. </w:t>
      </w:r>
      <w:r w:rsidRPr="00A111A3">
        <w:rPr>
          <w:b w:val="0"/>
          <w:lang w:val="es-CO"/>
        </w:rPr>
        <w:t>Diagrama de contexto configuración obra.</w:t>
      </w:r>
      <w:bookmarkEnd w:id="65"/>
    </w:p>
    <w:p w14:paraId="249E1445" w14:textId="42DFE9D7" w:rsidR="001A64B1" w:rsidRPr="00A111A3" w:rsidRDefault="007561C0" w:rsidP="00B0314B">
      <w:pPr>
        <w:rPr>
          <w:lang w:val="es-CO"/>
        </w:rPr>
      </w:pPr>
      <w:r w:rsidRPr="00A111A3">
        <w:rPr>
          <w:lang w:val="es-CO"/>
        </w:rPr>
        <w:t>En l</w:t>
      </w:r>
      <w:r w:rsidR="00B147A4" w:rsidRPr="00A111A3">
        <w:rPr>
          <w:lang w:val="es-CO"/>
        </w:rPr>
        <w:t>a segunda</w:t>
      </w:r>
      <w:r w:rsidR="00A42151" w:rsidRPr="00A111A3">
        <w:rPr>
          <w:lang w:val="es-CO"/>
        </w:rPr>
        <w:t xml:space="preserve"> etapa</w:t>
      </w:r>
      <w:r w:rsidR="00B0314B" w:rsidRPr="00A111A3">
        <w:rPr>
          <w:lang w:val="es-CO"/>
        </w:rPr>
        <w:t>,</w:t>
      </w:r>
      <w:r w:rsidR="001A64B1" w:rsidRPr="00A111A3">
        <w:rPr>
          <w:lang w:val="es-CO"/>
        </w:rPr>
        <w:t xml:space="preserve"> </w:t>
      </w:r>
      <w:r w:rsidR="00074D87" w:rsidRPr="00A111A3">
        <w:rPr>
          <w:lang w:val="es-CO"/>
        </w:rPr>
        <w:t xml:space="preserve">el director, quien conoce todo el </w:t>
      </w:r>
      <w:r w:rsidR="00074D87" w:rsidRPr="00A111A3">
        <w:rPr>
          <w:i/>
          <w:lang w:val="es-CO"/>
        </w:rPr>
        <w:t>script</w:t>
      </w:r>
      <w:r w:rsidR="00074D87" w:rsidRPr="00A111A3">
        <w:rPr>
          <w:lang w:val="es-CO"/>
        </w:rPr>
        <w:t>, envía</w:t>
      </w:r>
      <w:r w:rsidR="00D96D61" w:rsidRPr="00A111A3">
        <w:rPr>
          <w:lang w:val="es-CO"/>
        </w:rPr>
        <w:t xml:space="preserve"> a sus actores</w:t>
      </w:r>
      <w:r w:rsidR="00074D87" w:rsidRPr="00A111A3">
        <w:rPr>
          <w:lang w:val="es-CO"/>
        </w:rPr>
        <w:t xml:space="preserve"> las </w:t>
      </w:r>
      <w:r w:rsidR="00CD0BA5" w:rsidRPr="00A111A3">
        <w:rPr>
          <w:lang w:val="es-CO"/>
        </w:rPr>
        <w:t>acciones</w:t>
      </w:r>
      <w:r w:rsidR="00074D87" w:rsidRPr="00A111A3">
        <w:rPr>
          <w:lang w:val="es-CO"/>
        </w:rPr>
        <w:t xml:space="preserve"> correspondientes a l</w:t>
      </w:r>
      <w:r w:rsidR="007A30C6" w:rsidRPr="00A111A3">
        <w:rPr>
          <w:lang w:val="es-CO"/>
        </w:rPr>
        <w:t xml:space="preserve">a primera escena. Cada uno elabora un </w:t>
      </w:r>
      <w:r w:rsidR="002A7F84" w:rsidRPr="00A111A3">
        <w:rPr>
          <w:i/>
          <w:lang w:val="es-CO"/>
        </w:rPr>
        <w:t>plan</w:t>
      </w:r>
      <w:r w:rsidR="000A683E" w:rsidRPr="00A111A3">
        <w:rPr>
          <w:i/>
          <w:lang w:val="es-CO"/>
        </w:rPr>
        <w:t>,</w:t>
      </w:r>
      <w:r w:rsidR="006F2D8B" w:rsidRPr="00A111A3">
        <w:rPr>
          <w:i/>
          <w:lang w:val="es-CO"/>
        </w:rPr>
        <w:t xml:space="preserve"> </w:t>
      </w:r>
      <w:r w:rsidR="009D596F" w:rsidRPr="00A111A3">
        <w:rPr>
          <w:lang w:val="es-CO"/>
        </w:rPr>
        <w:t xml:space="preserve">el cual es un conjunto de tareas paralelas y/o secuencias con dependencias temporales para cumplir una meta, en este caso, </w:t>
      </w:r>
      <w:r w:rsidR="00691968" w:rsidRPr="00A111A3">
        <w:rPr>
          <w:lang w:val="es-CO"/>
        </w:rPr>
        <w:t>interpretar</w:t>
      </w:r>
      <w:r w:rsidR="009D596F" w:rsidRPr="00A111A3">
        <w:rPr>
          <w:lang w:val="es-CO"/>
        </w:rPr>
        <w:t xml:space="preserve"> la escena</w:t>
      </w:r>
      <w:r w:rsidR="00074D87" w:rsidRPr="00A111A3">
        <w:rPr>
          <w:lang w:val="es-CO"/>
        </w:rPr>
        <w:t xml:space="preserve"> consumiendo servicios de sus módulos</w:t>
      </w:r>
      <w:r w:rsidR="00FF49BF" w:rsidRPr="00A111A3">
        <w:rPr>
          <w:lang w:val="es-CO"/>
        </w:rPr>
        <w:t xml:space="preserve">, los cuales pueden ser servicios </w:t>
      </w:r>
      <w:r w:rsidR="007E1A58" w:rsidRPr="00A111A3">
        <w:rPr>
          <w:lang w:val="es-CO"/>
        </w:rPr>
        <w:t>predefinidos</w:t>
      </w:r>
      <w:r w:rsidR="00FF49BF" w:rsidRPr="00A111A3">
        <w:rPr>
          <w:lang w:val="es-CO"/>
        </w:rPr>
        <w:t xml:space="preserve"> ofrecidos por </w:t>
      </w:r>
      <w:r w:rsidR="00691968" w:rsidRPr="003F4067">
        <w:rPr>
          <w:b/>
          <w:i/>
          <w:lang w:val="es-CO"/>
        </w:rPr>
        <w:t>módulos</w:t>
      </w:r>
      <w:r w:rsidR="00FF49BF" w:rsidRPr="003F4067">
        <w:rPr>
          <w:b/>
          <w:i/>
          <w:lang w:val="es-CO"/>
        </w:rPr>
        <w:t xml:space="preserve"> estándar</w:t>
      </w:r>
      <w:r w:rsidR="00FF49BF" w:rsidRPr="00A111A3">
        <w:rPr>
          <w:lang w:val="es-CO"/>
        </w:rPr>
        <w:t xml:space="preserve"> </w:t>
      </w:r>
      <w:r w:rsidR="00D55AAB" w:rsidRPr="00A111A3">
        <w:rPr>
          <w:lang w:val="es-CO"/>
        </w:rPr>
        <w:t xml:space="preserve">(ver </w:t>
      </w:r>
      <w:r w:rsidR="00D55AAB" w:rsidRPr="00A111A3">
        <w:rPr>
          <w:lang w:val="es-CO"/>
        </w:rPr>
        <w:fldChar w:fldCharType="begin"/>
      </w:r>
      <w:r w:rsidR="00D55AAB" w:rsidRPr="00A111A3">
        <w:rPr>
          <w:lang w:val="es-CO"/>
        </w:rPr>
        <w:instrText xml:space="preserve"> REF _Ref462219431 \h </w:instrText>
      </w:r>
      <w:r w:rsidR="00D55AAB" w:rsidRPr="00A111A3">
        <w:rPr>
          <w:lang w:val="es-CO"/>
        </w:rPr>
      </w:r>
      <w:r w:rsidR="00D55AAB" w:rsidRPr="00A111A3">
        <w:rPr>
          <w:lang w:val="es-CO"/>
        </w:rPr>
        <w:fldChar w:fldCharType="separate"/>
      </w:r>
      <w:r w:rsidR="00DD7815" w:rsidRPr="00A111A3">
        <w:rPr>
          <w:lang w:val="es-CO"/>
        </w:rPr>
        <w:t xml:space="preserve">Ilustración </w:t>
      </w:r>
      <w:r w:rsidR="00DD7815">
        <w:rPr>
          <w:noProof/>
          <w:lang w:val="es-CO"/>
        </w:rPr>
        <w:t>6</w:t>
      </w:r>
      <w:r w:rsidR="00D55AAB" w:rsidRPr="00A111A3">
        <w:rPr>
          <w:lang w:val="es-CO"/>
        </w:rPr>
        <w:fldChar w:fldCharType="end"/>
      </w:r>
      <w:r w:rsidR="00D55AAB" w:rsidRPr="00A111A3">
        <w:rPr>
          <w:lang w:val="es-CO"/>
        </w:rPr>
        <w:t xml:space="preserve">) </w:t>
      </w:r>
      <w:r w:rsidR="00FF49BF" w:rsidRPr="00A111A3">
        <w:rPr>
          <w:lang w:val="es-CO"/>
        </w:rPr>
        <w:t xml:space="preserve">o servicios compuestos ofrecidos por </w:t>
      </w:r>
      <w:r w:rsidR="00FF49BF" w:rsidRPr="003F4067">
        <w:rPr>
          <w:b/>
          <w:i/>
          <w:lang w:val="es-CO"/>
        </w:rPr>
        <w:t>módulos personalizados</w:t>
      </w:r>
      <w:r w:rsidR="00D55AAB" w:rsidRPr="00A111A3">
        <w:rPr>
          <w:i/>
          <w:lang w:val="es-CO"/>
        </w:rPr>
        <w:t xml:space="preserve"> </w:t>
      </w:r>
      <w:r w:rsidR="00D55AAB" w:rsidRPr="00A111A3">
        <w:rPr>
          <w:lang w:val="es-CO"/>
        </w:rPr>
        <w:t>(ver</w:t>
      </w:r>
      <w:r w:rsidR="00EE072E" w:rsidRPr="00A111A3">
        <w:rPr>
          <w:lang w:val="es-CO"/>
        </w:rPr>
        <w:t xml:space="preserve"> </w:t>
      </w:r>
      <w:r w:rsidR="00EE072E" w:rsidRPr="00A111A3">
        <w:rPr>
          <w:lang w:val="es-CO"/>
        </w:rPr>
        <w:fldChar w:fldCharType="begin"/>
      </w:r>
      <w:r w:rsidR="00EE072E" w:rsidRPr="00A111A3">
        <w:rPr>
          <w:lang w:val="es-CO"/>
        </w:rPr>
        <w:instrText xml:space="preserve"> REF _Ref462219846 \h </w:instrText>
      </w:r>
      <w:r w:rsidR="00EE072E" w:rsidRPr="00A111A3">
        <w:rPr>
          <w:lang w:val="es-CO"/>
        </w:rPr>
      </w:r>
      <w:r w:rsidR="00EE072E" w:rsidRPr="00A111A3">
        <w:rPr>
          <w:lang w:val="es-CO"/>
        </w:rPr>
        <w:fldChar w:fldCharType="separate"/>
      </w:r>
      <w:r w:rsidR="00DD7815" w:rsidRPr="00A111A3">
        <w:rPr>
          <w:lang w:val="es-CO"/>
        </w:rPr>
        <w:t xml:space="preserve">Ilustración </w:t>
      </w:r>
      <w:r w:rsidR="00DD7815">
        <w:rPr>
          <w:noProof/>
          <w:lang w:val="es-CO"/>
        </w:rPr>
        <w:t>7</w:t>
      </w:r>
      <w:r w:rsidR="00EE072E" w:rsidRPr="00A111A3">
        <w:rPr>
          <w:lang w:val="es-CO"/>
        </w:rPr>
        <w:fldChar w:fldCharType="end"/>
      </w:r>
      <w:r w:rsidR="00D55AAB" w:rsidRPr="00A111A3">
        <w:rPr>
          <w:lang w:val="es-CO"/>
        </w:rPr>
        <w:t>)</w:t>
      </w:r>
      <w:r w:rsidR="00074D87" w:rsidRPr="00A111A3">
        <w:rPr>
          <w:lang w:val="es-CO"/>
        </w:rPr>
        <w:t xml:space="preserve">. Al finalizar las </w:t>
      </w:r>
      <w:r w:rsidR="00EC70B6" w:rsidRPr="00A111A3">
        <w:rPr>
          <w:lang w:val="es-CO"/>
        </w:rPr>
        <w:t xml:space="preserve">acciones asignadas, el actor envía un mensaje al </w:t>
      </w:r>
      <w:r w:rsidR="00074D87" w:rsidRPr="00A111A3">
        <w:rPr>
          <w:lang w:val="es-CO"/>
        </w:rPr>
        <w:t xml:space="preserve">director </w:t>
      </w:r>
      <w:r w:rsidR="00EC70B6" w:rsidRPr="00A111A3">
        <w:rPr>
          <w:lang w:val="es-CO"/>
        </w:rPr>
        <w:t xml:space="preserve">informándole </w:t>
      </w:r>
      <w:r w:rsidR="00A42151" w:rsidRPr="00A111A3">
        <w:rPr>
          <w:lang w:val="es-CO"/>
        </w:rPr>
        <w:t>que terminó</w:t>
      </w:r>
      <w:r w:rsidR="00653D14" w:rsidRPr="00A111A3">
        <w:rPr>
          <w:lang w:val="es-CO"/>
        </w:rPr>
        <w:t xml:space="preserve"> de interpretar sus acciones</w:t>
      </w:r>
      <w:r w:rsidR="00074D87" w:rsidRPr="00A111A3">
        <w:rPr>
          <w:lang w:val="es-CO"/>
        </w:rPr>
        <w:t xml:space="preserve">. Una vez que todos los actores </w:t>
      </w:r>
      <w:r w:rsidR="00A42151" w:rsidRPr="00A111A3">
        <w:rPr>
          <w:lang w:val="es-CO"/>
        </w:rPr>
        <w:t>hayan terminado la interpretación de la escena</w:t>
      </w:r>
      <w:r w:rsidR="00074D87" w:rsidRPr="00A111A3">
        <w:rPr>
          <w:lang w:val="es-CO"/>
        </w:rPr>
        <w:t>, el director procede a asignar la siguiente</w:t>
      </w:r>
      <w:r w:rsidR="008C6DC8" w:rsidRPr="00A111A3">
        <w:rPr>
          <w:lang w:val="es-CO"/>
        </w:rPr>
        <w:t xml:space="preserve"> escena</w:t>
      </w:r>
      <w:r w:rsidR="000D3423" w:rsidRPr="00A111A3">
        <w:rPr>
          <w:lang w:val="es-CO"/>
        </w:rPr>
        <w:t xml:space="preserve"> (ver </w:t>
      </w:r>
      <w:r w:rsidR="000D3423" w:rsidRPr="00A111A3">
        <w:rPr>
          <w:lang w:val="es-CO"/>
        </w:rPr>
        <w:fldChar w:fldCharType="begin"/>
      </w:r>
      <w:r w:rsidR="000D3423" w:rsidRPr="00A111A3">
        <w:rPr>
          <w:lang w:val="es-CO"/>
        </w:rPr>
        <w:instrText xml:space="preserve"> REF _Ref465527529 \h </w:instrText>
      </w:r>
      <w:r w:rsidR="000D3423" w:rsidRPr="00A111A3">
        <w:rPr>
          <w:lang w:val="es-CO"/>
        </w:rPr>
      </w:r>
      <w:r w:rsidR="000D3423" w:rsidRPr="00A111A3">
        <w:rPr>
          <w:lang w:val="es-CO"/>
        </w:rPr>
        <w:fldChar w:fldCharType="separate"/>
      </w:r>
      <w:r w:rsidR="00DD7815" w:rsidRPr="00A111A3">
        <w:rPr>
          <w:lang w:val="es-CO"/>
        </w:rPr>
        <w:t xml:space="preserve">Ilustración </w:t>
      </w:r>
      <w:r w:rsidR="00DD7815">
        <w:rPr>
          <w:noProof/>
          <w:lang w:val="es-CO"/>
        </w:rPr>
        <w:t>8</w:t>
      </w:r>
      <w:r w:rsidR="000D3423" w:rsidRPr="00A111A3">
        <w:rPr>
          <w:lang w:val="es-CO"/>
        </w:rPr>
        <w:fldChar w:fldCharType="end"/>
      </w:r>
      <w:r w:rsidR="000D3423" w:rsidRPr="00A111A3">
        <w:rPr>
          <w:lang w:val="es-CO"/>
        </w:rPr>
        <w:t>)</w:t>
      </w:r>
      <w:r w:rsidR="00074D87" w:rsidRPr="00A111A3">
        <w:rPr>
          <w:lang w:val="es-CO"/>
        </w:rPr>
        <w:t>.</w:t>
      </w:r>
    </w:p>
    <w:p w14:paraId="23898899" w14:textId="48A1836F" w:rsidR="001A64B1" w:rsidRPr="00A111A3" w:rsidRDefault="00074D87" w:rsidP="00263FED">
      <w:pPr>
        <w:keepNext/>
        <w:jc w:val="center"/>
        <w:rPr>
          <w:lang w:val="es-CO"/>
        </w:rPr>
      </w:pPr>
      <w:r w:rsidRPr="00A111A3">
        <w:rPr>
          <w:noProof/>
          <w:lang w:val="es-CO" w:eastAsia="es-CO"/>
        </w:rPr>
        <w:drawing>
          <wp:inline distT="0" distB="0" distL="0" distR="0" wp14:anchorId="773C1568" wp14:editId="6123E59F">
            <wp:extent cx="4428876" cy="157150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47074" cy="1577959"/>
                    </a:xfrm>
                    <a:prstGeom prst="rect">
                      <a:avLst/>
                    </a:prstGeom>
                  </pic:spPr>
                </pic:pic>
              </a:graphicData>
            </a:graphic>
          </wp:inline>
        </w:drawing>
      </w:r>
    </w:p>
    <w:p w14:paraId="43B4E46E" w14:textId="44411026" w:rsidR="001A64B1" w:rsidRPr="00A111A3" w:rsidRDefault="001A64B1" w:rsidP="001A64B1">
      <w:pPr>
        <w:pStyle w:val="Descripcin"/>
        <w:jc w:val="center"/>
        <w:rPr>
          <w:b w:val="0"/>
          <w:lang w:val="es-CO"/>
        </w:rPr>
      </w:pPr>
      <w:bookmarkStart w:id="66" w:name="_Ref462219431"/>
      <w:bookmarkStart w:id="67" w:name="_Toc465235924"/>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6</w:t>
      </w:r>
      <w:r w:rsidRPr="00A111A3">
        <w:rPr>
          <w:lang w:val="es-CO"/>
        </w:rPr>
        <w:fldChar w:fldCharType="end"/>
      </w:r>
      <w:bookmarkEnd w:id="66"/>
      <w:r w:rsidRPr="00A111A3">
        <w:rPr>
          <w:lang w:val="es-CO"/>
        </w:rPr>
        <w:t xml:space="preserve">. </w:t>
      </w:r>
      <w:r w:rsidRPr="00A111A3">
        <w:rPr>
          <w:b w:val="0"/>
          <w:lang w:val="es-CO"/>
        </w:rPr>
        <w:t>Diagrama de contexto actuación simple.</w:t>
      </w:r>
      <w:bookmarkEnd w:id="67"/>
    </w:p>
    <w:p w14:paraId="20AD9AC7" w14:textId="77777777" w:rsidR="00C4068A" w:rsidRPr="00A111A3" w:rsidRDefault="00C4068A" w:rsidP="00263FED">
      <w:pPr>
        <w:keepNext/>
        <w:jc w:val="center"/>
        <w:rPr>
          <w:lang w:val="es-CO"/>
        </w:rPr>
      </w:pPr>
      <w:r w:rsidRPr="00A111A3">
        <w:rPr>
          <w:noProof/>
          <w:lang w:val="es-CO" w:eastAsia="es-CO"/>
        </w:rPr>
        <w:lastRenderedPageBreak/>
        <w:drawing>
          <wp:inline distT="0" distB="0" distL="0" distR="0" wp14:anchorId="3704E591" wp14:editId="4930B5B2">
            <wp:extent cx="4419600" cy="1553798"/>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50994" cy="1564835"/>
                    </a:xfrm>
                    <a:prstGeom prst="rect">
                      <a:avLst/>
                    </a:prstGeom>
                  </pic:spPr>
                </pic:pic>
              </a:graphicData>
            </a:graphic>
          </wp:inline>
        </w:drawing>
      </w:r>
    </w:p>
    <w:p w14:paraId="7B4902B2" w14:textId="7C317100" w:rsidR="00C4068A" w:rsidRPr="00A111A3" w:rsidRDefault="00C4068A" w:rsidP="00C4068A">
      <w:pPr>
        <w:pStyle w:val="Descripcin"/>
        <w:jc w:val="center"/>
        <w:rPr>
          <w:b w:val="0"/>
          <w:lang w:val="es-CO"/>
        </w:rPr>
      </w:pPr>
      <w:bookmarkStart w:id="68" w:name="_Ref462219846"/>
      <w:bookmarkStart w:id="69" w:name="_Toc465235925"/>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7</w:t>
      </w:r>
      <w:r w:rsidRPr="00A111A3">
        <w:rPr>
          <w:lang w:val="es-CO"/>
        </w:rPr>
        <w:fldChar w:fldCharType="end"/>
      </w:r>
      <w:bookmarkEnd w:id="68"/>
      <w:r w:rsidRPr="00A111A3">
        <w:rPr>
          <w:lang w:val="es-CO"/>
        </w:rPr>
        <w:t xml:space="preserve">. </w:t>
      </w:r>
      <w:r w:rsidRPr="00A111A3">
        <w:rPr>
          <w:b w:val="0"/>
          <w:lang w:val="es-CO"/>
        </w:rPr>
        <w:t>Diagrama de contexto actuación compuesta.</w:t>
      </w:r>
      <w:bookmarkEnd w:id="69"/>
    </w:p>
    <w:p w14:paraId="0DA68BB9" w14:textId="73B4A78E" w:rsidR="00720638" w:rsidRPr="00A111A3" w:rsidRDefault="00037C00" w:rsidP="00720638">
      <w:pPr>
        <w:keepNext/>
        <w:jc w:val="center"/>
        <w:rPr>
          <w:lang w:val="es-CO"/>
        </w:rPr>
      </w:pPr>
      <w:r w:rsidRPr="00A111A3">
        <w:rPr>
          <w:noProof/>
          <w:lang w:val="es-CO" w:eastAsia="es-CO"/>
        </w:rPr>
        <w:drawing>
          <wp:inline distT="0" distB="0" distL="0" distR="0" wp14:anchorId="264BD50F" wp14:editId="2DED37C8">
            <wp:extent cx="4800600" cy="4607250"/>
            <wp:effectExtent l="0" t="0" r="0" b="3175"/>
            <wp:docPr id="24" name="Imagen 24" descr="C:\Users\TG1604\Downloads\ContextDiag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1604\Downloads\ContextDiagram.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9145" cy="4615451"/>
                    </a:xfrm>
                    <a:prstGeom prst="rect">
                      <a:avLst/>
                    </a:prstGeom>
                    <a:noFill/>
                    <a:ln>
                      <a:noFill/>
                    </a:ln>
                  </pic:spPr>
                </pic:pic>
              </a:graphicData>
            </a:graphic>
          </wp:inline>
        </w:drawing>
      </w:r>
    </w:p>
    <w:p w14:paraId="3CC4B92A" w14:textId="53B5928C" w:rsidR="00DE1B6F" w:rsidRPr="00A111A3" w:rsidRDefault="00720638" w:rsidP="00720638">
      <w:pPr>
        <w:pStyle w:val="Descripcin"/>
        <w:jc w:val="center"/>
        <w:rPr>
          <w:lang w:val="es-CO"/>
        </w:rPr>
      </w:pPr>
      <w:bookmarkStart w:id="70" w:name="_Ref465527529"/>
      <w:bookmarkStart w:id="71" w:name="_Ref467709570"/>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8</w:t>
      </w:r>
      <w:r w:rsidRPr="00A111A3">
        <w:rPr>
          <w:lang w:val="es-CO"/>
        </w:rPr>
        <w:fldChar w:fldCharType="end"/>
      </w:r>
      <w:bookmarkEnd w:id="70"/>
      <w:r w:rsidRPr="00A111A3">
        <w:rPr>
          <w:lang w:val="es-CO"/>
        </w:rPr>
        <w:t xml:space="preserve">. </w:t>
      </w:r>
      <w:r w:rsidRPr="00A111A3">
        <w:rPr>
          <w:b w:val="0"/>
          <w:lang w:val="es-CO"/>
        </w:rPr>
        <w:t>Diagrama de secuencia general</w:t>
      </w:r>
      <w:r w:rsidRPr="00A111A3">
        <w:rPr>
          <w:lang w:val="es-CO"/>
        </w:rPr>
        <w:t>.</w:t>
      </w:r>
      <w:bookmarkEnd w:id="71"/>
    </w:p>
    <w:p w14:paraId="247C9EFD" w14:textId="54487D72" w:rsidR="00677F5C" w:rsidRPr="00A111A3" w:rsidRDefault="000C7421" w:rsidP="00E532BB">
      <w:pPr>
        <w:pStyle w:val="Ttulo2"/>
        <w:numPr>
          <w:ilvl w:val="0"/>
          <w:numId w:val="7"/>
        </w:numPr>
        <w:rPr>
          <w:lang w:val="es-CO"/>
        </w:rPr>
      </w:pPr>
      <w:bookmarkStart w:id="72" w:name="_Vista_Lógica"/>
      <w:bookmarkStart w:id="73" w:name="_Toc464589293"/>
      <w:bookmarkStart w:id="74" w:name="_Toc467832536"/>
      <w:bookmarkEnd w:id="72"/>
      <w:r w:rsidRPr="00A111A3">
        <w:rPr>
          <w:lang w:val="es-CO"/>
        </w:rPr>
        <w:lastRenderedPageBreak/>
        <w:t xml:space="preserve">Vista </w:t>
      </w:r>
      <w:r w:rsidR="00677F5C" w:rsidRPr="00A111A3">
        <w:rPr>
          <w:lang w:val="es-CO"/>
        </w:rPr>
        <w:t>Lógica</w:t>
      </w:r>
      <w:bookmarkEnd w:id="73"/>
      <w:bookmarkEnd w:id="74"/>
    </w:p>
    <w:p w14:paraId="09ED7934" w14:textId="77777777" w:rsidR="004C3D32" w:rsidRPr="006F4B35" w:rsidRDefault="004C3D32" w:rsidP="004C3D32">
      <w:pPr>
        <w:rPr>
          <w:lang w:val="es-CO"/>
        </w:rPr>
      </w:pPr>
      <w:r w:rsidRPr="006F4B35">
        <w:rPr>
          <w:lang w:val="es-CO"/>
        </w:rPr>
        <w:t>Para el diseño de la arquitectura lógica de</w:t>
      </w:r>
      <w:r>
        <w:rPr>
          <w:lang w:val="es-CO"/>
        </w:rPr>
        <w:t>l sistema,</w:t>
      </w:r>
      <w:r w:rsidRPr="006F4B35">
        <w:rPr>
          <w:lang w:val="es-CO"/>
        </w:rPr>
        <w:t xml:space="preserve"> se tomó como base el diseño realizado en la tesis de Maestría en Ingeniería de Sistemas y Computación “RoboAct: Modelo de control autónomo y cooperativo para el Teatro Robótico”, elaborada por Andrés Armando de la Peña </w:t>
      </w:r>
      <w:r w:rsidRPr="006F4B35">
        <w:rPr>
          <w:lang w:val="es-CO"/>
        </w:rPr>
        <w:fldChar w:fldCharType="begin"/>
      </w:r>
      <w:r>
        <w:rPr>
          <w:lang w:val="es-CO"/>
        </w:rPr>
        <w:instrText xml:space="preserve"> ADDIN ZOTERO_ITEM CSL_CITATION {"citationID":"2f4krdkp60","properties":{"formattedCitation":"[34]","plainCitation":"[34]"},"citationItems":[{"id":27,"uris":["http://zotero.org/groups/357529/items/FVWTVR6I"],"uri":["http://zotero.org/groups/357529/items/FVWTVR6I"],"itemData":{"id":27,"type":"thesis","title":"RoboAct: Modelo de control autónomo y cooperativo para el Teatro Robótico","publisher":"Pontificia Universidad Javeriana","publisher-place":"Colombia","event-place":"Colombia","URL":"http://pegasus.javeriana.edu.co/~PI121-04-MCCoop-TeatroRob/Documentos/MISyC%20-%20Memoria%20de%20TG%20-%20AndresDeLaPe%C3%B1a%20-%202014-06-01.pdf","language":"Español","author":[{"family":"Peña","given":"Andres","non-dropping-particle":"de la"}],"issued":{"date-parts":[["2014"]]}}}],"schema":"https://github.com/citation-style-language/schema/raw/master/csl-citation.json"} </w:instrText>
      </w:r>
      <w:r w:rsidRPr="006F4B35">
        <w:rPr>
          <w:lang w:val="es-CO"/>
        </w:rPr>
        <w:fldChar w:fldCharType="separate"/>
      </w:r>
      <w:r w:rsidRPr="006F4B35">
        <w:rPr>
          <w:lang w:val="es-CO"/>
        </w:rPr>
        <w:t>[34]</w:t>
      </w:r>
      <w:r w:rsidRPr="006F4B35">
        <w:rPr>
          <w:lang w:val="es-CO"/>
        </w:rPr>
        <w:fldChar w:fldCharType="end"/>
      </w:r>
      <w:r w:rsidRPr="006F4B35">
        <w:rPr>
          <w:lang w:val="es-CO"/>
        </w:rPr>
        <w:t xml:space="preserve">, el cual se modificó con el fin de </w:t>
      </w:r>
      <w:r>
        <w:rPr>
          <w:lang w:val="es-CO"/>
        </w:rPr>
        <w:t>implementar algunos de</w:t>
      </w:r>
      <w:r w:rsidRPr="006F4B35">
        <w:rPr>
          <w:lang w:val="es-CO"/>
        </w:rPr>
        <w:t xml:space="preserve"> los requerimientos especificados en </w:t>
      </w:r>
      <w:r>
        <w:rPr>
          <w:lang w:val="es-CO"/>
        </w:rPr>
        <w:t>el capítulo II, sección 2, tales como el manejo de emociones del robot (REQ-03), la modularidad del robot (REQ-01) o la posibilidad de soporte de software distribuido (REQ-13)</w:t>
      </w:r>
      <w:r w:rsidRPr="006F4B35">
        <w:rPr>
          <w:lang w:val="es-CO"/>
        </w:rPr>
        <w:t>.</w:t>
      </w:r>
    </w:p>
    <w:p w14:paraId="5A8E1C4E" w14:textId="508EFEA4" w:rsidR="00E453AA" w:rsidRPr="00A111A3" w:rsidRDefault="0056654A" w:rsidP="00677F5C">
      <w:pPr>
        <w:rPr>
          <w:lang w:val="es-CO"/>
        </w:rPr>
      </w:pPr>
      <w:r w:rsidRPr="00A111A3">
        <w:rPr>
          <w:lang w:val="es-CO"/>
        </w:rPr>
        <w:t>L</w:t>
      </w:r>
      <w:r w:rsidR="006C301E" w:rsidRPr="00A111A3">
        <w:rPr>
          <w:lang w:val="es-CO"/>
        </w:rPr>
        <w:t xml:space="preserve">a arquitectura lógica </w:t>
      </w:r>
      <w:r w:rsidR="00555E6A" w:rsidRPr="00A111A3">
        <w:rPr>
          <w:lang w:val="es-CO"/>
        </w:rPr>
        <w:t xml:space="preserve">general propuesta </w:t>
      </w:r>
      <w:r w:rsidR="00363A68" w:rsidRPr="00A111A3">
        <w:rPr>
          <w:lang w:val="es-CO"/>
        </w:rPr>
        <w:t xml:space="preserve">del sistema </w:t>
      </w:r>
      <w:r w:rsidR="006C301E" w:rsidRPr="00A111A3">
        <w:rPr>
          <w:lang w:val="es-CO"/>
        </w:rPr>
        <w:t>ju</w:t>
      </w:r>
      <w:r w:rsidR="001A0935" w:rsidRPr="00A111A3">
        <w:rPr>
          <w:lang w:val="es-CO"/>
        </w:rPr>
        <w:t xml:space="preserve">nto con </w:t>
      </w:r>
      <w:r w:rsidR="00DB10DB" w:rsidRPr="00A111A3">
        <w:rPr>
          <w:lang w:val="es-CO"/>
        </w:rPr>
        <w:t xml:space="preserve">la </w:t>
      </w:r>
      <w:r w:rsidR="00691968" w:rsidRPr="00A111A3">
        <w:rPr>
          <w:lang w:val="es-CO"/>
        </w:rPr>
        <w:t>interacción</w:t>
      </w:r>
      <w:r w:rsidR="00DB10DB" w:rsidRPr="00A111A3">
        <w:rPr>
          <w:lang w:val="es-CO"/>
        </w:rPr>
        <w:t xml:space="preserve"> por medio de servicios </w:t>
      </w:r>
      <w:r w:rsidR="006C301E" w:rsidRPr="00A111A3">
        <w:rPr>
          <w:lang w:val="es-CO"/>
        </w:rPr>
        <w:t>entre sus componentes</w:t>
      </w:r>
      <w:r w:rsidRPr="00A111A3">
        <w:rPr>
          <w:lang w:val="es-CO"/>
        </w:rPr>
        <w:t xml:space="preserve"> se muestra en la</w:t>
      </w:r>
      <w:r w:rsidR="00E453AA" w:rsidRPr="00A111A3">
        <w:rPr>
          <w:lang w:val="es-CO"/>
        </w:rPr>
        <w:t xml:space="preserve"> </w:t>
      </w:r>
      <w:r w:rsidR="00E453AA" w:rsidRPr="00A111A3">
        <w:rPr>
          <w:lang w:val="es-CO"/>
        </w:rPr>
        <w:fldChar w:fldCharType="begin"/>
      </w:r>
      <w:r w:rsidR="00E453AA" w:rsidRPr="00A111A3">
        <w:rPr>
          <w:lang w:val="es-CO"/>
        </w:rPr>
        <w:instrText xml:space="preserve"> REF _Ref466385032 \h </w:instrText>
      </w:r>
      <w:r w:rsidR="00E453AA" w:rsidRPr="00A111A3">
        <w:rPr>
          <w:lang w:val="es-CO"/>
        </w:rPr>
      </w:r>
      <w:r w:rsidR="00E453AA" w:rsidRPr="00A111A3">
        <w:rPr>
          <w:lang w:val="es-CO"/>
        </w:rPr>
        <w:fldChar w:fldCharType="separate"/>
      </w:r>
      <w:r w:rsidR="00DD7815" w:rsidRPr="00A111A3">
        <w:rPr>
          <w:lang w:val="es-CO"/>
        </w:rPr>
        <w:t xml:space="preserve">Ilustración </w:t>
      </w:r>
      <w:r w:rsidR="00DD7815">
        <w:rPr>
          <w:noProof/>
          <w:lang w:val="es-CO"/>
        </w:rPr>
        <w:t>9</w:t>
      </w:r>
      <w:r w:rsidR="00E453AA" w:rsidRPr="00A111A3">
        <w:rPr>
          <w:lang w:val="es-CO"/>
        </w:rPr>
        <w:fldChar w:fldCharType="end"/>
      </w:r>
      <w:r w:rsidR="006C301E" w:rsidRPr="00A111A3">
        <w:rPr>
          <w:lang w:val="es-CO"/>
        </w:rPr>
        <w:t>.</w:t>
      </w:r>
      <w:r w:rsidR="00E453AA" w:rsidRPr="00A111A3">
        <w:rPr>
          <w:lang w:val="es-CO"/>
        </w:rPr>
        <w:t xml:space="preserve"> En ella se pueden observar los 4 componentes principales del sistema: El actor, el director, los </w:t>
      </w:r>
      <w:r w:rsidR="00296373" w:rsidRPr="00A111A3">
        <w:rPr>
          <w:lang w:val="es-CO"/>
        </w:rPr>
        <w:t>módulos</w:t>
      </w:r>
      <w:r w:rsidR="00D04715" w:rsidRPr="00A111A3">
        <w:rPr>
          <w:lang w:val="es-CO"/>
        </w:rPr>
        <w:t xml:space="preserve"> y el generador de obras</w:t>
      </w:r>
      <w:r w:rsidR="00116B0B" w:rsidRPr="00A111A3">
        <w:rPr>
          <w:lang w:val="es-CO"/>
        </w:rPr>
        <w:t>.</w:t>
      </w:r>
      <w:r w:rsidR="00794650" w:rsidRPr="00A111A3">
        <w:rPr>
          <w:lang w:val="es-CO"/>
        </w:rPr>
        <w:t xml:space="preserve"> </w:t>
      </w:r>
    </w:p>
    <w:p w14:paraId="001803FD" w14:textId="66C31FC5" w:rsidR="005E50A5" w:rsidRPr="00A111A3" w:rsidRDefault="00911519" w:rsidP="005E50A5">
      <w:pPr>
        <w:keepNext/>
        <w:jc w:val="center"/>
        <w:rPr>
          <w:lang w:val="es-CO"/>
        </w:rPr>
      </w:pPr>
      <w:r w:rsidRPr="00A111A3">
        <w:rPr>
          <w:noProof/>
          <w:lang w:val="es-CO" w:eastAsia="es-CO"/>
        </w:rPr>
        <w:drawing>
          <wp:inline distT="0" distB="0" distL="0" distR="0" wp14:anchorId="66A6A819" wp14:editId="19F335AD">
            <wp:extent cx="3321170" cy="22913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6785" cy="2302123"/>
                    </a:xfrm>
                    <a:prstGeom prst="rect">
                      <a:avLst/>
                    </a:prstGeom>
                  </pic:spPr>
                </pic:pic>
              </a:graphicData>
            </a:graphic>
          </wp:inline>
        </w:drawing>
      </w:r>
    </w:p>
    <w:p w14:paraId="786A7168" w14:textId="6AB3884A" w:rsidR="007C2B38" w:rsidRPr="00A111A3" w:rsidRDefault="005E50A5" w:rsidP="00547A8B">
      <w:pPr>
        <w:pStyle w:val="Descripcin"/>
        <w:jc w:val="center"/>
        <w:rPr>
          <w:b w:val="0"/>
          <w:lang w:val="es-CO"/>
        </w:rPr>
      </w:pPr>
      <w:bookmarkStart w:id="75" w:name="_Ref466385032"/>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9</w:t>
      </w:r>
      <w:r w:rsidRPr="00A111A3">
        <w:rPr>
          <w:lang w:val="es-CO"/>
        </w:rPr>
        <w:fldChar w:fldCharType="end"/>
      </w:r>
      <w:bookmarkEnd w:id="75"/>
      <w:r w:rsidRPr="00A111A3">
        <w:rPr>
          <w:lang w:val="es-CO"/>
        </w:rPr>
        <w:t xml:space="preserve">. </w:t>
      </w:r>
      <w:r w:rsidRPr="00A111A3">
        <w:rPr>
          <w:b w:val="0"/>
          <w:lang w:val="es-CO"/>
        </w:rPr>
        <w:t>Arquitectura lógica general</w:t>
      </w:r>
      <w:r w:rsidR="00CC70D9" w:rsidRPr="00A111A3">
        <w:rPr>
          <w:b w:val="0"/>
          <w:lang w:val="es-CO"/>
        </w:rPr>
        <w:t>.</w:t>
      </w:r>
    </w:p>
    <w:p w14:paraId="2E2DE282" w14:textId="5BFF06E7" w:rsidR="00547A8B" w:rsidRPr="00A111A3" w:rsidRDefault="009871EF" w:rsidP="00E453AA">
      <w:pPr>
        <w:rPr>
          <w:lang w:val="es-CO"/>
        </w:rPr>
      </w:pPr>
      <w:r w:rsidRPr="00A111A3">
        <w:rPr>
          <w:b/>
          <w:i/>
          <w:lang w:val="es-CO"/>
        </w:rPr>
        <w:t>Play Generator</w:t>
      </w:r>
      <w:r w:rsidRPr="00A111A3">
        <w:rPr>
          <w:b/>
          <w:lang w:val="es-CO"/>
        </w:rPr>
        <w:t xml:space="preserve">: </w:t>
      </w:r>
      <w:r w:rsidR="00995984" w:rsidRPr="00A111A3">
        <w:rPr>
          <w:lang w:val="es-CO"/>
        </w:rPr>
        <w:t xml:space="preserve">Es </w:t>
      </w:r>
      <w:r w:rsidR="00197B64" w:rsidRPr="00A111A3">
        <w:rPr>
          <w:lang w:val="es-CO"/>
        </w:rPr>
        <w:t xml:space="preserve">el agente encargado de </w:t>
      </w:r>
      <w:r w:rsidR="00995984" w:rsidRPr="00A111A3">
        <w:rPr>
          <w:lang w:val="es-CO"/>
        </w:rPr>
        <w:t xml:space="preserve">elaborar </w:t>
      </w:r>
      <w:r w:rsidR="009E5811" w:rsidRPr="00691968">
        <w:rPr>
          <w:b/>
          <w:i/>
          <w:lang w:val="es-CO"/>
        </w:rPr>
        <w:t>scripts</w:t>
      </w:r>
      <w:r w:rsidR="00995984" w:rsidRPr="00691968">
        <w:rPr>
          <w:b/>
          <w:lang w:val="es-CO"/>
        </w:rPr>
        <w:t xml:space="preserve"> </w:t>
      </w:r>
      <w:r w:rsidR="00995984" w:rsidRPr="00691968">
        <w:rPr>
          <w:b/>
          <w:i/>
          <w:lang w:val="es-CO"/>
        </w:rPr>
        <w:t>de dramatización</w:t>
      </w:r>
      <w:r w:rsidR="00995984" w:rsidRPr="00A111A3">
        <w:rPr>
          <w:lang w:val="es-CO"/>
        </w:rPr>
        <w:t xml:space="preserve"> por medio </w:t>
      </w:r>
      <w:r w:rsidR="003F6E7D" w:rsidRPr="00A111A3">
        <w:rPr>
          <w:lang w:val="es-CO"/>
        </w:rPr>
        <w:t>de un plan que coordine y sincronice los planes de todos los actores del sistema</w:t>
      </w:r>
      <w:r w:rsidR="00081DA5" w:rsidRPr="00A111A3">
        <w:rPr>
          <w:lang w:val="es-CO"/>
        </w:rPr>
        <w:t>.</w:t>
      </w:r>
      <w:r w:rsidR="005F4042" w:rsidRPr="00A111A3">
        <w:rPr>
          <w:lang w:val="es-CO"/>
        </w:rPr>
        <w:t xml:space="preserve"> Adicionalmente, permite la especificación de servicios compuestos por medio de la ejecución de servicios ofrecidos por los </w:t>
      </w:r>
      <w:r w:rsidR="005F4042" w:rsidRPr="00691968">
        <w:rPr>
          <w:b/>
          <w:i/>
          <w:lang w:val="es-CO"/>
        </w:rPr>
        <w:t xml:space="preserve">módulos </w:t>
      </w:r>
      <w:r w:rsidR="00691968" w:rsidRPr="00691968">
        <w:rPr>
          <w:b/>
          <w:i/>
          <w:lang w:val="es-CO"/>
        </w:rPr>
        <w:t>estándar</w:t>
      </w:r>
      <w:r w:rsidR="005F4042" w:rsidRPr="00A111A3">
        <w:rPr>
          <w:lang w:val="es-CO"/>
        </w:rPr>
        <w:t>.</w:t>
      </w:r>
      <w:r w:rsidR="00081DA5" w:rsidRPr="00A111A3">
        <w:rPr>
          <w:lang w:val="es-CO"/>
        </w:rPr>
        <w:t xml:space="preserve"> En la</w:t>
      </w:r>
      <w:r w:rsidR="00515669" w:rsidRPr="00A111A3">
        <w:rPr>
          <w:lang w:val="es-CO"/>
        </w:rPr>
        <w:t xml:space="preserve"> </w:t>
      </w:r>
      <w:r w:rsidR="00530911" w:rsidRPr="00A111A3">
        <w:rPr>
          <w:lang w:val="es-CO"/>
        </w:rPr>
        <w:fldChar w:fldCharType="begin"/>
      </w:r>
      <w:r w:rsidR="00530911" w:rsidRPr="00A111A3">
        <w:rPr>
          <w:lang w:val="es-CO"/>
        </w:rPr>
        <w:instrText xml:space="preserve"> REF _Ref466388894 \h </w:instrText>
      </w:r>
      <w:r w:rsidR="00530911" w:rsidRPr="00A111A3">
        <w:rPr>
          <w:lang w:val="es-CO"/>
        </w:rPr>
      </w:r>
      <w:r w:rsidR="00530911" w:rsidRPr="00A111A3">
        <w:rPr>
          <w:lang w:val="es-CO"/>
        </w:rPr>
        <w:fldChar w:fldCharType="separate"/>
      </w:r>
      <w:r w:rsidR="00DD7815" w:rsidRPr="00A111A3">
        <w:rPr>
          <w:lang w:val="es-CO"/>
        </w:rPr>
        <w:t xml:space="preserve">Ilustración </w:t>
      </w:r>
      <w:r w:rsidR="00DD7815">
        <w:rPr>
          <w:noProof/>
          <w:lang w:val="es-CO"/>
        </w:rPr>
        <w:t>10</w:t>
      </w:r>
      <w:r w:rsidR="00530911" w:rsidRPr="00A111A3">
        <w:rPr>
          <w:lang w:val="es-CO"/>
        </w:rPr>
        <w:fldChar w:fldCharType="end"/>
      </w:r>
      <w:r w:rsidR="00081DA5" w:rsidRPr="00A111A3">
        <w:rPr>
          <w:lang w:val="es-CO"/>
        </w:rPr>
        <w:t xml:space="preserve"> se puede observar un ejemplo ilustrativo en donde el actor deberá cantar mientras que vuela y posteriormente salta</w:t>
      </w:r>
      <w:r w:rsidR="00995984" w:rsidRPr="00A111A3">
        <w:rPr>
          <w:lang w:val="es-CO"/>
        </w:rPr>
        <w:t>.</w:t>
      </w:r>
      <w:r w:rsidR="00532A44" w:rsidRPr="00A111A3">
        <w:rPr>
          <w:lang w:val="es-CO"/>
        </w:rPr>
        <w:t xml:space="preserve"> </w:t>
      </w:r>
    </w:p>
    <w:p w14:paraId="77234A08" w14:textId="77777777" w:rsidR="00D21520" w:rsidRPr="00A111A3" w:rsidRDefault="00A31FF3" w:rsidP="00D21520">
      <w:pPr>
        <w:keepNext/>
        <w:jc w:val="center"/>
        <w:rPr>
          <w:lang w:val="es-CO"/>
        </w:rPr>
      </w:pPr>
      <w:r w:rsidRPr="00A111A3">
        <w:rPr>
          <w:noProof/>
          <w:lang w:val="es-CO" w:eastAsia="es-CO"/>
        </w:rPr>
        <w:lastRenderedPageBreak/>
        <w:drawing>
          <wp:inline distT="0" distB="0" distL="0" distR="0" wp14:anchorId="59C76A48" wp14:editId="73324FF4">
            <wp:extent cx="3212327" cy="1473868"/>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5604" cy="1489136"/>
                    </a:xfrm>
                    <a:prstGeom prst="rect">
                      <a:avLst/>
                    </a:prstGeom>
                  </pic:spPr>
                </pic:pic>
              </a:graphicData>
            </a:graphic>
          </wp:inline>
        </w:drawing>
      </w:r>
    </w:p>
    <w:p w14:paraId="4F4CF0AD" w14:textId="2DEF1FAA" w:rsidR="00515669" w:rsidRPr="00A111A3" w:rsidRDefault="00D21520" w:rsidP="00D21520">
      <w:pPr>
        <w:pStyle w:val="Descripcin"/>
        <w:jc w:val="center"/>
        <w:rPr>
          <w:lang w:val="es-CO"/>
        </w:rPr>
      </w:pPr>
      <w:bookmarkStart w:id="76" w:name="_Ref466388894"/>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10</w:t>
      </w:r>
      <w:r w:rsidRPr="00A111A3">
        <w:rPr>
          <w:lang w:val="es-CO"/>
        </w:rPr>
        <w:fldChar w:fldCharType="end"/>
      </w:r>
      <w:bookmarkEnd w:id="76"/>
      <w:r w:rsidRPr="00A111A3">
        <w:rPr>
          <w:lang w:val="es-CO"/>
        </w:rPr>
        <w:t xml:space="preserve">. </w:t>
      </w:r>
      <w:r w:rsidR="007A5576" w:rsidRPr="00A111A3">
        <w:rPr>
          <w:b w:val="0"/>
          <w:lang w:val="es-CO"/>
        </w:rPr>
        <w:t>Plan</w:t>
      </w:r>
      <w:r w:rsidRPr="00A111A3">
        <w:rPr>
          <w:b w:val="0"/>
          <w:lang w:val="es-CO"/>
        </w:rPr>
        <w:t xml:space="preserve"> </w:t>
      </w:r>
      <w:r w:rsidR="00CF3BB6" w:rsidRPr="00A111A3">
        <w:rPr>
          <w:b w:val="0"/>
          <w:lang w:val="es-CO"/>
        </w:rPr>
        <w:t xml:space="preserve">ilustrativo </w:t>
      </w:r>
      <w:r w:rsidRPr="00A111A3">
        <w:rPr>
          <w:b w:val="0"/>
          <w:lang w:val="es-CO"/>
        </w:rPr>
        <w:t>de un guion de dramatización</w:t>
      </w:r>
      <w:r w:rsidRPr="00A111A3">
        <w:rPr>
          <w:lang w:val="es-CO"/>
        </w:rPr>
        <w:t>.</w:t>
      </w:r>
    </w:p>
    <w:p w14:paraId="6D380308" w14:textId="1B7092B4" w:rsidR="00CF3BB6" w:rsidRPr="00A111A3" w:rsidRDefault="008E0E0C" w:rsidP="00CF3BB6">
      <w:pPr>
        <w:rPr>
          <w:lang w:val="es-CO"/>
        </w:rPr>
      </w:pPr>
      <w:r w:rsidRPr="00A111A3">
        <w:rPr>
          <w:b/>
          <w:i/>
          <w:lang w:val="es-CO"/>
        </w:rPr>
        <w:t>Director</w:t>
      </w:r>
      <w:r w:rsidRPr="00A111A3">
        <w:rPr>
          <w:b/>
          <w:lang w:val="es-CO"/>
        </w:rPr>
        <w:t>:</w:t>
      </w:r>
      <w:r w:rsidR="00E87266" w:rsidRPr="00A111A3">
        <w:rPr>
          <w:b/>
          <w:lang w:val="es-CO"/>
        </w:rPr>
        <w:t xml:space="preserve"> </w:t>
      </w:r>
      <w:r w:rsidR="003A6D1E" w:rsidRPr="00A111A3">
        <w:rPr>
          <w:lang w:val="es-CO"/>
        </w:rPr>
        <w:t>Es el a</w:t>
      </w:r>
      <w:r w:rsidR="00563840" w:rsidRPr="00A111A3">
        <w:rPr>
          <w:lang w:val="es-CO"/>
        </w:rPr>
        <w:t>gente encargado de</w:t>
      </w:r>
      <w:r w:rsidR="003A6D1E" w:rsidRPr="00A111A3">
        <w:rPr>
          <w:lang w:val="es-CO"/>
        </w:rPr>
        <w:t xml:space="preserve"> coordinar</w:t>
      </w:r>
      <w:r w:rsidR="00563840" w:rsidRPr="00A111A3">
        <w:rPr>
          <w:lang w:val="es-CO"/>
        </w:rPr>
        <w:t xml:space="preserve"> </w:t>
      </w:r>
      <w:r w:rsidR="00F433B3" w:rsidRPr="00A111A3">
        <w:rPr>
          <w:lang w:val="es-CO"/>
        </w:rPr>
        <w:t>las escenas de la obra</w:t>
      </w:r>
      <w:r w:rsidR="003A6D1E" w:rsidRPr="00A111A3">
        <w:rPr>
          <w:lang w:val="es-CO"/>
        </w:rPr>
        <w:t xml:space="preserve"> asignando las acciones de cada escena al actor correspondiente</w:t>
      </w:r>
      <w:r w:rsidR="00EF16CC" w:rsidRPr="00A111A3">
        <w:rPr>
          <w:lang w:val="es-CO"/>
        </w:rPr>
        <w:t xml:space="preserve"> siguiendo el protocolo de comunicación mostrado en la </w:t>
      </w:r>
      <w:r w:rsidR="00EF16CC" w:rsidRPr="00A111A3">
        <w:rPr>
          <w:lang w:val="es-CO"/>
        </w:rPr>
        <w:fldChar w:fldCharType="begin"/>
      </w:r>
      <w:r w:rsidR="00EF16CC" w:rsidRPr="00A111A3">
        <w:rPr>
          <w:lang w:val="es-CO"/>
        </w:rPr>
        <w:instrText xml:space="preserve"> REF _Ref465527529 \h </w:instrText>
      </w:r>
      <w:r w:rsidR="00EF16CC" w:rsidRPr="00A111A3">
        <w:rPr>
          <w:lang w:val="es-CO"/>
        </w:rPr>
      </w:r>
      <w:r w:rsidR="00EF16CC" w:rsidRPr="00A111A3">
        <w:rPr>
          <w:lang w:val="es-CO"/>
        </w:rPr>
        <w:fldChar w:fldCharType="separate"/>
      </w:r>
      <w:r w:rsidR="00DD7815" w:rsidRPr="00A111A3">
        <w:rPr>
          <w:lang w:val="es-CO"/>
        </w:rPr>
        <w:t xml:space="preserve">Ilustración </w:t>
      </w:r>
      <w:r w:rsidR="00DD7815">
        <w:rPr>
          <w:noProof/>
          <w:lang w:val="es-CO"/>
        </w:rPr>
        <w:t>8</w:t>
      </w:r>
      <w:r w:rsidR="00EF16CC" w:rsidRPr="00A111A3">
        <w:rPr>
          <w:lang w:val="es-CO"/>
        </w:rPr>
        <w:fldChar w:fldCharType="end"/>
      </w:r>
      <w:r w:rsidR="003A6D1E" w:rsidRPr="00A111A3">
        <w:rPr>
          <w:lang w:val="es-CO"/>
        </w:rPr>
        <w:t>.</w:t>
      </w:r>
      <w:r w:rsidR="00596B6A" w:rsidRPr="00A111A3">
        <w:rPr>
          <w:lang w:val="es-CO"/>
        </w:rPr>
        <w:t xml:space="preserve"> </w:t>
      </w:r>
    </w:p>
    <w:p w14:paraId="6CA11DDE" w14:textId="2B3523B1" w:rsidR="00E87BB4" w:rsidRPr="00A111A3" w:rsidRDefault="00E87BB4" w:rsidP="00CF3BB6">
      <w:pPr>
        <w:rPr>
          <w:lang w:val="es-CO"/>
        </w:rPr>
      </w:pPr>
      <w:r w:rsidRPr="00A111A3">
        <w:rPr>
          <w:b/>
          <w:i/>
          <w:lang w:val="es-CO"/>
        </w:rPr>
        <w:t>Actor</w:t>
      </w:r>
      <w:r w:rsidRPr="00A111A3">
        <w:rPr>
          <w:b/>
          <w:lang w:val="es-CO"/>
        </w:rPr>
        <w:t xml:space="preserve">: </w:t>
      </w:r>
      <w:r w:rsidR="00B9424D" w:rsidRPr="00A111A3">
        <w:rPr>
          <w:lang w:val="es-CO"/>
        </w:rPr>
        <w:t xml:space="preserve">Es </w:t>
      </w:r>
      <w:r w:rsidR="009D7115" w:rsidRPr="00A111A3">
        <w:rPr>
          <w:lang w:val="es-CO"/>
        </w:rPr>
        <w:t>el</w:t>
      </w:r>
      <w:r w:rsidR="00B9424D" w:rsidRPr="00A111A3">
        <w:rPr>
          <w:lang w:val="es-CO"/>
        </w:rPr>
        <w:t xml:space="preserve"> agente</w:t>
      </w:r>
      <w:r w:rsidR="001861D7" w:rsidRPr="00A111A3">
        <w:rPr>
          <w:lang w:val="es-CO"/>
        </w:rPr>
        <w:t xml:space="preserve"> </w:t>
      </w:r>
      <w:r w:rsidR="00B9424D" w:rsidRPr="00A111A3">
        <w:rPr>
          <w:lang w:val="es-CO"/>
        </w:rPr>
        <w:t>encargado de interp</w:t>
      </w:r>
      <w:r w:rsidR="001F362D" w:rsidRPr="00A111A3">
        <w:rPr>
          <w:lang w:val="es-CO"/>
        </w:rPr>
        <w:t>retar un personaje en una obra</w:t>
      </w:r>
      <w:r w:rsidR="009D7115" w:rsidRPr="00A111A3">
        <w:rPr>
          <w:lang w:val="es-CO"/>
        </w:rPr>
        <w:t xml:space="preserve"> siguiendo las indicaciones del director. Para </w:t>
      </w:r>
      <w:r w:rsidR="00A560DD" w:rsidRPr="00A111A3">
        <w:rPr>
          <w:lang w:val="es-CO"/>
        </w:rPr>
        <w:t xml:space="preserve">cumplir </w:t>
      </w:r>
      <w:r w:rsidR="009D7115" w:rsidRPr="00A111A3">
        <w:rPr>
          <w:lang w:val="es-CO"/>
        </w:rPr>
        <w:t xml:space="preserve">cada acción asignada </w:t>
      </w:r>
      <w:r w:rsidR="00A560DD" w:rsidRPr="00A111A3">
        <w:rPr>
          <w:lang w:val="es-CO"/>
        </w:rPr>
        <w:t>por el director consume</w:t>
      </w:r>
      <w:r w:rsidR="009D7115" w:rsidRPr="00A111A3">
        <w:rPr>
          <w:lang w:val="es-CO"/>
        </w:rPr>
        <w:t xml:space="preserve"> servicio</w:t>
      </w:r>
      <w:r w:rsidR="00A560DD" w:rsidRPr="00A111A3">
        <w:rPr>
          <w:lang w:val="es-CO"/>
        </w:rPr>
        <w:t>s</w:t>
      </w:r>
      <w:r w:rsidR="009D7115" w:rsidRPr="00A111A3">
        <w:rPr>
          <w:lang w:val="es-CO"/>
        </w:rPr>
        <w:t xml:space="preserve"> de los </w:t>
      </w:r>
      <w:r w:rsidR="00A560DD" w:rsidRPr="00A111A3">
        <w:rPr>
          <w:lang w:val="es-CO"/>
        </w:rPr>
        <w:t>módulos disponibles en el sistema</w:t>
      </w:r>
      <w:r w:rsidR="00A25495" w:rsidRPr="00A111A3">
        <w:rPr>
          <w:lang w:val="es-CO"/>
        </w:rPr>
        <w:t xml:space="preserve"> siguiendo el protocolo especificado en la </w:t>
      </w:r>
      <w:hyperlink w:anchor="_Protocolo_de_comunicación" w:history="1">
        <w:r w:rsidR="00A25495" w:rsidRPr="00A111A3">
          <w:rPr>
            <w:rStyle w:val="Hipervnculo"/>
            <w:lang w:val="es-CO"/>
          </w:rPr>
          <w:t xml:space="preserve">sección </w:t>
        </w:r>
        <w:r w:rsidR="002C775B" w:rsidRPr="00A111A3">
          <w:rPr>
            <w:rStyle w:val="Hipervnculo"/>
            <w:lang w:val="es-CO"/>
          </w:rPr>
          <w:t>III-</w:t>
        </w:r>
        <w:r w:rsidR="00A25495" w:rsidRPr="00A111A3">
          <w:rPr>
            <w:rStyle w:val="Hipervnculo"/>
            <w:lang w:val="es-CO"/>
          </w:rPr>
          <w:t>3.1</w:t>
        </w:r>
      </w:hyperlink>
      <w:r w:rsidR="00A25495" w:rsidRPr="00A111A3">
        <w:rPr>
          <w:lang w:val="es-CO"/>
        </w:rPr>
        <w:t>.</w:t>
      </w:r>
    </w:p>
    <w:p w14:paraId="74DDD52A" w14:textId="30A70948" w:rsidR="0063197B" w:rsidRPr="00A111A3" w:rsidRDefault="00E66E6A" w:rsidP="00CF3BB6">
      <w:pPr>
        <w:rPr>
          <w:lang w:val="es-CO"/>
        </w:rPr>
      </w:pPr>
      <w:r w:rsidRPr="00A111A3">
        <w:rPr>
          <w:b/>
          <w:i/>
          <w:lang w:val="es-CO"/>
        </w:rPr>
        <w:t>Modulo</w:t>
      </w:r>
      <w:r w:rsidRPr="00A111A3">
        <w:rPr>
          <w:lang w:val="es-CO"/>
        </w:rPr>
        <w:t xml:space="preserve">: </w:t>
      </w:r>
      <w:r w:rsidR="009B58E7" w:rsidRPr="00A111A3">
        <w:rPr>
          <w:lang w:val="es-CO"/>
        </w:rPr>
        <w:t xml:space="preserve">Agente proveedor de </w:t>
      </w:r>
      <w:r w:rsidRPr="00A111A3">
        <w:rPr>
          <w:lang w:val="es-CO"/>
        </w:rPr>
        <w:t xml:space="preserve">servicios. </w:t>
      </w:r>
      <w:r w:rsidR="00DD39BE" w:rsidRPr="00A111A3">
        <w:rPr>
          <w:lang w:val="es-CO"/>
        </w:rPr>
        <w:t xml:space="preserve">Los módulos pueden estar implementados bajo cualquier paradigma y cualquier lenguaje de programación siempre y cuando tengan un componente de comunicación que respete el protocolo </w:t>
      </w:r>
      <w:r w:rsidR="002B0363" w:rsidRPr="00A111A3">
        <w:rPr>
          <w:lang w:val="es-CO"/>
        </w:rPr>
        <w:t>especificado</w:t>
      </w:r>
      <w:r w:rsidR="00DD39BE" w:rsidRPr="00A111A3">
        <w:rPr>
          <w:lang w:val="es-CO"/>
        </w:rPr>
        <w:t xml:space="preserve"> en la </w:t>
      </w:r>
      <w:hyperlink w:anchor="_Protocolo_de_comunicación" w:history="1">
        <w:r w:rsidR="002B0363" w:rsidRPr="00A111A3">
          <w:rPr>
            <w:rStyle w:val="Hipervnculo"/>
            <w:lang w:val="es-CO"/>
          </w:rPr>
          <w:t xml:space="preserve">sección </w:t>
        </w:r>
        <w:r w:rsidR="002C775B" w:rsidRPr="00A111A3">
          <w:rPr>
            <w:rStyle w:val="Hipervnculo"/>
            <w:lang w:val="es-CO"/>
          </w:rPr>
          <w:t>III-</w:t>
        </w:r>
        <w:r w:rsidR="002B0363" w:rsidRPr="00A111A3">
          <w:rPr>
            <w:rStyle w:val="Hipervnculo"/>
            <w:lang w:val="es-CO"/>
          </w:rPr>
          <w:t>3.1</w:t>
        </w:r>
      </w:hyperlink>
      <w:r w:rsidR="008B4031" w:rsidRPr="00A111A3">
        <w:rPr>
          <w:lang w:val="es-CO"/>
        </w:rPr>
        <w:t>.</w:t>
      </w:r>
    </w:p>
    <w:p w14:paraId="1F22CFD6" w14:textId="02ECDE77" w:rsidR="00E453AA" w:rsidRPr="00A111A3" w:rsidRDefault="00BA7A3E" w:rsidP="00E453AA">
      <w:pPr>
        <w:rPr>
          <w:lang w:val="es-CO"/>
        </w:rPr>
      </w:pPr>
      <w:r w:rsidRPr="00A111A3">
        <w:rPr>
          <w:lang w:val="es-CO"/>
        </w:rPr>
        <w:t>La arquitectura</w:t>
      </w:r>
      <w:r w:rsidR="002C28C3" w:rsidRPr="00A111A3">
        <w:rPr>
          <w:lang w:val="es-CO"/>
        </w:rPr>
        <w:t xml:space="preserve"> detallada de cada </w:t>
      </w:r>
      <w:r w:rsidR="00710DF4" w:rsidRPr="00A111A3">
        <w:rPr>
          <w:lang w:val="es-CO"/>
        </w:rPr>
        <w:t>agente</w:t>
      </w:r>
      <w:r w:rsidR="002C28C3" w:rsidRPr="00A111A3">
        <w:rPr>
          <w:lang w:val="es-CO"/>
        </w:rPr>
        <w:t xml:space="preserve"> y las interacciones entre cada uno se pueden observar en la </w:t>
      </w:r>
      <w:r w:rsidR="002C28C3" w:rsidRPr="00A111A3">
        <w:rPr>
          <w:lang w:val="es-CO"/>
        </w:rPr>
        <w:fldChar w:fldCharType="begin"/>
      </w:r>
      <w:r w:rsidR="002C28C3" w:rsidRPr="00A111A3">
        <w:rPr>
          <w:lang w:val="es-CO"/>
        </w:rPr>
        <w:instrText xml:space="preserve"> REF _Ref465407568 \h </w:instrText>
      </w:r>
      <w:r w:rsidR="002C28C3" w:rsidRPr="00A111A3">
        <w:rPr>
          <w:lang w:val="es-CO"/>
        </w:rPr>
      </w:r>
      <w:r w:rsidR="002C28C3" w:rsidRPr="00A111A3">
        <w:rPr>
          <w:lang w:val="es-CO"/>
        </w:rPr>
        <w:fldChar w:fldCharType="separate"/>
      </w:r>
      <w:r w:rsidR="00DD7815" w:rsidRPr="00A111A3">
        <w:rPr>
          <w:lang w:val="es-CO"/>
        </w:rPr>
        <w:t xml:space="preserve">Ilustración </w:t>
      </w:r>
      <w:r w:rsidR="00DD7815">
        <w:rPr>
          <w:noProof/>
          <w:lang w:val="es-CO"/>
        </w:rPr>
        <w:t>11</w:t>
      </w:r>
      <w:r w:rsidR="002C28C3" w:rsidRPr="00A111A3">
        <w:rPr>
          <w:lang w:val="es-CO"/>
        </w:rPr>
        <w:fldChar w:fldCharType="end"/>
      </w:r>
      <w:r w:rsidR="00034D3C" w:rsidRPr="00A111A3">
        <w:rPr>
          <w:lang w:val="es-CO"/>
        </w:rPr>
        <w:t xml:space="preserve">, en donde cada agente </w:t>
      </w:r>
      <w:r w:rsidR="00691968" w:rsidRPr="00A111A3">
        <w:rPr>
          <w:lang w:val="es-CO"/>
        </w:rPr>
        <w:t>está</w:t>
      </w:r>
      <w:r w:rsidR="00034D3C" w:rsidRPr="00A111A3">
        <w:rPr>
          <w:lang w:val="es-CO"/>
        </w:rPr>
        <w:t xml:space="preserve"> compuesto por subsistemas, los cuales agrupan componentes que compartan un objetivo o una estructura en común. </w:t>
      </w:r>
      <w:r w:rsidR="006A412C" w:rsidRPr="00A111A3">
        <w:rPr>
          <w:lang w:val="es-CO"/>
        </w:rPr>
        <w:t>Los componentes pueden ser activo</w:t>
      </w:r>
      <w:r w:rsidR="006674E2" w:rsidRPr="00A111A3">
        <w:rPr>
          <w:lang w:val="es-CO"/>
        </w:rPr>
        <w:t>s, quienes</w:t>
      </w:r>
      <w:r w:rsidR="006A412C" w:rsidRPr="00A111A3">
        <w:rPr>
          <w:lang w:val="es-CO"/>
        </w:rPr>
        <w:t xml:space="preserve"> </w:t>
      </w:r>
      <w:r w:rsidR="006674E2" w:rsidRPr="00A111A3">
        <w:rPr>
          <w:lang w:val="es-CO"/>
        </w:rPr>
        <w:t xml:space="preserve">contienen la lógica de procesamiento del agente, componentes pasivos que contienen </w:t>
      </w:r>
      <w:r w:rsidR="004C4FF9" w:rsidRPr="00A111A3">
        <w:rPr>
          <w:lang w:val="es-CO"/>
        </w:rPr>
        <w:t xml:space="preserve">el conocimiento del </w:t>
      </w:r>
      <w:r w:rsidR="00CB66C3" w:rsidRPr="00A111A3">
        <w:rPr>
          <w:lang w:val="es-CO"/>
        </w:rPr>
        <w:t>mismo</w:t>
      </w:r>
      <w:r w:rsidR="006674E2" w:rsidRPr="00A111A3">
        <w:rPr>
          <w:lang w:val="es-CO"/>
        </w:rPr>
        <w:t xml:space="preserve"> o componentes de configuración, los cuales </w:t>
      </w:r>
      <w:r w:rsidR="00114C59" w:rsidRPr="00A111A3">
        <w:rPr>
          <w:lang w:val="es-CO"/>
        </w:rPr>
        <w:t xml:space="preserve">contienen la parametrización del papel a interpretar por el actor obtenida de archivos en formato YAML especificados en la </w:t>
      </w:r>
      <w:hyperlink w:anchor="_Archivos_de_configuración" w:history="1">
        <w:r w:rsidR="00114C59" w:rsidRPr="00A111A3">
          <w:rPr>
            <w:rStyle w:val="Hipervnculo"/>
            <w:lang w:val="es-CO"/>
          </w:rPr>
          <w:t xml:space="preserve">sección </w:t>
        </w:r>
        <w:r w:rsidR="00CE6CA2" w:rsidRPr="00A111A3">
          <w:rPr>
            <w:rStyle w:val="Hipervnculo"/>
            <w:lang w:val="es-CO"/>
          </w:rPr>
          <w:t>IV-2</w:t>
        </w:r>
      </w:hyperlink>
      <w:r w:rsidR="00CE6CA2" w:rsidRPr="00A111A3">
        <w:rPr>
          <w:lang w:val="es-CO"/>
        </w:rPr>
        <w:t>.</w:t>
      </w:r>
    </w:p>
    <w:p w14:paraId="74681A89" w14:textId="77777777" w:rsidR="00E453AA" w:rsidRPr="00A111A3" w:rsidRDefault="00E453AA" w:rsidP="00CD5AE6">
      <w:pPr>
        <w:ind w:left="720" w:hanging="720"/>
        <w:rPr>
          <w:lang w:val="es-CO"/>
        </w:rPr>
      </w:pPr>
    </w:p>
    <w:p w14:paraId="5D44CC86" w14:textId="1A979BEB" w:rsidR="00657C1A" w:rsidRPr="00A111A3" w:rsidRDefault="00F615B8" w:rsidP="00A76BCB">
      <w:pPr>
        <w:keepNext/>
        <w:ind w:left="-1276"/>
        <w:jc w:val="center"/>
        <w:rPr>
          <w:lang w:val="es-CO"/>
        </w:rPr>
      </w:pPr>
      <w:r w:rsidRPr="00A111A3">
        <w:rPr>
          <w:noProof/>
          <w:lang w:val="es-CO" w:eastAsia="es-CO"/>
        </w:rPr>
        <w:lastRenderedPageBreak/>
        <w:drawing>
          <wp:inline distT="0" distB="0" distL="0" distR="0" wp14:anchorId="293EDE1F" wp14:editId="723D3EAD">
            <wp:extent cx="6512262" cy="5279366"/>
            <wp:effectExtent l="0" t="0" r="3175" b="0"/>
            <wp:docPr id="53" name="Imagen 53" descr="C:\Users\TG1604\Downloads\general_logical_archite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G1604\Downloads\general_logical_architecture.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8216" cy="5284193"/>
                    </a:xfrm>
                    <a:prstGeom prst="rect">
                      <a:avLst/>
                    </a:prstGeom>
                    <a:noFill/>
                    <a:ln>
                      <a:noFill/>
                    </a:ln>
                  </pic:spPr>
                </pic:pic>
              </a:graphicData>
            </a:graphic>
          </wp:inline>
        </w:drawing>
      </w:r>
    </w:p>
    <w:p w14:paraId="33670773" w14:textId="4B374EFD" w:rsidR="00F51E41" w:rsidRPr="00A111A3" w:rsidRDefault="00657C1A" w:rsidP="00657C1A">
      <w:pPr>
        <w:pStyle w:val="Descripcin"/>
        <w:jc w:val="center"/>
        <w:rPr>
          <w:b w:val="0"/>
          <w:lang w:val="es-CO"/>
        </w:rPr>
      </w:pPr>
      <w:bookmarkStart w:id="77" w:name="_Ref465407568"/>
      <w:bookmarkStart w:id="78" w:name="_Toc465235926"/>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11</w:t>
      </w:r>
      <w:r w:rsidRPr="00A111A3">
        <w:rPr>
          <w:lang w:val="es-CO"/>
        </w:rPr>
        <w:fldChar w:fldCharType="end"/>
      </w:r>
      <w:bookmarkEnd w:id="77"/>
      <w:r w:rsidRPr="00A111A3">
        <w:rPr>
          <w:lang w:val="es-CO"/>
        </w:rPr>
        <w:t xml:space="preserve">. </w:t>
      </w:r>
      <w:r w:rsidRPr="00A111A3">
        <w:rPr>
          <w:b w:val="0"/>
          <w:lang w:val="es-CO"/>
        </w:rPr>
        <w:t xml:space="preserve">Arquitectura lógica </w:t>
      </w:r>
      <w:r w:rsidR="00363A68" w:rsidRPr="00A111A3">
        <w:rPr>
          <w:b w:val="0"/>
          <w:lang w:val="es-CO"/>
        </w:rPr>
        <w:t>del sistema</w:t>
      </w:r>
      <w:r w:rsidRPr="00A111A3">
        <w:rPr>
          <w:b w:val="0"/>
          <w:lang w:val="es-CO"/>
        </w:rPr>
        <w:t>.</w:t>
      </w:r>
      <w:bookmarkEnd w:id="78"/>
    </w:p>
    <w:p w14:paraId="1295874B" w14:textId="7B99E104" w:rsidR="00E67170" w:rsidRPr="00A111A3" w:rsidRDefault="00E67170" w:rsidP="008373E1">
      <w:pPr>
        <w:rPr>
          <w:lang w:val="es-CO"/>
        </w:rPr>
      </w:pPr>
      <w:r w:rsidRPr="00A111A3">
        <w:rPr>
          <w:lang w:val="es-CO"/>
        </w:rPr>
        <w:t xml:space="preserve">Cada </w:t>
      </w:r>
      <w:r w:rsidR="007F65FD" w:rsidRPr="00A111A3">
        <w:rPr>
          <w:lang w:val="es-CO"/>
        </w:rPr>
        <w:t>componente</w:t>
      </w:r>
      <w:r w:rsidRPr="00A111A3">
        <w:rPr>
          <w:lang w:val="es-CO"/>
        </w:rPr>
        <w:t xml:space="preserve"> de la arquitectura </w:t>
      </w:r>
      <w:r w:rsidR="00363A68" w:rsidRPr="00A111A3">
        <w:rPr>
          <w:lang w:val="es-CO"/>
        </w:rPr>
        <w:t xml:space="preserve">del sistema </w:t>
      </w:r>
      <w:r w:rsidRPr="00A111A3">
        <w:rPr>
          <w:lang w:val="es-CO"/>
        </w:rPr>
        <w:t>es explicado a continuación:</w:t>
      </w:r>
    </w:p>
    <w:p w14:paraId="28E33778" w14:textId="5457A124" w:rsidR="000B39E9" w:rsidRPr="00A111A3" w:rsidRDefault="009502F6" w:rsidP="00E532BB">
      <w:pPr>
        <w:pStyle w:val="Ttulo3"/>
        <w:numPr>
          <w:ilvl w:val="1"/>
          <w:numId w:val="7"/>
        </w:numPr>
        <w:ind w:left="426"/>
        <w:rPr>
          <w:lang w:val="es-CO"/>
        </w:rPr>
      </w:pPr>
      <w:bookmarkStart w:id="79" w:name="_Toc467832537"/>
      <w:r w:rsidRPr="00A111A3">
        <w:rPr>
          <w:lang w:val="es-CO"/>
        </w:rPr>
        <w:t>Play</w:t>
      </w:r>
      <w:r w:rsidR="00D3304D" w:rsidRPr="00A111A3">
        <w:rPr>
          <w:lang w:val="es-CO"/>
        </w:rPr>
        <w:t xml:space="preserve"> Generator</w:t>
      </w:r>
      <w:bookmarkEnd w:id="79"/>
    </w:p>
    <w:p w14:paraId="0D740AC9" w14:textId="6D575C17" w:rsidR="002E468D" w:rsidRPr="00A111A3" w:rsidRDefault="000B39E9" w:rsidP="000B39E9">
      <w:pPr>
        <w:ind w:left="-6"/>
        <w:rPr>
          <w:lang w:val="es-CO"/>
        </w:rPr>
      </w:pPr>
      <w:r w:rsidRPr="00A111A3">
        <w:rPr>
          <w:lang w:val="es-CO"/>
        </w:rPr>
        <w:t>A</w:t>
      </w:r>
      <w:r w:rsidR="00383488" w:rsidRPr="00A111A3">
        <w:rPr>
          <w:lang w:val="es-CO"/>
        </w:rPr>
        <w:t>gente</w:t>
      </w:r>
      <w:r w:rsidR="00007782" w:rsidRPr="00A111A3">
        <w:rPr>
          <w:lang w:val="es-CO"/>
        </w:rPr>
        <w:t xml:space="preserve"> encargado de la elaboración del </w:t>
      </w:r>
      <w:r w:rsidR="00007782" w:rsidRPr="003F4067">
        <w:rPr>
          <w:b/>
          <w:i/>
          <w:lang w:val="es-CO"/>
        </w:rPr>
        <w:t>script</w:t>
      </w:r>
      <w:r w:rsidR="00007782" w:rsidRPr="003F4067">
        <w:rPr>
          <w:b/>
          <w:lang w:val="es-CO"/>
        </w:rPr>
        <w:t xml:space="preserve"> </w:t>
      </w:r>
      <w:r w:rsidR="00A7131D" w:rsidRPr="003F4067">
        <w:rPr>
          <w:b/>
          <w:i/>
          <w:lang w:val="es-CO"/>
        </w:rPr>
        <w:t>de dramatización</w:t>
      </w:r>
      <w:r w:rsidR="00007782" w:rsidRPr="00A111A3">
        <w:rPr>
          <w:lang w:val="es-CO"/>
        </w:rPr>
        <w:t>.</w:t>
      </w:r>
      <w:r w:rsidR="005C3E2B" w:rsidRPr="00A111A3">
        <w:rPr>
          <w:lang w:val="es-CO"/>
        </w:rPr>
        <w:t xml:space="preserve"> En é</w:t>
      </w:r>
      <w:r w:rsidR="00007782" w:rsidRPr="00A111A3">
        <w:rPr>
          <w:lang w:val="es-CO"/>
        </w:rPr>
        <w:t>l se encuentran los siguientes componentes:</w:t>
      </w:r>
    </w:p>
    <w:p w14:paraId="1F24AA6C" w14:textId="49B779CB" w:rsidR="00746B9B" w:rsidRPr="00A111A3" w:rsidRDefault="00007782" w:rsidP="00086DC9">
      <w:pPr>
        <w:ind w:left="709"/>
        <w:rPr>
          <w:i/>
          <w:lang w:val="es-CO"/>
        </w:rPr>
      </w:pPr>
      <w:r w:rsidRPr="00A111A3">
        <w:rPr>
          <w:i/>
          <w:lang w:val="es-CO"/>
        </w:rPr>
        <w:tab/>
      </w:r>
      <w:r w:rsidR="00746B9B" w:rsidRPr="00A111A3">
        <w:rPr>
          <w:b/>
          <w:i/>
          <w:lang w:val="es-CO"/>
        </w:rPr>
        <w:t>Script GUI</w:t>
      </w:r>
      <w:r w:rsidR="00746B9B" w:rsidRPr="00A111A3">
        <w:rPr>
          <w:b/>
          <w:lang w:val="es-CO"/>
        </w:rPr>
        <w:t xml:space="preserve">: </w:t>
      </w:r>
      <w:r w:rsidR="00746B9B" w:rsidRPr="00A111A3">
        <w:rPr>
          <w:lang w:val="es-CO"/>
        </w:rPr>
        <w:t xml:space="preserve">interfaz de usuario en la cual se elabora el </w:t>
      </w:r>
      <w:r w:rsidR="00691968" w:rsidRPr="00A111A3">
        <w:rPr>
          <w:lang w:val="es-CO"/>
        </w:rPr>
        <w:t>guion</w:t>
      </w:r>
      <w:r w:rsidR="005B43C8" w:rsidRPr="00A111A3">
        <w:rPr>
          <w:lang w:val="es-CO"/>
        </w:rPr>
        <w:t xml:space="preserve"> teatral</w:t>
      </w:r>
      <w:r w:rsidR="00746B9B" w:rsidRPr="00A111A3">
        <w:rPr>
          <w:lang w:val="es-CO"/>
        </w:rPr>
        <w:t xml:space="preserve"> y se diseñan servicios </w:t>
      </w:r>
      <w:r w:rsidR="00180506" w:rsidRPr="00A111A3">
        <w:rPr>
          <w:lang w:val="es-CO"/>
        </w:rPr>
        <w:t xml:space="preserve">compuestos que ofrecerán los </w:t>
      </w:r>
      <w:r w:rsidR="00180506" w:rsidRPr="003F4067">
        <w:rPr>
          <w:b/>
          <w:i/>
          <w:lang w:val="es-CO"/>
        </w:rPr>
        <w:t>módulos personalizados</w:t>
      </w:r>
      <w:r w:rsidR="00EA2006" w:rsidRPr="00A111A3">
        <w:rPr>
          <w:lang w:val="es-CO"/>
        </w:rPr>
        <w:t>.</w:t>
      </w:r>
    </w:p>
    <w:p w14:paraId="080CEA28" w14:textId="7C5FF252" w:rsidR="00007782" w:rsidRPr="00A111A3" w:rsidRDefault="00007782" w:rsidP="00C514FD">
      <w:pPr>
        <w:ind w:left="709"/>
        <w:rPr>
          <w:lang w:val="es-CO"/>
        </w:rPr>
      </w:pPr>
      <w:r w:rsidRPr="00A111A3">
        <w:rPr>
          <w:b/>
          <w:i/>
          <w:lang w:val="es-CO"/>
        </w:rPr>
        <w:lastRenderedPageBreak/>
        <w:t>Script generator</w:t>
      </w:r>
      <w:r w:rsidRPr="00A111A3">
        <w:rPr>
          <w:b/>
          <w:lang w:val="es-CO"/>
        </w:rPr>
        <w:t>:</w:t>
      </w:r>
      <w:r w:rsidR="00A3712C" w:rsidRPr="00A111A3">
        <w:rPr>
          <w:b/>
          <w:lang w:val="es-CO"/>
        </w:rPr>
        <w:t xml:space="preserve"> </w:t>
      </w:r>
      <w:r w:rsidR="004C3405" w:rsidRPr="00A111A3">
        <w:rPr>
          <w:lang w:val="es-CO"/>
        </w:rPr>
        <w:t>c</w:t>
      </w:r>
      <w:r w:rsidR="00A3712C" w:rsidRPr="00A111A3">
        <w:rPr>
          <w:lang w:val="es-CO"/>
        </w:rPr>
        <w:t xml:space="preserve">omponente </w:t>
      </w:r>
      <w:r w:rsidR="001927DC" w:rsidRPr="00A111A3">
        <w:rPr>
          <w:lang w:val="es-CO"/>
        </w:rPr>
        <w:t xml:space="preserve">activo </w:t>
      </w:r>
      <w:r w:rsidR="00A3712C" w:rsidRPr="00A111A3">
        <w:rPr>
          <w:lang w:val="es-CO"/>
        </w:rPr>
        <w:t>encargado de gener</w:t>
      </w:r>
      <w:r w:rsidR="005B43C8" w:rsidRPr="00A111A3">
        <w:rPr>
          <w:lang w:val="es-CO"/>
        </w:rPr>
        <w:t>ar el</w:t>
      </w:r>
      <w:r w:rsidR="00A3712C" w:rsidRPr="00A111A3">
        <w:rPr>
          <w:lang w:val="es-CO"/>
        </w:rPr>
        <w:t xml:space="preserve"> </w:t>
      </w:r>
      <w:r w:rsidR="00746B9B" w:rsidRPr="00A111A3">
        <w:rPr>
          <w:lang w:val="es-CO"/>
        </w:rPr>
        <w:t xml:space="preserve">archivo </w:t>
      </w:r>
      <w:r w:rsidR="005B43C8" w:rsidRPr="00281452">
        <w:rPr>
          <w:b/>
          <w:i/>
          <w:lang w:val="es-CO"/>
        </w:rPr>
        <w:t>script de dramatización</w:t>
      </w:r>
      <w:r w:rsidR="004F44D6" w:rsidRPr="00A111A3">
        <w:rPr>
          <w:i/>
          <w:lang w:val="es-CO"/>
        </w:rPr>
        <w:t xml:space="preserve"> </w:t>
      </w:r>
      <w:r w:rsidR="00DA0FFF" w:rsidRPr="00A111A3">
        <w:rPr>
          <w:lang w:val="es-CO"/>
        </w:rPr>
        <w:t xml:space="preserve">a partir del </w:t>
      </w:r>
      <w:r w:rsidR="00691968" w:rsidRPr="00A111A3">
        <w:rPr>
          <w:lang w:val="es-CO"/>
        </w:rPr>
        <w:t>guion</w:t>
      </w:r>
      <w:r w:rsidR="00DA0FFF" w:rsidRPr="00A111A3">
        <w:rPr>
          <w:lang w:val="es-CO"/>
        </w:rPr>
        <w:t xml:space="preserve"> teatral elaborado en el componente </w:t>
      </w:r>
      <w:r w:rsidR="00DA0FFF" w:rsidRPr="006F3DC4">
        <w:rPr>
          <w:b/>
          <w:i/>
          <w:lang w:val="es-CO"/>
        </w:rPr>
        <w:t>Script</w:t>
      </w:r>
      <w:r w:rsidR="00DA0FFF" w:rsidRPr="00A111A3">
        <w:rPr>
          <w:i/>
          <w:lang w:val="es-CO"/>
        </w:rPr>
        <w:t xml:space="preserve"> </w:t>
      </w:r>
      <w:r w:rsidR="00A3712C" w:rsidRPr="00A111A3">
        <w:rPr>
          <w:lang w:val="es-CO"/>
        </w:rPr>
        <w:t>y enviar</w:t>
      </w:r>
      <w:r w:rsidR="000B0567" w:rsidRPr="00A111A3">
        <w:rPr>
          <w:lang w:val="es-CO"/>
        </w:rPr>
        <w:t xml:space="preserve">lo al </w:t>
      </w:r>
      <w:r w:rsidR="00933D1D" w:rsidRPr="00A111A3">
        <w:rPr>
          <w:lang w:val="es-CO"/>
        </w:rPr>
        <w:t xml:space="preserve">agente </w:t>
      </w:r>
      <w:r w:rsidR="00772C4F" w:rsidRPr="00A111A3">
        <w:rPr>
          <w:b/>
          <w:i/>
          <w:lang w:val="es-CO"/>
        </w:rPr>
        <w:t>D</w:t>
      </w:r>
      <w:r w:rsidR="000B0567" w:rsidRPr="00A111A3">
        <w:rPr>
          <w:b/>
          <w:i/>
          <w:lang w:val="es-CO"/>
        </w:rPr>
        <w:t>irector</w:t>
      </w:r>
      <w:r w:rsidR="000B0567" w:rsidRPr="00A111A3">
        <w:rPr>
          <w:lang w:val="es-CO"/>
        </w:rPr>
        <w:t xml:space="preserve">. Adicionalmente </w:t>
      </w:r>
      <w:r w:rsidR="006166D0" w:rsidRPr="00A111A3">
        <w:rPr>
          <w:lang w:val="es-CO"/>
        </w:rPr>
        <w:t>está</w:t>
      </w:r>
      <w:r w:rsidR="002336BD" w:rsidRPr="00A111A3">
        <w:rPr>
          <w:lang w:val="es-CO"/>
        </w:rPr>
        <w:t xml:space="preserve"> encargado de </w:t>
      </w:r>
      <w:r w:rsidR="000B0567" w:rsidRPr="00A111A3">
        <w:rPr>
          <w:lang w:val="es-CO"/>
        </w:rPr>
        <w:t>env</w:t>
      </w:r>
      <w:r w:rsidR="002336BD" w:rsidRPr="00A111A3">
        <w:rPr>
          <w:lang w:val="es-CO"/>
        </w:rPr>
        <w:t>i</w:t>
      </w:r>
      <w:r w:rsidR="000B0567" w:rsidRPr="00A111A3">
        <w:rPr>
          <w:lang w:val="es-CO"/>
        </w:rPr>
        <w:t>a</w:t>
      </w:r>
      <w:r w:rsidR="002336BD" w:rsidRPr="00A111A3">
        <w:rPr>
          <w:lang w:val="es-CO"/>
        </w:rPr>
        <w:t>r</w:t>
      </w:r>
      <w:r w:rsidR="00A3712C" w:rsidRPr="00A111A3">
        <w:rPr>
          <w:lang w:val="es-CO"/>
        </w:rPr>
        <w:t xml:space="preserve"> al</w:t>
      </w:r>
      <w:r w:rsidR="00933D1D" w:rsidRPr="00A111A3">
        <w:rPr>
          <w:lang w:val="es-CO"/>
        </w:rPr>
        <w:t xml:space="preserve"> </w:t>
      </w:r>
      <w:r w:rsidR="0066091A" w:rsidRPr="00A111A3">
        <w:rPr>
          <w:lang w:val="es-CO"/>
        </w:rPr>
        <w:t xml:space="preserve">componente </w:t>
      </w:r>
      <w:r w:rsidR="0066091A" w:rsidRPr="00691968">
        <w:rPr>
          <w:b/>
          <w:i/>
          <w:lang w:val="es-CO"/>
        </w:rPr>
        <w:t>VMFactory</w:t>
      </w:r>
      <w:r w:rsidR="0066091A" w:rsidRPr="00A111A3">
        <w:rPr>
          <w:lang w:val="es-CO"/>
        </w:rPr>
        <w:t xml:space="preserve"> del </w:t>
      </w:r>
      <w:r w:rsidR="00933D1D" w:rsidRPr="00A111A3">
        <w:rPr>
          <w:lang w:val="es-CO"/>
        </w:rPr>
        <w:t>agente</w:t>
      </w:r>
      <w:r w:rsidR="00A3712C" w:rsidRPr="00A111A3">
        <w:rPr>
          <w:lang w:val="es-CO"/>
        </w:rPr>
        <w:t xml:space="preserve"> </w:t>
      </w:r>
      <w:r w:rsidR="00A3712C" w:rsidRPr="00A111A3">
        <w:rPr>
          <w:b/>
          <w:i/>
          <w:lang w:val="es-CO"/>
        </w:rPr>
        <w:t>Actor</w:t>
      </w:r>
      <w:r w:rsidR="00A3712C" w:rsidRPr="00A111A3">
        <w:rPr>
          <w:b/>
          <w:lang w:val="es-CO"/>
        </w:rPr>
        <w:t xml:space="preserve"> </w:t>
      </w:r>
      <w:r w:rsidR="00A3712C" w:rsidRPr="00A111A3">
        <w:rPr>
          <w:lang w:val="es-CO"/>
        </w:rPr>
        <w:t>la lógica de los servicios compuestos</w:t>
      </w:r>
      <w:r w:rsidR="00DD7385" w:rsidRPr="00A111A3">
        <w:rPr>
          <w:lang w:val="es-CO"/>
        </w:rPr>
        <w:t>.</w:t>
      </w:r>
    </w:p>
    <w:p w14:paraId="576CF04C" w14:textId="71D548E9" w:rsidR="005A4207" w:rsidRPr="00A111A3" w:rsidRDefault="008C14F4" w:rsidP="00E532BB">
      <w:pPr>
        <w:pStyle w:val="Ttulo3"/>
        <w:numPr>
          <w:ilvl w:val="1"/>
          <w:numId w:val="7"/>
        </w:numPr>
        <w:ind w:left="426"/>
        <w:rPr>
          <w:lang w:val="es-CO"/>
        </w:rPr>
      </w:pPr>
      <w:bookmarkStart w:id="80" w:name="_Toc467832538"/>
      <w:r w:rsidRPr="00A111A3">
        <w:rPr>
          <w:lang w:val="es-CO"/>
        </w:rPr>
        <w:t>Director</w:t>
      </w:r>
      <w:bookmarkEnd w:id="80"/>
      <w:r w:rsidR="007B7788" w:rsidRPr="00A111A3">
        <w:rPr>
          <w:lang w:val="es-CO"/>
        </w:rPr>
        <w:tab/>
      </w:r>
    </w:p>
    <w:p w14:paraId="727FA6F7" w14:textId="45624387" w:rsidR="00142090" w:rsidRPr="00A111A3" w:rsidRDefault="00E20798" w:rsidP="00142090">
      <w:pPr>
        <w:spacing w:before="0"/>
        <w:rPr>
          <w:lang w:val="es-CO"/>
        </w:rPr>
      </w:pPr>
      <w:r w:rsidRPr="00A111A3">
        <w:rPr>
          <w:lang w:val="es-CO"/>
        </w:rPr>
        <w:t>Agente</w:t>
      </w:r>
      <w:r w:rsidR="00CB494F" w:rsidRPr="00A111A3">
        <w:rPr>
          <w:lang w:val="es-CO"/>
        </w:rPr>
        <w:t xml:space="preserve"> encargado de </w:t>
      </w:r>
      <w:r w:rsidR="00E8165B" w:rsidRPr="00A111A3">
        <w:rPr>
          <w:lang w:val="es-CO"/>
        </w:rPr>
        <w:t xml:space="preserve">enviar la parametrización de la obra a cada </w:t>
      </w:r>
      <w:r w:rsidR="00E8165B" w:rsidRPr="00A111A3">
        <w:rPr>
          <w:i/>
          <w:lang w:val="es-CO"/>
        </w:rPr>
        <w:t>actor</w:t>
      </w:r>
      <w:r w:rsidR="00E8165B" w:rsidRPr="00A111A3">
        <w:rPr>
          <w:lang w:val="es-CO"/>
        </w:rPr>
        <w:t xml:space="preserve"> y </w:t>
      </w:r>
      <w:r w:rsidR="0052473B" w:rsidRPr="00A111A3">
        <w:rPr>
          <w:lang w:val="es-CO"/>
        </w:rPr>
        <w:t xml:space="preserve">sincronizar la ejecución de las acciones de </w:t>
      </w:r>
      <w:r w:rsidR="00E8165B" w:rsidRPr="00A111A3">
        <w:rPr>
          <w:lang w:val="es-CO"/>
        </w:rPr>
        <w:t>cada escena</w:t>
      </w:r>
      <w:r w:rsidR="00CB494F" w:rsidRPr="00A111A3">
        <w:rPr>
          <w:lang w:val="es-CO"/>
        </w:rPr>
        <w:t xml:space="preserve"> del </w:t>
      </w:r>
      <w:r w:rsidR="00CB494F" w:rsidRPr="003F4067">
        <w:rPr>
          <w:b/>
          <w:i/>
          <w:lang w:val="es-CO"/>
        </w:rPr>
        <w:t xml:space="preserve">script </w:t>
      </w:r>
      <w:r w:rsidR="00BB2389" w:rsidRPr="003F4067">
        <w:rPr>
          <w:b/>
          <w:i/>
          <w:lang w:val="es-CO"/>
        </w:rPr>
        <w:t>de dramatización</w:t>
      </w:r>
      <w:r w:rsidR="00E85DCA" w:rsidRPr="00A111A3">
        <w:rPr>
          <w:lang w:val="es-CO"/>
        </w:rPr>
        <w:t>.</w:t>
      </w:r>
    </w:p>
    <w:p w14:paraId="263558E7" w14:textId="77777777" w:rsidR="00AE0BBC" w:rsidRPr="00A111A3" w:rsidRDefault="00AE0BBC" w:rsidP="00142090">
      <w:pPr>
        <w:spacing w:before="0"/>
        <w:rPr>
          <w:lang w:val="es-CO"/>
        </w:rPr>
      </w:pPr>
      <w:r w:rsidRPr="00A111A3">
        <w:rPr>
          <w:lang w:val="es-CO"/>
        </w:rPr>
        <w:t>En él se encuentran los siguientes componentes:</w:t>
      </w:r>
    </w:p>
    <w:p w14:paraId="67A06377" w14:textId="52183549" w:rsidR="00AE0BBC" w:rsidRPr="00A111A3" w:rsidRDefault="00AE0BBC" w:rsidP="00013CAE">
      <w:pPr>
        <w:ind w:left="720" w:hanging="11"/>
        <w:rPr>
          <w:lang w:val="es-CO"/>
        </w:rPr>
      </w:pPr>
      <w:r w:rsidRPr="00A111A3">
        <w:rPr>
          <w:lang w:val="es-CO"/>
        </w:rPr>
        <w:tab/>
      </w:r>
      <w:r w:rsidRPr="00A111A3">
        <w:rPr>
          <w:b/>
          <w:i/>
          <w:lang w:val="es-CO"/>
        </w:rPr>
        <w:t>Script descriptor</w:t>
      </w:r>
      <w:r w:rsidRPr="00A111A3">
        <w:rPr>
          <w:b/>
          <w:lang w:val="es-CO"/>
        </w:rPr>
        <w:t>:</w:t>
      </w:r>
      <w:r w:rsidR="002208A1" w:rsidRPr="00A111A3">
        <w:rPr>
          <w:b/>
          <w:lang w:val="es-CO"/>
        </w:rPr>
        <w:t xml:space="preserve"> </w:t>
      </w:r>
      <w:r w:rsidR="00F011BC" w:rsidRPr="00A111A3">
        <w:rPr>
          <w:lang w:val="es-CO"/>
        </w:rPr>
        <w:t xml:space="preserve">componente </w:t>
      </w:r>
      <w:r w:rsidR="00A32896" w:rsidRPr="00A111A3">
        <w:rPr>
          <w:lang w:val="es-CO"/>
        </w:rPr>
        <w:t>de configuración</w:t>
      </w:r>
      <w:r w:rsidR="00F011BC" w:rsidRPr="00A111A3">
        <w:rPr>
          <w:lang w:val="es-CO"/>
        </w:rPr>
        <w:t xml:space="preserve"> que contiene la información</w:t>
      </w:r>
      <w:r w:rsidR="00CD7C61" w:rsidRPr="00A111A3">
        <w:rPr>
          <w:lang w:val="es-CO"/>
        </w:rPr>
        <w:t xml:space="preserve"> </w:t>
      </w:r>
      <w:r w:rsidR="00AE7B92" w:rsidRPr="00A111A3">
        <w:rPr>
          <w:lang w:val="es-CO"/>
        </w:rPr>
        <w:t xml:space="preserve">del </w:t>
      </w:r>
      <w:r w:rsidR="00D0264F" w:rsidRPr="006F3DC4">
        <w:rPr>
          <w:b/>
          <w:i/>
          <w:lang w:val="es-CO"/>
        </w:rPr>
        <w:t xml:space="preserve">script </w:t>
      </w:r>
      <w:r w:rsidR="00AE7B92" w:rsidRPr="006F3DC4">
        <w:rPr>
          <w:b/>
          <w:i/>
          <w:lang w:val="es-CO"/>
        </w:rPr>
        <w:t>d</w:t>
      </w:r>
      <w:r w:rsidR="00D0264F" w:rsidRPr="006F3DC4">
        <w:rPr>
          <w:b/>
          <w:i/>
          <w:lang w:val="es-CO"/>
        </w:rPr>
        <w:t>e</w:t>
      </w:r>
      <w:r w:rsidR="00AE7B92" w:rsidRPr="006F3DC4">
        <w:rPr>
          <w:b/>
          <w:i/>
          <w:lang w:val="es-CO"/>
        </w:rPr>
        <w:t xml:space="preserve"> dramatización</w:t>
      </w:r>
      <w:r w:rsidR="00AE7B92" w:rsidRPr="00A111A3">
        <w:rPr>
          <w:lang w:val="es-CO"/>
        </w:rPr>
        <w:t xml:space="preserve"> relacionado con</w:t>
      </w:r>
      <w:r w:rsidR="00CD7C61" w:rsidRPr="00A111A3">
        <w:rPr>
          <w:lang w:val="es-CO"/>
        </w:rPr>
        <w:t xml:space="preserve"> la secuencia de escenas, acciones que se ejecutarán en cada una y los eventos que ocurrirán en cada momento</w:t>
      </w:r>
      <w:r w:rsidR="0054516E" w:rsidRPr="00A111A3">
        <w:rPr>
          <w:lang w:val="es-CO"/>
        </w:rPr>
        <w:t xml:space="preserve"> de la obra</w:t>
      </w:r>
      <w:r w:rsidR="00CD7C61" w:rsidRPr="00A111A3">
        <w:rPr>
          <w:lang w:val="es-CO"/>
        </w:rPr>
        <w:t xml:space="preserve">. </w:t>
      </w:r>
    </w:p>
    <w:p w14:paraId="0F14CC5C" w14:textId="25596EA8" w:rsidR="008C14F4" w:rsidRPr="00A111A3" w:rsidRDefault="00AE0BBC" w:rsidP="00156B6E">
      <w:pPr>
        <w:ind w:left="709"/>
        <w:rPr>
          <w:lang w:val="es-CO"/>
        </w:rPr>
      </w:pPr>
      <w:r w:rsidRPr="00A111A3">
        <w:rPr>
          <w:b/>
          <w:i/>
          <w:lang w:val="es-CO"/>
        </w:rPr>
        <w:tab/>
        <w:t>Coordinate Play</w:t>
      </w:r>
      <w:r w:rsidRPr="00A111A3">
        <w:rPr>
          <w:lang w:val="es-CO"/>
        </w:rPr>
        <w:t>:</w:t>
      </w:r>
      <w:r w:rsidR="00CB494F" w:rsidRPr="00A111A3">
        <w:rPr>
          <w:lang w:val="es-CO"/>
        </w:rPr>
        <w:t xml:space="preserve"> </w:t>
      </w:r>
      <w:r w:rsidR="003E2770" w:rsidRPr="00A111A3">
        <w:rPr>
          <w:lang w:val="es-CO"/>
        </w:rPr>
        <w:t>c</w:t>
      </w:r>
      <w:r w:rsidR="00C7151B" w:rsidRPr="00A111A3">
        <w:rPr>
          <w:lang w:val="es-CO"/>
        </w:rPr>
        <w:t xml:space="preserve">omponente </w:t>
      </w:r>
      <w:r w:rsidR="00446CE9" w:rsidRPr="00A111A3">
        <w:rPr>
          <w:lang w:val="es-CO"/>
        </w:rPr>
        <w:t xml:space="preserve">activo </w:t>
      </w:r>
      <w:r w:rsidR="00C7151B" w:rsidRPr="00A111A3">
        <w:rPr>
          <w:lang w:val="es-CO"/>
        </w:rPr>
        <w:t xml:space="preserve">encargado de </w:t>
      </w:r>
      <w:r w:rsidR="00082B59" w:rsidRPr="00A111A3">
        <w:rPr>
          <w:lang w:val="es-CO"/>
        </w:rPr>
        <w:t>enviar las escenas a los actores por medio del protocolo especificado</w:t>
      </w:r>
      <w:r w:rsidR="00C7151B" w:rsidRPr="00A111A3">
        <w:rPr>
          <w:lang w:val="es-CO"/>
        </w:rPr>
        <w:t xml:space="preserve"> en </w:t>
      </w:r>
      <w:r w:rsidR="002208A1" w:rsidRPr="00A111A3">
        <w:rPr>
          <w:lang w:val="es-CO"/>
        </w:rPr>
        <w:t xml:space="preserve">la </w:t>
      </w:r>
      <w:r w:rsidR="002208A1" w:rsidRPr="00A111A3">
        <w:rPr>
          <w:b/>
          <w:lang w:val="es-CO"/>
        </w:rPr>
        <w:fldChar w:fldCharType="begin"/>
      </w:r>
      <w:r w:rsidR="002208A1" w:rsidRPr="00A111A3">
        <w:rPr>
          <w:lang w:val="es-CO"/>
        </w:rPr>
        <w:instrText xml:space="preserve"> REF _Ref462211068 \h </w:instrText>
      </w:r>
      <w:r w:rsidR="002208A1" w:rsidRPr="00A111A3">
        <w:rPr>
          <w:b/>
          <w:lang w:val="es-CO"/>
        </w:rPr>
      </w:r>
      <w:r w:rsidR="002208A1" w:rsidRPr="00A111A3">
        <w:rPr>
          <w:b/>
          <w:lang w:val="es-CO"/>
        </w:rPr>
        <w:fldChar w:fldCharType="separate"/>
      </w:r>
      <w:r w:rsidR="00DD7815" w:rsidRPr="00A111A3">
        <w:rPr>
          <w:lang w:val="es-CO"/>
        </w:rPr>
        <w:t xml:space="preserve">Ilustración </w:t>
      </w:r>
      <w:r w:rsidR="00DD7815">
        <w:rPr>
          <w:noProof/>
          <w:lang w:val="es-CO"/>
        </w:rPr>
        <w:t>12</w:t>
      </w:r>
      <w:r w:rsidR="002208A1" w:rsidRPr="00A111A3">
        <w:rPr>
          <w:lang w:val="es-CO"/>
        </w:rPr>
        <w:fldChar w:fldCharType="end"/>
      </w:r>
      <w:r w:rsidR="002208A1" w:rsidRPr="00A111A3">
        <w:rPr>
          <w:lang w:val="es-CO"/>
        </w:rPr>
        <w:t>.</w:t>
      </w:r>
    </w:p>
    <w:p w14:paraId="2BF0B020" w14:textId="1FCC1585" w:rsidR="002208A1" w:rsidRPr="00A111A3" w:rsidRDefault="00F746DB" w:rsidP="002208A1">
      <w:pPr>
        <w:keepNext/>
        <w:jc w:val="center"/>
        <w:rPr>
          <w:lang w:val="es-CO"/>
        </w:rPr>
      </w:pPr>
      <w:r w:rsidRPr="00A111A3">
        <w:rPr>
          <w:noProof/>
          <w:lang w:val="es-CO" w:eastAsia="es-CO"/>
        </w:rPr>
        <w:drawing>
          <wp:inline distT="0" distB="0" distL="0" distR="0" wp14:anchorId="7362566C" wp14:editId="6BE8EE1A">
            <wp:extent cx="5257800" cy="176276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7800" cy="1762760"/>
                    </a:xfrm>
                    <a:prstGeom prst="rect">
                      <a:avLst/>
                    </a:prstGeom>
                  </pic:spPr>
                </pic:pic>
              </a:graphicData>
            </a:graphic>
          </wp:inline>
        </w:drawing>
      </w:r>
    </w:p>
    <w:p w14:paraId="4BA19923" w14:textId="5F0DEBA5" w:rsidR="002208A1" w:rsidRPr="00A111A3" w:rsidRDefault="002208A1" w:rsidP="002208A1">
      <w:pPr>
        <w:pStyle w:val="Descripcin"/>
        <w:jc w:val="center"/>
        <w:rPr>
          <w:b w:val="0"/>
          <w:lang w:val="es-CO"/>
        </w:rPr>
      </w:pPr>
      <w:bookmarkStart w:id="81" w:name="_Ref462211068"/>
      <w:bookmarkStart w:id="82" w:name="_Toc465235927"/>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12</w:t>
      </w:r>
      <w:r w:rsidRPr="00A111A3">
        <w:rPr>
          <w:lang w:val="es-CO"/>
        </w:rPr>
        <w:fldChar w:fldCharType="end"/>
      </w:r>
      <w:bookmarkEnd w:id="81"/>
      <w:r w:rsidRPr="00A111A3">
        <w:rPr>
          <w:lang w:val="es-CO"/>
        </w:rPr>
        <w:t xml:space="preserve">. </w:t>
      </w:r>
      <w:r w:rsidRPr="00A111A3">
        <w:rPr>
          <w:b w:val="0"/>
          <w:lang w:val="es-CO"/>
        </w:rPr>
        <w:t xml:space="preserve">Protocolo de </w:t>
      </w:r>
      <w:r w:rsidR="002F386D" w:rsidRPr="00A111A3">
        <w:rPr>
          <w:b w:val="0"/>
          <w:lang w:val="es-CO"/>
        </w:rPr>
        <w:t>asignación de escenas</w:t>
      </w:r>
      <w:r w:rsidRPr="00A111A3">
        <w:rPr>
          <w:b w:val="0"/>
          <w:lang w:val="es-CO"/>
        </w:rPr>
        <w:t>.</w:t>
      </w:r>
      <w:bookmarkEnd w:id="82"/>
    </w:p>
    <w:p w14:paraId="0452F6DF" w14:textId="42D84253" w:rsidR="007B7788" w:rsidRPr="00A111A3" w:rsidRDefault="008C14F4" w:rsidP="00E532BB">
      <w:pPr>
        <w:pStyle w:val="Ttulo3"/>
        <w:numPr>
          <w:ilvl w:val="1"/>
          <w:numId w:val="7"/>
        </w:numPr>
        <w:ind w:left="426"/>
        <w:rPr>
          <w:lang w:val="es-CO"/>
        </w:rPr>
      </w:pPr>
      <w:bookmarkStart w:id="83" w:name="_Toc467832539"/>
      <w:r w:rsidRPr="00A111A3">
        <w:rPr>
          <w:lang w:val="es-CO"/>
        </w:rPr>
        <w:t>Actor</w:t>
      </w:r>
      <w:bookmarkEnd w:id="83"/>
      <w:r w:rsidR="007B7788" w:rsidRPr="00A111A3">
        <w:rPr>
          <w:lang w:val="es-CO"/>
        </w:rPr>
        <w:tab/>
      </w:r>
    </w:p>
    <w:p w14:paraId="117CA192" w14:textId="7FEE260E" w:rsidR="00EB3169" w:rsidRPr="00A111A3" w:rsidRDefault="00E20798" w:rsidP="008373E1">
      <w:pPr>
        <w:rPr>
          <w:lang w:val="es-CO"/>
        </w:rPr>
      </w:pPr>
      <w:r w:rsidRPr="00A111A3">
        <w:rPr>
          <w:lang w:val="es-CO"/>
        </w:rPr>
        <w:t>Agente</w:t>
      </w:r>
      <w:r w:rsidR="00075168" w:rsidRPr="00A111A3">
        <w:rPr>
          <w:lang w:val="es-CO"/>
        </w:rPr>
        <w:t xml:space="preserve"> </w:t>
      </w:r>
      <w:r w:rsidR="004B78C8" w:rsidRPr="00A111A3">
        <w:rPr>
          <w:lang w:val="es-CO"/>
        </w:rPr>
        <w:t>encargado de interpretar un papel teatral siguiendo las instrucciones de su director</w:t>
      </w:r>
      <w:r w:rsidR="00B6298A" w:rsidRPr="00A111A3">
        <w:rPr>
          <w:lang w:val="es-CO"/>
        </w:rPr>
        <w:t xml:space="preserve">.  </w:t>
      </w:r>
      <w:r w:rsidR="001727D8" w:rsidRPr="00A111A3">
        <w:rPr>
          <w:lang w:val="es-CO"/>
        </w:rPr>
        <w:t xml:space="preserve">El actor se compone de </w:t>
      </w:r>
      <w:r w:rsidR="00580597" w:rsidRPr="00A111A3">
        <w:rPr>
          <w:lang w:val="es-CO"/>
        </w:rPr>
        <w:t>seis subsistemas</w:t>
      </w:r>
      <w:r w:rsidR="001727D8" w:rsidRPr="00A111A3">
        <w:rPr>
          <w:lang w:val="es-CO"/>
        </w:rPr>
        <w:t>:</w:t>
      </w:r>
      <w:r w:rsidR="00580597" w:rsidRPr="00A111A3">
        <w:rPr>
          <w:lang w:val="es-CO"/>
        </w:rPr>
        <w:t xml:space="preserve"> </w:t>
      </w:r>
      <w:r w:rsidR="00580597" w:rsidRPr="00A111A3">
        <w:rPr>
          <w:i/>
          <w:lang w:val="es-CO"/>
        </w:rPr>
        <w:t>beliefs</w:t>
      </w:r>
      <w:r w:rsidR="00580597" w:rsidRPr="00A111A3">
        <w:rPr>
          <w:lang w:val="es-CO"/>
        </w:rPr>
        <w:t xml:space="preserve">, </w:t>
      </w:r>
      <w:r w:rsidR="00580597" w:rsidRPr="00A111A3">
        <w:rPr>
          <w:i/>
          <w:lang w:val="es-CO"/>
        </w:rPr>
        <w:t>configuration</w:t>
      </w:r>
      <w:r w:rsidR="00580597" w:rsidRPr="00A111A3">
        <w:rPr>
          <w:lang w:val="es-CO"/>
        </w:rPr>
        <w:t xml:space="preserve">, </w:t>
      </w:r>
      <w:r w:rsidR="00580597" w:rsidRPr="00A111A3">
        <w:rPr>
          <w:i/>
          <w:lang w:val="es-CO"/>
        </w:rPr>
        <w:t>motivation</w:t>
      </w:r>
      <w:r w:rsidR="00580597" w:rsidRPr="00A111A3">
        <w:rPr>
          <w:lang w:val="es-CO"/>
        </w:rPr>
        <w:t xml:space="preserve">, </w:t>
      </w:r>
      <w:r w:rsidR="00580597" w:rsidRPr="00A111A3">
        <w:rPr>
          <w:i/>
          <w:lang w:val="es-CO"/>
        </w:rPr>
        <w:t>action</w:t>
      </w:r>
      <w:r w:rsidR="00580597" w:rsidRPr="00A111A3">
        <w:rPr>
          <w:lang w:val="es-CO"/>
        </w:rPr>
        <w:t xml:space="preserve">, </w:t>
      </w:r>
      <w:r w:rsidR="00580597" w:rsidRPr="00A111A3">
        <w:rPr>
          <w:i/>
          <w:lang w:val="es-CO"/>
        </w:rPr>
        <w:t>coordinator</w:t>
      </w:r>
      <w:r w:rsidR="00580597" w:rsidRPr="00A111A3">
        <w:rPr>
          <w:lang w:val="es-CO"/>
        </w:rPr>
        <w:t xml:space="preserve"> y </w:t>
      </w:r>
      <w:r w:rsidR="00580597" w:rsidRPr="00A111A3">
        <w:rPr>
          <w:i/>
          <w:lang w:val="es-CO"/>
        </w:rPr>
        <w:t>customizedmodules</w:t>
      </w:r>
      <w:r w:rsidR="00580597" w:rsidRPr="00A111A3">
        <w:rPr>
          <w:lang w:val="es-CO"/>
        </w:rPr>
        <w:t>, los cuales se detallan a continuación:</w:t>
      </w:r>
    </w:p>
    <w:p w14:paraId="755F2356" w14:textId="77777777" w:rsidR="00A61296" w:rsidRPr="00A111A3" w:rsidRDefault="000B39E9" w:rsidP="00E532BB">
      <w:pPr>
        <w:pStyle w:val="Ttulo4"/>
        <w:numPr>
          <w:ilvl w:val="2"/>
          <w:numId w:val="7"/>
        </w:numPr>
        <w:spacing w:after="0"/>
        <w:rPr>
          <w:lang w:val="es-CO"/>
        </w:rPr>
      </w:pPr>
      <w:r w:rsidRPr="00A111A3">
        <w:rPr>
          <w:lang w:val="es-CO"/>
        </w:rPr>
        <w:t xml:space="preserve">Beliefs </w:t>
      </w:r>
    </w:p>
    <w:p w14:paraId="2F53F984" w14:textId="06F4266E" w:rsidR="000B39E9" w:rsidRPr="00A111A3" w:rsidRDefault="00504C37" w:rsidP="000B39E9">
      <w:pPr>
        <w:ind w:left="709"/>
        <w:rPr>
          <w:b/>
          <w:lang w:val="es-CO"/>
        </w:rPr>
      </w:pPr>
      <w:r w:rsidRPr="00A111A3">
        <w:rPr>
          <w:lang w:val="es-CO"/>
        </w:rPr>
        <w:t>Subsistema</w:t>
      </w:r>
      <w:r w:rsidR="000B39E9" w:rsidRPr="00A111A3">
        <w:rPr>
          <w:lang w:val="es-CO"/>
        </w:rPr>
        <w:t xml:space="preserve"> encargado de representar el conocimiento del agente</w:t>
      </w:r>
      <w:r w:rsidR="000B39E9" w:rsidRPr="00A111A3">
        <w:rPr>
          <w:b/>
          <w:lang w:val="es-CO"/>
        </w:rPr>
        <w:t xml:space="preserve"> </w:t>
      </w:r>
      <w:r w:rsidR="000B39E9" w:rsidRPr="00A111A3">
        <w:rPr>
          <w:b/>
          <w:i/>
          <w:lang w:val="es-CO"/>
        </w:rPr>
        <w:t>Actor</w:t>
      </w:r>
      <w:r w:rsidR="000B39E9" w:rsidRPr="00A111A3">
        <w:rPr>
          <w:b/>
          <w:lang w:val="es-CO"/>
        </w:rPr>
        <w:t xml:space="preserve"> </w:t>
      </w:r>
      <w:r w:rsidR="0089091E" w:rsidRPr="00A111A3">
        <w:rPr>
          <w:lang w:val="es-CO"/>
        </w:rPr>
        <w:t>acerca del mund</w:t>
      </w:r>
      <w:r w:rsidR="00D42654" w:rsidRPr="00A111A3">
        <w:rPr>
          <w:lang w:val="es-CO"/>
        </w:rPr>
        <w:t>o, relaciones con otros actores y deseos</w:t>
      </w:r>
      <w:r w:rsidR="00CF29F3" w:rsidRPr="00A111A3">
        <w:rPr>
          <w:lang w:val="es-CO"/>
        </w:rPr>
        <w:t>,</w:t>
      </w:r>
      <w:r w:rsidR="00D42654" w:rsidRPr="00A111A3">
        <w:rPr>
          <w:lang w:val="es-CO"/>
        </w:rPr>
        <w:t xml:space="preserve"> entre otros.</w:t>
      </w:r>
      <w:r w:rsidR="0089091E" w:rsidRPr="00A111A3">
        <w:rPr>
          <w:lang w:val="es-CO"/>
        </w:rPr>
        <w:t xml:space="preserve"> </w:t>
      </w:r>
      <w:r w:rsidR="000B39E9" w:rsidRPr="00A111A3">
        <w:rPr>
          <w:lang w:val="es-CO"/>
        </w:rPr>
        <w:fldChar w:fldCharType="begin"/>
      </w:r>
      <w:r w:rsidR="0020665B">
        <w:rPr>
          <w:lang w:val="es-CO"/>
        </w:rPr>
        <w:instrText xml:space="preserve"> ADDIN ZOTERO_ITEM CSL_CITATION {"citationID":"IUbgUyTH","properties":{"formattedCitation":"[34]","plainCitation":"[34]"},"citationItems":[{"id":13,"uris":["http://zotero.org/groups/357529/items/FVWTVR6I"],"uri":["http://zotero.org/groups/357529/items/FVWTVR6I"],"itemData":{"id":13,"type":"thesis","title":"RoboAct: Modelo de control autónomo y cooperativo para el Teatro Robótico","publisher":"Pontificia Universidad Javeriana","publisher-place":"Colombia","event-place":"Colombia","URL":"http://pegasus.javeriana.edu.co/~PI121-04-MCCoop-TeatroRob/Documentos/MISyC%20-%20Memoria%20de%20TG%20-%20AndresDeLaPe%C3%B1a%20-%202014-06-01.pdf","language":"Español","author":[{"family":"Peña","given":"Andres","non-dropping-particle":"de la"}],"issued":{"date-parts":[["2014"]]}}}],"schema":"https://github.com/citation-style-language/schema/raw/master/csl-citation.json"} </w:instrText>
      </w:r>
      <w:r w:rsidR="000B39E9" w:rsidRPr="00A111A3">
        <w:rPr>
          <w:lang w:val="es-CO"/>
        </w:rPr>
        <w:fldChar w:fldCharType="separate"/>
      </w:r>
      <w:r w:rsidR="000B39E9" w:rsidRPr="00A111A3">
        <w:rPr>
          <w:lang w:val="es-CO"/>
        </w:rPr>
        <w:t>[34]</w:t>
      </w:r>
      <w:r w:rsidR="000B39E9" w:rsidRPr="00A111A3">
        <w:rPr>
          <w:lang w:val="es-CO"/>
        </w:rPr>
        <w:fldChar w:fldCharType="end"/>
      </w:r>
      <w:r w:rsidR="00E4685A" w:rsidRPr="00A111A3">
        <w:rPr>
          <w:lang w:val="es-CO"/>
        </w:rPr>
        <w:t xml:space="preserve">, el </w:t>
      </w:r>
      <w:r w:rsidR="00CF29F3" w:rsidRPr="00A111A3">
        <w:rPr>
          <w:lang w:val="es-CO"/>
        </w:rPr>
        <w:t xml:space="preserve">cual </w:t>
      </w:r>
      <w:r w:rsidR="00E4685A" w:rsidRPr="00A111A3">
        <w:rPr>
          <w:lang w:val="es-CO"/>
        </w:rPr>
        <w:t>está compuesto por:</w:t>
      </w:r>
    </w:p>
    <w:p w14:paraId="3CD1B9DE" w14:textId="1AE46D60" w:rsidR="000B39E9" w:rsidRPr="00A111A3" w:rsidRDefault="000B39E9" w:rsidP="000B39E9">
      <w:pPr>
        <w:ind w:left="1134"/>
        <w:rPr>
          <w:lang w:val="es-CO"/>
        </w:rPr>
      </w:pPr>
      <w:r w:rsidRPr="00A111A3">
        <w:rPr>
          <w:b/>
          <w:i/>
          <w:lang w:val="es-CO"/>
        </w:rPr>
        <w:lastRenderedPageBreak/>
        <w:t>Social model</w:t>
      </w:r>
      <w:r w:rsidRPr="00A111A3">
        <w:rPr>
          <w:b/>
          <w:lang w:val="es-CO"/>
        </w:rPr>
        <w:t xml:space="preserve">: </w:t>
      </w:r>
      <w:r w:rsidRPr="00A111A3">
        <w:rPr>
          <w:lang w:val="es-CO"/>
        </w:rPr>
        <w:t xml:space="preserve">representa la relación del agente </w:t>
      </w:r>
      <w:r w:rsidRPr="00A111A3">
        <w:rPr>
          <w:b/>
          <w:i/>
          <w:lang w:val="es-CO"/>
        </w:rPr>
        <w:t>Actor</w:t>
      </w:r>
      <w:r w:rsidRPr="00A111A3">
        <w:rPr>
          <w:lang w:val="es-CO"/>
        </w:rPr>
        <w:t xml:space="preserve"> con los demás actores por medio de una red semántica</w:t>
      </w:r>
      <w:r w:rsidR="001F596D" w:rsidRPr="00A111A3">
        <w:rPr>
          <w:lang w:val="es-CO"/>
        </w:rPr>
        <w:t xml:space="preserve"> en donde se especifica el grado de amistad con cada uno de ellos.</w:t>
      </w:r>
      <w:r w:rsidRPr="00A111A3">
        <w:rPr>
          <w:lang w:val="es-CO"/>
        </w:rPr>
        <w:t xml:space="preserve"> </w:t>
      </w:r>
    </w:p>
    <w:p w14:paraId="54D447F3" w14:textId="41A1501A" w:rsidR="000B39E9" w:rsidRPr="00A111A3" w:rsidRDefault="008B05E8" w:rsidP="000B39E9">
      <w:pPr>
        <w:ind w:left="1134"/>
        <w:rPr>
          <w:b/>
          <w:lang w:val="es-CO"/>
        </w:rPr>
      </w:pPr>
      <w:r w:rsidRPr="00A111A3">
        <w:rPr>
          <w:b/>
          <w:i/>
          <w:lang w:val="es-CO"/>
        </w:rPr>
        <w:t>Desires</w:t>
      </w:r>
      <w:r w:rsidR="000B39E9" w:rsidRPr="00A111A3">
        <w:rPr>
          <w:b/>
          <w:lang w:val="es-CO"/>
        </w:rPr>
        <w:t xml:space="preserve">: </w:t>
      </w:r>
      <w:r w:rsidR="000B39E9" w:rsidRPr="00A111A3">
        <w:rPr>
          <w:lang w:val="es-CO"/>
        </w:rPr>
        <w:t>creencias</w:t>
      </w:r>
      <w:r w:rsidR="000B39E9" w:rsidRPr="00A111A3">
        <w:rPr>
          <w:b/>
          <w:lang w:val="es-CO"/>
        </w:rPr>
        <w:t xml:space="preserve"> </w:t>
      </w:r>
      <w:r w:rsidR="000B39E9" w:rsidRPr="00A111A3">
        <w:rPr>
          <w:lang w:val="es-CO"/>
        </w:rPr>
        <w:t>del agente</w:t>
      </w:r>
      <w:r w:rsidR="000B39E9" w:rsidRPr="00A111A3">
        <w:rPr>
          <w:b/>
          <w:lang w:val="es-CO"/>
        </w:rPr>
        <w:t xml:space="preserve"> </w:t>
      </w:r>
      <w:r w:rsidR="000B39E9" w:rsidRPr="00A111A3">
        <w:rPr>
          <w:b/>
          <w:i/>
          <w:lang w:val="es-CO"/>
        </w:rPr>
        <w:t>Actor</w:t>
      </w:r>
      <w:r w:rsidR="000B39E9" w:rsidRPr="00A111A3">
        <w:rPr>
          <w:b/>
          <w:lang w:val="es-CO"/>
        </w:rPr>
        <w:t xml:space="preserve"> </w:t>
      </w:r>
      <w:r w:rsidR="000B39E9" w:rsidRPr="00A111A3">
        <w:rPr>
          <w:lang w:val="es-CO"/>
        </w:rPr>
        <w:t xml:space="preserve">correspondientes a lo que es capaz de alcanzar </w:t>
      </w:r>
      <w:r w:rsidR="000B39E9" w:rsidRPr="00A111A3">
        <w:rPr>
          <w:lang w:val="es-CO"/>
        </w:rPr>
        <w:fldChar w:fldCharType="begin"/>
      </w:r>
      <w:r w:rsidR="0020665B">
        <w:rPr>
          <w:lang w:val="es-CO"/>
        </w:rPr>
        <w:instrText xml:space="preserve"> ADDIN ZOTERO_ITEM CSL_CITATION {"citationID":"utkaoedl","properties":{"formattedCitation":"[34]","plainCitation":"[34]"},"citationItems":[{"id":13,"uris":["http://zotero.org/groups/357529/items/FVWTVR6I"],"uri":["http://zotero.org/groups/357529/items/FVWTVR6I"],"itemData":{"id":13,"type":"thesis","title":"RoboAct: Modelo de control autónomo y cooperativo para el Teatro Robótico","publisher":"Pontificia Universidad Javeriana","publisher-place":"Colombia","event-place":"Colombia","URL":"http://pegasus.javeriana.edu.co/~PI121-04-MCCoop-TeatroRob/Documentos/MISyC%20-%20Memoria%20de%20TG%20-%20AndresDeLaPe%C3%B1a%20-%202014-06-01.pdf","language":"Español","author":[{"family":"Peña","given":"Andres","non-dropping-particle":"de la"}],"issued":{"date-parts":[["2014"]]}}}],"schema":"https://github.com/citation-style-language/schema/raw/master/csl-citation.json"} </w:instrText>
      </w:r>
      <w:r w:rsidR="000B39E9" w:rsidRPr="00A111A3">
        <w:rPr>
          <w:lang w:val="es-CO"/>
        </w:rPr>
        <w:fldChar w:fldCharType="separate"/>
      </w:r>
      <w:r w:rsidR="000B39E9" w:rsidRPr="00A111A3">
        <w:rPr>
          <w:lang w:val="es-CO"/>
        </w:rPr>
        <w:t>[34]</w:t>
      </w:r>
      <w:r w:rsidR="000B39E9" w:rsidRPr="00A111A3">
        <w:rPr>
          <w:lang w:val="es-CO"/>
        </w:rPr>
        <w:fldChar w:fldCharType="end"/>
      </w:r>
      <w:r w:rsidR="000B39E9" w:rsidRPr="00A111A3">
        <w:rPr>
          <w:lang w:val="es-CO"/>
        </w:rPr>
        <w:t xml:space="preserve">. La especificación de las metas del actor es detallada en la </w:t>
      </w:r>
      <w:hyperlink w:anchor="_Gestor_de_metas" w:history="1">
        <w:r w:rsidR="000B39E9" w:rsidRPr="00A111A3">
          <w:rPr>
            <w:rStyle w:val="Hipervnculo"/>
            <w:lang w:val="es-CO"/>
          </w:rPr>
          <w:t>sección I</w:t>
        </w:r>
        <w:r w:rsidR="0030041D" w:rsidRPr="00A111A3">
          <w:rPr>
            <w:rStyle w:val="Hipervnculo"/>
            <w:lang w:val="es-CO"/>
          </w:rPr>
          <w:t>V-1</w:t>
        </w:r>
        <w:r w:rsidR="000B39E9" w:rsidRPr="00A111A3">
          <w:rPr>
            <w:rStyle w:val="Hipervnculo"/>
            <w:lang w:val="es-CO"/>
          </w:rPr>
          <w:t>.3</w:t>
        </w:r>
      </w:hyperlink>
      <w:r w:rsidR="000B39E9" w:rsidRPr="00A111A3">
        <w:rPr>
          <w:lang w:val="es-CO"/>
        </w:rPr>
        <w:t>.</w:t>
      </w:r>
    </w:p>
    <w:p w14:paraId="6ED907FF" w14:textId="56475939" w:rsidR="000B39E9" w:rsidRPr="00A111A3" w:rsidRDefault="000B39E9" w:rsidP="000B39E9">
      <w:pPr>
        <w:ind w:left="1134"/>
        <w:rPr>
          <w:b/>
          <w:lang w:val="es-CO"/>
        </w:rPr>
      </w:pPr>
      <w:r w:rsidRPr="00A111A3">
        <w:rPr>
          <w:b/>
          <w:i/>
          <w:lang w:val="es-CO"/>
        </w:rPr>
        <w:t>World model</w:t>
      </w:r>
      <w:r w:rsidRPr="00A111A3">
        <w:rPr>
          <w:b/>
          <w:lang w:val="es-CO"/>
        </w:rPr>
        <w:t xml:space="preserve">: </w:t>
      </w:r>
      <w:r w:rsidRPr="00A111A3">
        <w:rPr>
          <w:lang w:val="es-CO"/>
        </w:rPr>
        <w:t xml:space="preserve">representa el conocimiento del agente </w:t>
      </w:r>
      <w:r w:rsidRPr="00A111A3">
        <w:rPr>
          <w:b/>
          <w:i/>
          <w:lang w:val="es-CO"/>
        </w:rPr>
        <w:t>Actor</w:t>
      </w:r>
      <w:r w:rsidRPr="00A111A3">
        <w:rPr>
          <w:lang w:val="es-CO"/>
        </w:rPr>
        <w:t xml:space="preserve"> acerca del entorno físico en el que se encuentra. En este caso, se utilizó un grafo que modela el entorno por el cual el actor se desplaza. El detalle de la abstracción del mundo puede observarse en la </w:t>
      </w:r>
      <w:hyperlink w:anchor="_Modelo_del_mundo" w:history="1">
        <w:r w:rsidR="0030041D" w:rsidRPr="00A111A3">
          <w:rPr>
            <w:rStyle w:val="Hipervnculo"/>
            <w:lang w:val="es-CO"/>
          </w:rPr>
          <w:t>sección IV</w:t>
        </w:r>
        <w:r w:rsidR="00A540B0" w:rsidRPr="00A111A3">
          <w:rPr>
            <w:rStyle w:val="Hipervnculo"/>
            <w:lang w:val="es-CO"/>
          </w:rPr>
          <w:t>-</w:t>
        </w:r>
        <w:r w:rsidR="00BF3AEA" w:rsidRPr="00A111A3">
          <w:rPr>
            <w:rStyle w:val="Hipervnculo"/>
            <w:lang w:val="es-CO"/>
          </w:rPr>
          <w:t>1.2</w:t>
        </w:r>
        <w:r w:rsidR="00583686" w:rsidRPr="00A111A3">
          <w:rPr>
            <w:rStyle w:val="Hipervnculo"/>
            <w:lang w:val="es-CO"/>
          </w:rPr>
          <w:t>.3</w:t>
        </w:r>
      </w:hyperlink>
      <w:r w:rsidRPr="00A111A3">
        <w:rPr>
          <w:lang w:val="es-CO"/>
        </w:rPr>
        <w:t>.</w:t>
      </w:r>
    </w:p>
    <w:p w14:paraId="1714AFDC" w14:textId="0A36C8FC" w:rsidR="000B39E9" w:rsidRPr="00A111A3" w:rsidRDefault="000B39E9" w:rsidP="000B39E9">
      <w:pPr>
        <w:ind w:left="1134"/>
        <w:rPr>
          <w:lang w:val="es-CO"/>
        </w:rPr>
      </w:pPr>
      <w:r w:rsidRPr="00A111A3">
        <w:rPr>
          <w:b/>
          <w:i/>
          <w:lang w:val="es-CO"/>
        </w:rPr>
        <w:t>Emotional model</w:t>
      </w:r>
      <w:r w:rsidRPr="00A111A3">
        <w:rPr>
          <w:b/>
          <w:lang w:val="es-CO"/>
        </w:rPr>
        <w:t xml:space="preserve">: </w:t>
      </w:r>
      <w:r w:rsidRPr="00A111A3">
        <w:rPr>
          <w:lang w:val="es-CO"/>
        </w:rPr>
        <w:t xml:space="preserve">describe el estado emocional del agente </w:t>
      </w:r>
      <w:r w:rsidRPr="00A111A3">
        <w:rPr>
          <w:b/>
          <w:i/>
          <w:lang w:val="es-CO"/>
        </w:rPr>
        <w:t>Actor</w:t>
      </w:r>
      <w:r w:rsidRPr="00A111A3">
        <w:rPr>
          <w:lang w:val="es-CO"/>
        </w:rPr>
        <w:t xml:space="preserve"> y su dinámica en relación con su personalidad y el desarrollo de la obra según lo especificado en la </w:t>
      </w:r>
      <w:hyperlink w:anchor="_Emocionales" w:history="1">
        <w:r w:rsidR="00F54170" w:rsidRPr="00A111A3">
          <w:rPr>
            <w:rStyle w:val="Hipervnculo"/>
            <w:lang w:val="es-CO"/>
          </w:rPr>
          <w:t>sección IV-1</w:t>
        </w:r>
        <w:r w:rsidRPr="00A111A3">
          <w:rPr>
            <w:rStyle w:val="Hipervnculo"/>
            <w:lang w:val="es-CO"/>
          </w:rPr>
          <w:t>.2</w:t>
        </w:r>
        <w:r w:rsidR="00F54170" w:rsidRPr="00A111A3">
          <w:rPr>
            <w:rStyle w:val="Hipervnculo"/>
            <w:lang w:val="es-CO"/>
          </w:rPr>
          <w:t>.1</w:t>
        </w:r>
      </w:hyperlink>
      <w:r w:rsidRPr="00A111A3">
        <w:rPr>
          <w:lang w:val="es-CO"/>
        </w:rPr>
        <w:t>.</w:t>
      </w:r>
    </w:p>
    <w:p w14:paraId="0FAB45E5" w14:textId="1341C1D9" w:rsidR="000B39E9" w:rsidRPr="00A111A3" w:rsidRDefault="000B39E9" w:rsidP="000B39E9">
      <w:pPr>
        <w:ind w:left="1134"/>
        <w:rPr>
          <w:b/>
          <w:lang w:val="es-CO"/>
        </w:rPr>
      </w:pPr>
      <w:r w:rsidRPr="00A111A3">
        <w:rPr>
          <w:b/>
          <w:i/>
          <w:lang w:val="es-CO"/>
        </w:rPr>
        <w:t>Sensory processing</w:t>
      </w:r>
      <w:r w:rsidRPr="00A111A3">
        <w:rPr>
          <w:b/>
          <w:lang w:val="es-CO"/>
        </w:rPr>
        <w:t xml:space="preserve">: </w:t>
      </w:r>
      <w:r w:rsidR="0072293E" w:rsidRPr="00A111A3">
        <w:rPr>
          <w:lang w:val="es-CO"/>
        </w:rPr>
        <w:t xml:space="preserve">componente activo </w:t>
      </w:r>
      <w:r w:rsidRPr="00A111A3">
        <w:rPr>
          <w:lang w:val="es-CO"/>
        </w:rPr>
        <w:t xml:space="preserve">encargados de procesar eventos y </w:t>
      </w:r>
      <w:r w:rsidR="0072293E" w:rsidRPr="00A111A3">
        <w:rPr>
          <w:lang w:val="es-CO"/>
        </w:rPr>
        <w:t>actualizar</w:t>
      </w:r>
      <w:r w:rsidRPr="00A111A3">
        <w:rPr>
          <w:lang w:val="es-CO"/>
        </w:rPr>
        <w:t xml:space="preserve"> las creencias del actor según corresponda. Por ejemplo, si es un evento de movimiento se </w:t>
      </w:r>
      <w:r w:rsidR="0072293E" w:rsidRPr="00A111A3">
        <w:rPr>
          <w:lang w:val="es-CO"/>
        </w:rPr>
        <w:t>actualizará</w:t>
      </w:r>
      <w:r w:rsidRPr="00A111A3">
        <w:rPr>
          <w:lang w:val="es-CO"/>
        </w:rPr>
        <w:t xml:space="preserve"> el modelo del mundo mientras que si es un evento de ganar la lotería se </w:t>
      </w:r>
      <w:r w:rsidR="0072293E" w:rsidRPr="00A111A3">
        <w:rPr>
          <w:lang w:val="es-CO"/>
        </w:rPr>
        <w:t>actualizará</w:t>
      </w:r>
      <w:r w:rsidRPr="00A111A3">
        <w:rPr>
          <w:lang w:val="es-CO"/>
        </w:rPr>
        <w:t xml:space="preserve"> el modelo emocional. </w:t>
      </w:r>
    </w:p>
    <w:p w14:paraId="13073A3A" w14:textId="77777777" w:rsidR="00BA6766" w:rsidRPr="00A111A3" w:rsidRDefault="00BA6766" w:rsidP="00E532BB">
      <w:pPr>
        <w:pStyle w:val="Ttulo4"/>
        <w:numPr>
          <w:ilvl w:val="2"/>
          <w:numId w:val="7"/>
        </w:numPr>
        <w:rPr>
          <w:lang w:val="es-CO"/>
        </w:rPr>
      </w:pPr>
      <w:r w:rsidRPr="00A111A3">
        <w:rPr>
          <w:lang w:val="es-CO"/>
        </w:rPr>
        <w:t>Motivation</w:t>
      </w:r>
    </w:p>
    <w:p w14:paraId="58E75A03" w14:textId="77EC599E" w:rsidR="00BA6766" w:rsidRPr="00A111A3" w:rsidRDefault="00BA6766" w:rsidP="00BA6766">
      <w:pPr>
        <w:ind w:left="709"/>
        <w:rPr>
          <w:lang w:val="es-CO"/>
        </w:rPr>
      </w:pPr>
      <w:r w:rsidRPr="00A111A3">
        <w:rPr>
          <w:lang w:val="es-CO"/>
        </w:rPr>
        <w:t>Su</w:t>
      </w:r>
      <w:r w:rsidR="00950BFF" w:rsidRPr="00A111A3">
        <w:rPr>
          <w:lang w:val="es-CO"/>
        </w:rPr>
        <w:t>b</w:t>
      </w:r>
      <w:r w:rsidRPr="00A111A3">
        <w:rPr>
          <w:lang w:val="es-CO"/>
        </w:rPr>
        <w:t xml:space="preserve">sistema encargado del proceso deliberativo del actor y la conciliación de </w:t>
      </w:r>
      <w:r w:rsidR="00FD2AA3" w:rsidRPr="00A111A3">
        <w:rPr>
          <w:lang w:val="es-CO"/>
        </w:rPr>
        <w:t>sus motivaciones internas</w:t>
      </w:r>
      <w:r w:rsidRPr="00A111A3">
        <w:rPr>
          <w:lang w:val="es-CO"/>
        </w:rPr>
        <w:t xml:space="preserve"> con las motivaciones de otros actores </w:t>
      </w:r>
      <w:r w:rsidRPr="00A111A3">
        <w:rPr>
          <w:lang w:val="es-CO"/>
        </w:rPr>
        <w:fldChar w:fldCharType="begin"/>
      </w:r>
      <w:r w:rsidR="0020665B">
        <w:rPr>
          <w:lang w:val="es-CO"/>
        </w:rPr>
        <w:instrText xml:space="preserve"> ADDIN ZOTERO_ITEM CSL_CITATION {"citationID":"1ig6balf8t","properties":{"formattedCitation":"[34]","plainCitation":"[34]"},"citationItems":[{"id":13,"uris":["http://zotero.org/groups/357529/items/FVWTVR6I"],"uri":["http://zotero.org/groups/357529/items/FVWTVR6I"],"itemData":{"id":13,"type":"thesis","title":"RoboAct: Modelo de control autónomo y cooperativo para el Teatro Robótico","publisher":"Pontificia Universidad Javeriana","publisher-place":"Colombia","event-place":"Colombia","URL":"http://pegasus.javeriana.edu.co/~PI121-04-MCCoop-TeatroRob/Documentos/MISyC%20-%20Memoria%20de%20TG%20-%20AndresDeLaPe%C3%B1a%20-%202014-06-01.pdf","language":"Español","author":[{"family":"Peña","given":"Andres","non-dropping-particle":"de la"}],"issued":{"date-parts":[["2014"]]}}}],"schema":"https://github.com/citation-style-language/schema/raw/master/csl-citation.json"} </w:instrText>
      </w:r>
      <w:r w:rsidRPr="00A111A3">
        <w:rPr>
          <w:lang w:val="es-CO"/>
        </w:rPr>
        <w:fldChar w:fldCharType="separate"/>
      </w:r>
      <w:r w:rsidRPr="00A111A3">
        <w:rPr>
          <w:lang w:val="es-CO"/>
        </w:rPr>
        <w:t>[34]</w:t>
      </w:r>
      <w:r w:rsidRPr="00A111A3">
        <w:rPr>
          <w:lang w:val="es-CO"/>
        </w:rPr>
        <w:fldChar w:fldCharType="end"/>
      </w:r>
      <w:r w:rsidRPr="00A111A3">
        <w:rPr>
          <w:lang w:val="es-CO"/>
        </w:rPr>
        <w:t>.</w:t>
      </w:r>
      <w:r w:rsidR="00950BFF" w:rsidRPr="00A111A3">
        <w:rPr>
          <w:lang w:val="es-CO"/>
        </w:rPr>
        <w:t xml:space="preserve"> </w:t>
      </w:r>
    </w:p>
    <w:p w14:paraId="3E751AA7" w14:textId="3DA4FDA1" w:rsidR="00BA6766" w:rsidRPr="00A111A3" w:rsidRDefault="00BA6766" w:rsidP="00BA6766">
      <w:pPr>
        <w:ind w:left="709"/>
        <w:rPr>
          <w:lang w:val="es-CO"/>
        </w:rPr>
      </w:pPr>
      <w:r w:rsidRPr="00A111A3">
        <w:rPr>
          <w:lang w:val="es-CO"/>
        </w:rPr>
        <w:t xml:space="preserve">El </w:t>
      </w:r>
      <w:r w:rsidR="00950BFF" w:rsidRPr="00A111A3">
        <w:rPr>
          <w:lang w:val="es-CO"/>
        </w:rPr>
        <w:t xml:space="preserve">subsistema de motivación </w:t>
      </w:r>
      <w:r w:rsidRPr="00A111A3">
        <w:rPr>
          <w:lang w:val="es-CO"/>
        </w:rPr>
        <w:t>se compone de:</w:t>
      </w:r>
    </w:p>
    <w:p w14:paraId="2D8C5249" w14:textId="749CC5F0" w:rsidR="00BA6766" w:rsidRPr="00A111A3" w:rsidRDefault="00BA6766" w:rsidP="00BA6766">
      <w:pPr>
        <w:spacing w:before="0"/>
        <w:ind w:left="1134"/>
        <w:rPr>
          <w:lang w:val="es-CO"/>
        </w:rPr>
      </w:pPr>
      <w:r w:rsidRPr="00A111A3">
        <w:rPr>
          <w:b/>
          <w:i/>
          <w:lang w:val="es-CO"/>
        </w:rPr>
        <w:t>Cooperation manager</w:t>
      </w:r>
      <w:r w:rsidRPr="00A111A3">
        <w:rPr>
          <w:lang w:val="es-CO"/>
        </w:rPr>
        <w:t xml:space="preserve">: </w:t>
      </w:r>
      <w:r w:rsidR="008419BE" w:rsidRPr="00A111A3">
        <w:rPr>
          <w:lang w:val="es-CO"/>
        </w:rPr>
        <w:t>c</w:t>
      </w:r>
      <w:r w:rsidRPr="00A111A3">
        <w:rPr>
          <w:lang w:val="es-CO"/>
        </w:rPr>
        <w:t xml:space="preserve">ontraparte del componente </w:t>
      </w:r>
      <w:r w:rsidRPr="00A111A3">
        <w:rPr>
          <w:b/>
          <w:i/>
          <w:lang w:val="es-CO"/>
        </w:rPr>
        <w:t>coordinatePlay</w:t>
      </w:r>
      <w:r w:rsidRPr="00A111A3">
        <w:rPr>
          <w:lang w:val="es-CO"/>
        </w:rPr>
        <w:t xml:space="preserve"> que se encarga de la comunicación </w:t>
      </w:r>
      <w:r w:rsidR="004E5DE6" w:rsidRPr="00A111A3">
        <w:rPr>
          <w:lang w:val="es-CO"/>
        </w:rPr>
        <w:t xml:space="preserve">con el </w:t>
      </w:r>
      <w:r w:rsidR="00E20798" w:rsidRPr="00A111A3">
        <w:rPr>
          <w:lang w:val="es-CO"/>
        </w:rPr>
        <w:t>agente</w:t>
      </w:r>
      <w:r w:rsidR="004E5DE6" w:rsidRPr="00A111A3">
        <w:rPr>
          <w:lang w:val="es-CO"/>
        </w:rPr>
        <w:t xml:space="preserve"> </w:t>
      </w:r>
      <w:r w:rsidR="004E5DE6" w:rsidRPr="00A111A3">
        <w:rPr>
          <w:b/>
          <w:i/>
          <w:lang w:val="es-CO"/>
        </w:rPr>
        <w:t>Director</w:t>
      </w:r>
      <w:r w:rsidRPr="00A111A3">
        <w:rPr>
          <w:lang w:val="es-CO"/>
        </w:rPr>
        <w:t xml:space="preserve"> como lo muestra la </w:t>
      </w:r>
      <w:r w:rsidRPr="00A111A3">
        <w:rPr>
          <w:b/>
          <w:lang w:val="es-CO"/>
        </w:rPr>
        <w:fldChar w:fldCharType="begin"/>
      </w:r>
      <w:r w:rsidRPr="00A111A3">
        <w:rPr>
          <w:lang w:val="es-CO"/>
        </w:rPr>
        <w:instrText xml:space="preserve"> REF _Ref462211068 \h </w:instrText>
      </w:r>
      <w:r w:rsidRPr="00A111A3">
        <w:rPr>
          <w:b/>
          <w:lang w:val="es-CO"/>
        </w:rPr>
      </w:r>
      <w:r w:rsidRPr="00A111A3">
        <w:rPr>
          <w:b/>
          <w:lang w:val="es-CO"/>
        </w:rPr>
        <w:fldChar w:fldCharType="separate"/>
      </w:r>
      <w:r w:rsidR="00DD7815" w:rsidRPr="00A111A3">
        <w:rPr>
          <w:lang w:val="es-CO"/>
        </w:rPr>
        <w:t xml:space="preserve">Ilustración </w:t>
      </w:r>
      <w:r w:rsidR="00DD7815">
        <w:rPr>
          <w:noProof/>
          <w:lang w:val="es-CO"/>
        </w:rPr>
        <w:t>12</w:t>
      </w:r>
      <w:r w:rsidRPr="00A111A3">
        <w:rPr>
          <w:lang w:val="es-CO"/>
        </w:rPr>
        <w:fldChar w:fldCharType="end"/>
      </w:r>
      <w:r w:rsidRPr="00A111A3">
        <w:rPr>
          <w:lang w:val="es-CO"/>
        </w:rPr>
        <w:t>.</w:t>
      </w:r>
    </w:p>
    <w:p w14:paraId="7B3D7748" w14:textId="4A45AEA8" w:rsidR="00BA6766" w:rsidRPr="00A111A3" w:rsidRDefault="00BA6766" w:rsidP="00BA6766">
      <w:pPr>
        <w:spacing w:before="0"/>
        <w:ind w:left="1134"/>
        <w:rPr>
          <w:lang w:val="es-CO"/>
        </w:rPr>
      </w:pPr>
      <w:r w:rsidRPr="00A111A3">
        <w:rPr>
          <w:b/>
          <w:i/>
          <w:lang w:val="es-CO"/>
        </w:rPr>
        <w:t>Desires and intentions</w:t>
      </w:r>
      <w:r w:rsidRPr="00A111A3">
        <w:rPr>
          <w:b/>
          <w:lang w:val="es-CO"/>
        </w:rPr>
        <w:t xml:space="preserve">: </w:t>
      </w:r>
      <w:r w:rsidR="008419BE" w:rsidRPr="00A111A3">
        <w:rPr>
          <w:lang w:val="es-CO"/>
        </w:rPr>
        <w:t>c</w:t>
      </w:r>
      <w:r w:rsidRPr="00A111A3">
        <w:rPr>
          <w:lang w:val="es-CO"/>
        </w:rPr>
        <w:t xml:space="preserve">omponente </w:t>
      </w:r>
      <w:r w:rsidR="00862130" w:rsidRPr="00A111A3">
        <w:rPr>
          <w:lang w:val="es-CO"/>
        </w:rPr>
        <w:t xml:space="preserve">activo </w:t>
      </w:r>
      <w:r w:rsidRPr="00A111A3">
        <w:rPr>
          <w:lang w:val="es-CO"/>
        </w:rPr>
        <w:t>encargado de</w:t>
      </w:r>
      <w:r w:rsidRPr="00A111A3">
        <w:rPr>
          <w:b/>
          <w:lang w:val="es-CO"/>
        </w:rPr>
        <w:t xml:space="preserve"> </w:t>
      </w:r>
      <w:r w:rsidRPr="00A111A3">
        <w:rPr>
          <w:lang w:val="es-CO"/>
        </w:rPr>
        <w:t xml:space="preserve">seleccionar una de las metas del </w:t>
      </w:r>
      <w:r w:rsidRPr="00A111A3">
        <w:rPr>
          <w:b/>
          <w:i/>
          <w:lang w:val="es-CO"/>
        </w:rPr>
        <w:t>Actor</w:t>
      </w:r>
      <w:r w:rsidRPr="00A111A3">
        <w:rPr>
          <w:b/>
          <w:lang w:val="es-CO"/>
        </w:rPr>
        <w:t xml:space="preserve"> </w:t>
      </w:r>
      <w:r w:rsidRPr="00A111A3">
        <w:rPr>
          <w:lang w:val="es-CO"/>
        </w:rPr>
        <w:t xml:space="preserve">como </w:t>
      </w:r>
      <w:r w:rsidR="001874BB" w:rsidRPr="00A111A3">
        <w:rPr>
          <w:lang w:val="es-CO"/>
        </w:rPr>
        <w:t>intenc</w:t>
      </w:r>
      <w:r w:rsidRPr="00A111A3">
        <w:rPr>
          <w:lang w:val="es-CO"/>
        </w:rPr>
        <w:t xml:space="preserve">ión. Para esto, se utiliza el diseño </w:t>
      </w:r>
      <w:r w:rsidR="00A62987" w:rsidRPr="00A111A3">
        <w:rPr>
          <w:lang w:val="es-CO"/>
        </w:rPr>
        <w:t>detallado de la teoría de BDI propuesta por</w:t>
      </w:r>
      <w:r w:rsidRPr="00A111A3">
        <w:rPr>
          <w:lang w:val="es-CO"/>
        </w:rPr>
        <w:t xml:space="preserve"> Alejandra González </w:t>
      </w:r>
      <w:r w:rsidRPr="00A111A3">
        <w:rPr>
          <w:lang w:val="es-CO"/>
        </w:rPr>
        <w:fldChar w:fldCharType="begin"/>
      </w:r>
      <w:r w:rsidR="0020665B">
        <w:rPr>
          <w:lang w:val="es-CO"/>
        </w:rPr>
        <w:instrText xml:space="preserve"> ADDIN ZOTERO_ITEM CSL_CITATION {"citationID":"12ca24a7mb","properties":{"formattedCitation":"[35]","plainCitation":"[35]"},"citationItems":[{"id":28,"uris":["http://zotero.org/groups/357529/items/HG65VRF5"],"uri":["http://zotero.org/groups/357529/items/HG65VRF5"],"itemData":{"id":28,"type":"paper-conference","title":"BDI concurrent architecture oriented to goal managment","event":"Computing Colombian Conference","author":[{"family":"Alejandra Gonzalez","given":""}],"issued":{"date-parts":[["2013"]]}}}],"schema":"https://github.com/citation-style-language/schema/raw/master/csl-citation.json"} </w:instrText>
      </w:r>
      <w:r w:rsidRPr="00A111A3">
        <w:rPr>
          <w:lang w:val="es-CO"/>
        </w:rPr>
        <w:fldChar w:fldCharType="separate"/>
      </w:r>
      <w:r w:rsidRPr="00A111A3">
        <w:rPr>
          <w:lang w:val="es-CO"/>
        </w:rPr>
        <w:t>[35]</w:t>
      </w:r>
      <w:r w:rsidRPr="00A111A3">
        <w:rPr>
          <w:lang w:val="es-CO"/>
        </w:rPr>
        <w:fldChar w:fldCharType="end"/>
      </w:r>
      <w:r w:rsidRPr="00A111A3">
        <w:rPr>
          <w:lang w:val="es-CO"/>
        </w:rPr>
        <w:t xml:space="preserve">, en el cual se establece que las metas compiten por prioridad según la </w:t>
      </w:r>
      <w:r w:rsidRPr="00A111A3">
        <w:rPr>
          <w:lang w:val="es-CO"/>
        </w:rPr>
        <w:fldChar w:fldCharType="begin"/>
      </w:r>
      <w:r w:rsidRPr="00A111A3">
        <w:rPr>
          <w:lang w:val="es-CO"/>
        </w:rPr>
        <w:instrText xml:space="preserve"> REF _Ref466399700 \h </w:instrText>
      </w:r>
      <w:r w:rsidRPr="00A111A3">
        <w:rPr>
          <w:lang w:val="es-CO"/>
        </w:rPr>
      </w:r>
      <w:r w:rsidRPr="00A111A3">
        <w:rPr>
          <w:lang w:val="es-CO"/>
        </w:rPr>
        <w:fldChar w:fldCharType="separate"/>
      </w:r>
      <w:r w:rsidR="00DD7815" w:rsidRPr="00A111A3">
        <w:rPr>
          <w:lang w:val="es-CO"/>
        </w:rPr>
        <w:t xml:space="preserve">Ilustración </w:t>
      </w:r>
      <w:r w:rsidR="00DD7815">
        <w:rPr>
          <w:noProof/>
          <w:lang w:val="es-CO"/>
        </w:rPr>
        <w:t>13</w:t>
      </w:r>
      <w:r w:rsidRPr="00A111A3">
        <w:rPr>
          <w:lang w:val="es-CO"/>
        </w:rPr>
        <w:fldChar w:fldCharType="end"/>
      </w:r>
      <w:r w:rsidRPr="00A111A3">
        <w:rPr>
          <w:lang w:val="es-CO"/>
        </w:rPr>
        <w:t xml:space="preserve"> y posteriormente para metas en la misma prioridad se compite por el valor de contribución a la meta general </w:t>
      </w:r>
      <w:r w:rsidRPr="00A111A3">
        <w:rPr>
          <w:lang w:val="es-CO"/>
        </w:rPr>
        <w:fldChar w:fldCharType="begin"/>
      </w:r>
      <w:r w:rsidR="0020665B">
        <w:rPr>
          <w:lang w:val="es-CO"/>
        </w:rPr>
        <w:instrText xml:space="preserve"> ADDIN ZOTERO_ITEM CSL_CITATION {"citationID":"ZETpAicp","properties":{"formattedCitation":"[34]","plainCitation":"[34]"},"citationItems":[{"id":13,"uris":["http://zotero.org/groups/357529/items/FVWTVR6I"],"uri":["http://zotero.org/groups/357529/items/FVWTVR6I"],"itemData":{"id":13,"type":"thesis","title":"RoboAct: Modelo de control autónomo y cooperativo para el Teatro Robótico","publisher":"Pontificia Universidad Javeriana","publisher-place":"Colombia","event-place":"Colombia","URL":"http://pegasus.javeriana.edu.co/~PI121-04-MCCoop-TeatroRob/Documentos/MISyC%20-%20Memoria%20de%20TG%20-%20AndresDeLaPe%C3%B1a%20-%202014-06-01.pdf","language":"Español","author":[{"family":"Peña","given":"Andres","non-dropping-particle":"de la"}],"issued":{"date-parts":[["2014"]]}}}],"schema":"https://github.com/citation-style-language/schema/raw/master/csl-citation.json"} </w:instrText>
      </w:r>
      <w:r w:rsidRPr="00A111A3">
        <w:rPr>
          <w:lang w:val="es-CO"/>
        </w:rPr>
        <w:fldChar w:fldCharType="separate"/>
      </w:r>
      <w:r w:rsidRPr="00A111A3">
        <w:rPr>
          <w:lang w:val="es-CO"/>
        </w:rPr>
        <w:t>[34]</w:t>
      </w:r>
      <w:r w:rsidRPr="00A111A3">
        <w:rPr>
          <w:lang w:val="es-CO"/>
        </w:rPr>
        <w:fldChar w:fldCharType="end"/>
      </w:r>
      <w:r w:rsidRPr="00A111A3">
        <w:rPr>
          <w:lang w:val="es-CO"/>
        </w:rPr>
        <w:t xml:space="preserve">. </w:t>
      </w:r>
    </w:p>
    <w:p w14:paraId="00161147" w14:textId="45231A44" w:rsidR="00BA6766" w:rsidRPr="00A111A3" w:rsidRDefault="001E63A6" w:rsidP="00BA6766">
      <w:pPr>
        <w:keepNext/>
        <w:spacing w:before="0"/>
        <w:ind w:left="1134"/>
        <w:jc w:val="center"/>
        <w:rPr>
          <w:lang w:val="es-CO"/>
        </w:rPr>
      </w:pPr>
      <w:r>
        <w:rPr>
          <w:noProof/>
          <w:lang w:val="es-CO" w:eastAsia="es-CO"/>
        </w:rPr>
        <w:lastRenderedPageBreak/>
        <w:drawing>
          <wp:inline distT="0" distB="0" distL="0" distR="0" wp14:anchorId="6EB377D2" wp14:editId="76089A50">
            <wp:extent cx="3733800" cy="199072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33800" cy="1990725"/>
                    </a:xfrm>
                    <a:prstGeom prst="rect">
                      <a:avLst/>
                    </a:prstGeom>
                  </pic:spPr>
                </pic:pic>
              </a:graphicData>
            </a:graphic>
          </wp:inline>
        </w:drawing>
      </w:r>
    </w:p>
    <w:p w14:paraId="69A177AE" w14:textId="1876791B" w:rsidR="00BA6766" w:rsidRPr="00A111A3" w:rsidRDefault="00BA6766" w:rsidP="00BA6766">
      <w:pPr>
        <w:pStyle w:val="Descripcin"/>
        <w:spacing w:before="0" w:after="0" w:line="240" w:lineRule="auto"/>
        <w:ind w:left="1134"/>
        <w:jc w:val="center"/>
        <w:rPr>
          <w:lang w:val="es-CO"/>
        </w:rPr>
      </w:pPr>
      <w:bookmarkStart w:id="84" w:name="_Ref466399700"/>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13</w:t>
      </w:r>
      <w:r w:rsidRPr="00A111A3">
        <w:rPr>
          <w:lang w:val="es-CO"/>
        </w:rPr>
        <w:fldChar w:fldCharType="end"/>
      </w:r>
      <w:bookmarkEnd w:id="84"/>
      <w:r w:rsidRPr="00A111A3">
        <w:rPr>
          <w:lang w:val="es-CO"/>
        </w:rPr>
        <w:t>. Niveles de prioridad de las metas.</w:t>
      </w:r>
    </w:p>
    <w:p w14:paraId="72793277" w14:textId="1D506B8B" w:rsidR="00BA6766" w:rsidRPr="00A111A3" w:rsidRDefault="00BA6766" w:rsidP="00BA6766">
      <w:pPr>
        <w:spacing w:line="240" w:lineRule="auto"/>
        <w:ind w:left="1134"/>
        <w:jc w:val="center"/>
        <w:rPr>
          <w:lang w:val="es-CO"/>
        </w:rPr>
      </w:pPr>
      <w:r w:rsidRPr="00A111A3">
        <w:rPr>
          <w:b/>
          <w:lang w:val="es-CO"/>
        </w:rPr>
        <w:t xml:space="preserve">Fuente: </w:t>
      </w:r>
      <w:r w:rsidR="00CA4D3B" w:rsidRPr="00A111A3">
        <w:rPr>
          <w:lang w:val="es-CO"/>
        </w:rPr>
        <w:t>Elaborado por los autores</w:t>
      </w:r>
      <w:r w:rsidRPr="00A111A3">
        <w:rPr>
          <w:lang w:val="es-CO"/>
        </w:rPr>
        <w:t>.</w:t>
      </w:r>
    </w:p>
    <w:p w14:paraId="34E8C856" w14:textId="77777777" w:rsidR="008540B5" w:rsidRPr="00A111A3" w:rsidRDefault="008540B5" w:rsidP="00E532BB">
      <w:pPr>
        <w:pStyle w:val="Ttulo4"/>
        <w:numPr>
          <w:ilvl w:val="2"/>
          <w:numId w:val="7"/>
        </w:numPr>
        <w:rPr>
          <w:i/>
          <w:lang w:val="es-CO"/>
        </w:rPr>
      </w:pPr>
      <w:r w:rsidRPr="00A111A3">
        <w:rPr>
          <w:i/>
          <w:lang w:val="es-CO"/>
        </w:rPr>
        <w:t xml:space="preserve">Configuration </w:t>
      </w:r>
    </w:p>
    <w:p w14:paraId="3BED199E" w14:textId="1CAE62B7" w:rsidR="008540B5" w:rsidRPr="00A111A3" w:rsidRDefault="002B12E8" w:rsidP="008540B5">
      <w:pPr>
        <w:ind w:left="709"/>
        <w:rPr>
          <w:lang w:val="es-CO"/>
        </w:rPr>
      </w:pPr>
      <w:r w:rsidRPr="00A111A3">
        <w:rPr>
          <w:lang w:val="es-CO"/>
        </w:rPr>
        <w:t>Subsistema</w:t>
      </w:r>
      <w:r w:rsidR="008540B5" w:rsidRPr="00A111A3">
        <w:rPr>
          <w:lang w:val="es-CO"/>
        </w:rPr>
        <w:t xml:space="preserve"> en el que se almacenan todos aquellos datos indispensables para la configuración del actor, los cuales dan al </w:t>
      </w:r>
      <w:r w:rsidR="00E20798" w:rsidRPr="00A111A3">
        <w:rPr>
          <w:lang w:val="es-CO"/>
        </w:rPr>
        <w:t>actor</w:t>
      </w:r>
      <w:r w:rsidR="008540B5" w:rsidRPr="00A111A3">
        <w:rPr>
          <w:lang w:val="es-CO"/>
        </w:rPr>
        <w:t xml:space="preserve"> el conocimiento necesario sobre como la emoción puede ser expresada, qué acciones puede realizar y cuáles son las características del robot </w:t>
      </w:r>
      <w:r w:rsidR="008540B5" w:rsidRPr="00A111A3">
        <w:rPr>
          <w:lang w:val="es-CO"/>
        </w:rPr>
        <w:fldChar w:fldCharType="begin"/>
      </w:r>
      <w:r w:rsidR="0020665B">
        <w:rPr>
          <w:lang w:val="es-CO"/>
        </w:rPr>
        <w:instrText xml:space="preserve"> ADDIN ZOTERO_ITEM CSL_CITATION {"citationID":"fm2tch45j","properties":{"formattedCitation":"[34]","plainCitation":"[34]"},"citationItems":[{"id":13,"uris":["http://zotero.org/groups/357529/items/FVWTVR6I"],"uri":["http://zotero.org/groups/357529/items/FVWTVR6I"],"itemData":{"id":13,"type":"thesis","title":"RoboAct: Modelo de control autónomo y cooperativo para el Teatro Robótico","publisher":"Pontificia Universidad Javeriana","publisher-place":"Colombia","event-place":"Colombia","URL":"http://pegasus.javeriana.edu.co/~PI121-04-MCCoop-TeatroRob/Documentos/MISyC%20-%20Memoria%20de%20TG%20-%20AndresDeLaPe%C3%B1a%20-%202014-06-01.pdf","language":"Español","author":[{"family":"Peña","given":"Andres","non-dropping-particle":"de la"}],"issued":{"date-parts":[["2014"]]}}}],"schema":"https://github.com/citation-style-language/schema/raw/master/csl-citation.json"} </w:instrText>
      </w:r>
      <w:r w:rsidR="008540B5" w:rsidRPr="00A111A3">
        <w:rPr>
          <w:lang w:val="es-CO"/>
        </w:rPr>
        <w:fldChar w:fldCharType="separate"/>
      </w:r>
      <w:r w:rsidR="008540B5" w:rsidRPr="00A111A3">
        <w:rPr>
          <w:lang w:val="es-CO"/>
        </w:rPr>
        <w:t>[34]</w:t>
      </w:r>
      <w:r w:rsidR="008540B5" w:rsidRPr="00A111A3">
        <w:rPr>
          <w:lang w:val="es-CO"/>
        </w:rPr>
        <w:fldChar w:fldCharType="end"/>
      </w:r>
      <w:r w:rsidR="008540B5" w:rsidRPr="00A111A3">
        <w:rPr>
          <w:lang w:val="es-CO"/>
        </w:rPr>
        <w:t xml:space="preserve">.  </w:t>
      </w:r>
    </w:p>
    <w:p w14:paraId="11FCA4B5" w14:textId="7AA9C62E" w:rsidR="008540B5" w:rsidRPr="00A111A3" w:rsidRDefault="008540B5" w:rsidP="008540B5">
      <w:pPr>
        <w:ind w:left="709"/>
        <w:rPr>
          <w:lang w:val="es-CO"/>
        </w:rPr>
      </w:pPr>
      <w:r w:rsidRPr="00A111A3">
        <w:rPr>
          <w:lang w:val="es-CO"/>
        </w:rPr>
        <w:t xml:space="preserve">El </w:t>
      </w:r>
      <w:r w:rsidR="00E81D36" w:rsidRPr="00A111A3">
        <w:rPr>
          <w:lang w:val="es-CO"/>
        </w:rPr>
        <w:t>subsistema</w:t>
      </w:r>
      <w:r w:rsidRPr="00A111A3">
        <w:rPr>
          <w:lang w:val="es-CO"/>
        </w:rPr>
        <w:t xml:space="preserve"> de configuración se compone de:</w:t>
      </w:r>
    </w:p>
    <w:p w14:paraId="24477338" w14:textId="12953C2F" w:rsidR="008540B5" w:rsidRPr="00A111A3" w:rsidRDefault="008540B5" w:rsidP="008540B5">
      <w:pPr>
        <w:spacing w:after="0"/>
        <w:ind w:left="1134"/>
        <w:rPr>
          <w:b/>
          <w:lang w:val="es-CO"/>
        </w:rPr>
      </w:pPr>
      <w:r w:rsidRPr="00A111A3">
        <w:rPr>
          <w:b/>
          <w:i/>
          <w:lang w:val="es-CO"/>
        </w:rPr>
        <w:t>Character descriptor</w:t>
      </w:r>
      <w:r w:rsidRPr="00A111A3">
        <w:rPr>
          <w:b/>
          <w:lang w:val="es-CO"/>
        </w:rPr>
        <w:t xml:space="preserve">: </w:t>
      </w:r>
      <w:r w:rsidR="00270E6E" w:rsidRPr="00A111A3">
        <w:rPr>
          <w:lang w:val="es-CO"/>
        </w:rPr>
        <w:t>c</w:t>
      </w:r>
      <w:r w:rsidR="00EE3CF5" w:rsidRPr="00A111A3">
        <w:rPr>
          <w:lang w:val="es-CO"/>
        </w:rPr>
        <w:t xml:space="preserve">omponente de configuración que tiene la </w:t>
      </w:r>
      <w:r w:rsidRPr="00A111A3">
        <w:rPr>
          <w:lang w:val="es-CO"/>
        </w:rPr>
        <w:t xml:space="preserve">información acerca de los rasgos del personaje como la especificación de su estado emocional, su género, su edad, los efectos de los diferentes eventos que pueden pasar en la obra y las relaciones sociales con otros personajes de la obra. El detalle de este archivo puede verse en la </w:t>
      </w:r>
      <w:hyperlink w:anchor="_ARCHIVO_DE_PARAMETRIZACIÓN" w:history="1">
        <w:r w:rsidRPr="00A111A3">
          <w:rPr>
            <w:rStyle w:val="Hipervnculo"/>
            <w:lang w:val="es-CO"/>
          </w:rPr>
          <w:t>sección III-5.3</w:t>
        </w:r>
      </w:hyperlink>
      <w:r w:rsidRPr="00A111A3">
        <w:rPr>
          <w:lang w:val="es-CO"/>
        </w:rPr>
        <w:t>.</w:t>
      </w:r>
    </w:p>
    <w:p w14:paraId="641BFF69" w14:textId="023295F1" w:rsidR="008540B5" w:rsidRPr="00A111A3" w:rsidRDefault="008540B5" w:rsidP="008540B5">
      <w:pPr>
        <w:spacing w:after="0"/>
        <w:ind w:left="1134"/>
        <w:rPr>
          <w:b/>
          <w:lang w:val="es-CO"/>
        </w:rPr>
      </w:pPr>
      <w:r w:rsidRPr="00A111A3">
        <w:rPr>
          <w:b/>
          <w:i/>
          <w:lang w:val="es-CO"/>
        </w:rPr>
        <w:t>Emotion profiles</w:t>
      </w:r>
      <w:r w:rsidRPr="00A111A3">
        <w:rPr>
          <w:b/>
          <w:lang w:val="es-CO"/>
        </w:rPr>
        <w:t xml:space="preserve">: </w:t>
      </w:r>
      <w:r w:rsidR="00270E6E" w:rsidRPr="00A111A3">
        <w:rPr>
          <w:b/>
          <w:lang w:val="es-CO"/>
        </w:rPr>
        <w:t>c</w:t>
      </w:r>
      <w:r w:rsidR="00A46A31" w:rsidRPr="00A111A3">
        <w:rPr>
          <w:lang w:val="es-CO"/>
        </w:rPr>
        <w:t xml:space="preserve">omponente de configuración que tiene </w:t>
      </w:r>
      <w:r w:rsidR="00270E6E" w:rsidRPr="00A111A3">
        <w:rPr>
          <w:lang w:val="es-CO"/>
        </w:rPr>
        <w:t xml:space="preserve">la </w:t>
      </w:r>
      <w:r w:rsidRPr="00A111A3">
        <w:rPr>
          <w:lang w:val="es-CO"/>
        </w:rPr>
        <w:t xml:space="preserve">información acerca de las emociones que el actor está en capacidad de representar y el valor neutro emocional siguiendo el modelo emocional especificado en la </w:t>
      </w:r>
      <w:hyperlink w:anchor="_Manejador_de_creencias" w:history="1">
        <w:r w:rsidRPr="00A111A3">
          <w:rPr>
            <w:rStyle w:val="Hipervnculo"/>
            <w:lang w:val="es-CO"/>
          </w:rPr>
          <w:t>sección III-4.2.</w:t>
        </w:r>
      </w:hyperlink>
    </w:p>
    <w:p w14:paraId="212257B5" w14:textId="611490B4" w:rsidR="008540B5" w:rsidRPr="00A111A3" w:rsidRDefault="008540B5" w:rsidP="008540B5">
      <w:pPr>
        <w:ind w:left="1134"/>
        <w:rPr>
          <w:lang w:val="es-CO"/>
        </w:rPr>
      </w:pPr>
      <w:r w:rsidRPr="00A111A3">
        <w:rPr>
          <w:b/>
          <w:i/>
          <w:lang w:val="es-CO"/>
        </w:rPr>
        <w:t>Action profiles</w:t>
      </w:r>
      <w:r w:rsidRPr="00A111A3">
        <w:rPr>
          <w:b/>
          <w:lang w:val="es-CO"/>
        </w:rPr>
        <w:t xml:space="preserve">: </w:t>
      </w:r>
      <w:r w:rsidR="00270E6E" w:rsidRPr="00A111A3">
        <w:rPr>
          <w:lang w:val="es-CO"/>
        </w:rPr>
        <w:t>componente de configuración que tiene la</w:t>
      </w:r>
      <w:r w:rsidR="00270E6E" w:rsidRPr="00A111A3">
        <w:rPr>
          <w:b/>
          <w:lang w:val="es-CO"/>
        </w:rPr>
        <w:t xml:space="preserve"> </w:t>
      </w:r>
      <w:r w:rsidRPr="00A111A3">
        <w:rPr>
          <w:lang w:val="es-CO"/>
        </w:rPr>
        <w:t>información acerca de las acciones que el actor está en capacidad de representar, las cuales son la especificación de parámetros de los servicios que ofrecen los módulos al actor.</w:t>
      </w:r>
      <w:r w:rsidR="00B305DE" w:rsidRPr="00A111A3">
        <w:rPr>
          <w:lang w:val="es-CO"/>
        </w:rPr>
        <w:t xml:space="preserve"> Por ejemplo, la acción “DECIR” tiene como </w:t>
      </w:r>
      <w:r w:rsidR="00456235" w:rsidRPr="00A111A3">
        <w:rPr>
          <w:lang w:val="es-CO"/>
        </w:rPr>
        <w:t>parámetros TEXTO, TONO y VOLUMEN</w:t>
      </w:r>
      <w:r w:rsidR="00B31BAA" w:rsidRPr="00A111A3">
        <w:rPr>
          <w:lang w:val="es-CO"/>
        </w:rPr>
        <w:t>, los cuales pued</w:t>
      </w:r>
      <w:r w:rsidR="0079530D" w:rsidRPr="00A111A3">
        <w:rPr>
          <w:lang w:val="es-CO"/>
        </w:rPr>
        <w:t>en ser modulados dependiendo de su</w:t>
      </w:r>
      <w:r w:rsidR="00B31BAA" w:rsidRPr="00A111A3">
        <w:rPr>
          <w:lang w:val="es-CO"/>
        </w:rPr>
        <w:t xml:space="preserve"> estado emocional.</w:t>
      </w:r>
    </w:p>
    <w:p w14:paraId="30BC2D93" w14:textId="5632600A" w:rsidR="00664647" w:rsidRPr="00A111A3" w:rsidRDefault="00664647" w:rsidP="00E532BB">
      <w:pPr>
        <w:pStyle w:val="Ttulo4"/>
        <w:numPr>
          <w:ilvl w:val="2"/>
          <w:numId w:val="7"/>
        </w:numPr>
        <w:rPr>
          <w:i/>
          <w:lang w:val="es-CO"/>
        </w:rPr>
      </w:pPr>
      <w:r w:rsidRPr="00A111A3">
        <w:rPr>
          <w:i/>
          <w:lang w:val="es-CO"/>
        </w:rPr>
        <w:lastRenderedPageBreak/>
        <w:t>Action</w:t>
      </w:r>
    </w:p>
    <w:p w14:paraId="659B313A" w14:textId="77549F3F" w:rsidR="008D11B2" w:rsidRPr="00A111A3" w:rsidRDefault="00856E30" w:rsidP="00856E30">
      <w:pPr>
        <w:ind w:left="709"/>
        <w:rPr>
          <w:lang w:val="es-CO"/>
        </w:rPr>
      </w:pPr>
      <w:r w:rsidRPr="00A111A3">
        <w:rPr>
          <w:lang w:val="es-CO"/>
        </w:rPr>
        <w:t>Subsistema encargado de coordinar y sincronizar las tareas necesarias para cumplir la intención seleccionada por el subsistema de motivación.</w:t>
      </w:r>
    </w:p>
    <w:p w14:paraId="3E2D2064" w14:textId="2458301C" w:rsidR="00664647" w:rsidRPr="00A111A3" w:rsidRDefault="00664647" w:rsidP="00664647">
      <w:pPr>
        <w:ind w:left="1134"/>
        <w:rPr>
          <w:b/>
          <w:lang w:val="es-CO"/>
        </w:rPr>
      </w:pPr>
      <w:r w:rsidRPr="00A111A3">
        <w:rPr>
          <w:b/>
          <w:i/>
          <w:lang w:val="es-CO"/>
        </w:rPr>
        <w:t>Action decision subsystem</w:t>
      </w:r>
      <w:r w:rsidRPr="00A111A3">
        <w:rPr>
          <w:b/>
          <w:lang w:val="es-CO"/>
        </w:rPr>
        <w:t>:</w:t>
      </w:r>
      <w:r w:rsidRPr="00A111A3">
        <w:rPr>
          <w:lang w:val="es-CO"/>
        </w:rPr>
        <w:t xml:space="preserve"> </w:t>
      </w:r>
      <w:r w:rsidR="007A1A6A" w:rsidRPr="00A111A3">
        <w:rPr>
          <w:lang w:val="es-CO"/>
        </w:rPr>
        <w:t xml:space="preserve">componente activo </w:t>
      </w:r>
      <w:r w:rsidRPr="00A111A3">
        <w:rPr>
          <w:lang w:val="es-CO"/>
        </w:rPr>
        <w:t xml:space="preserve">encargado de orquestar las acciones </w:t>
      </w:r>
      <w:r w:rsidR="00DE5EE2" w:rsidRPr="00A111A3">
        <w:rPr>
          <w:lang w:val="es-CO"/>
        </w:rPr>
        <w:t xml:space="preserve">que permiten lograr la meta asociada a </w:t>
      </w:r>
      <w:r w:rsidRPr="00A111A3">
        <w:rPr>
          <w:lang w:val="es-CO"/>
        </w:rPr>
        <w:t xml:space="preserve">la intención activa del agente </w:t>
      </w:r>
      <w:r w:rsidRPr="00A111A3">
        <w:rPr>
          <w:b/>
          <w:i/>
          <w:lang w:val="es-CO"/>
        </w:rPr>
        <w:t>Actor</w:t>
      </w:r>
      <w:r w:rsidRPr="00A111A3">
        <w:rPr>
          <w:lang w:val="es-CO"/>
        </w:rPr>
        <w:t xml:space="preserve">. </w:t>
      </w:r>
      <w:r w:rsidR="00103D46" w:rsidRPr="00A111A3">
        <w:rPr>
          <w:lang w:val="es-CO"/>
        </w:rPr>
        <w:t>Para esto cada intenc</w:t>
      </w:r>
      <w:r w:rsidRPr="00A111A3">
        <w:rPr>
          <w:lang w:val="es-CO"/>
        </w:rPr>
        <w:t xml:space="preserve">ión tiene </w:t>
      </w:r>
      <w:r w:rsidR="00AA7FA7" w:rsidRPr="00A111A3">
        <w:rPr>
          <w:lang w:val="es-CO"/>
        </w:rPr>
        <w:t xml:space="preserve">asociado un rol encargado de </w:t>
      </w:r>
      <w:r w:rsidR="00691968" w:rsidRPr="00A111A3">
        <w:rPr>
          <w:lang w:val="es-CO"/>
        </w:rPr>
        <w:t>ejecutar</w:t>
      </w:r>
      <w:r w:rsidR="00AA7FA7" w:rsidRPr="00A111A3">
        <w:rPr>
          <w:lang w:val="es-CO"/>
        </w:rPr>
        <w:t xml:space="preserve"> </w:t>
      </w:r>
      <w:r w:rsidRPr="00A111A3">
        <w:rPr>
          <w:lang w:val="es-CO"/>
        </w:rPr>
        <w:t xml:space="preserve">un plan modelado como un grafo de tareas, las cuales pueden desarrollarse en paralelo y/o secuencialmente (Ver </w:t>
      </w:r>
      <w:r w:rsidRPr="00A111A3">
        <w:rPr>
          <w:lang w:val="es-CO"/>
        </w:rPr>
        <w:fldChar w:fldCharType="begin"/>
      </w:r>
      <w:r w:rsidRPr="00A111A3">
        <w:rPr>
          <w:lang w:val="es-CO"/>
        </w:rPr>
        <w:instrText xml:space="preserve"> REF _Ref466405376 \h </w:instrText>
      </w:r>
      <w:r w:rsidRPr="00A111A3">
        <w:rPr>
          <w:lang w:val="es-CO"/>
        </w:rPr>
      </w:r>
      <w:r w:rsidRPr="00A111A3">
        <w:rPr>
          <w:lang w:val="es-CO"/>
        </w:rPr>
        <w:fldChar w:fldCharType="separate"/>
      </w:r>
      <w:r w:rsidR="00DD7815" w:rsidRPr="00A111A3">
        <w:rPr>
          <w:lang w:val="es-CO"/>
        </w:rPr>
        <w:t xml:space="preserve">Ilustración </w:t>
      </w:r>
      <w:r w:rsidR="00DD7815">
        <w:rPr>
          <w:noProof/>
          <w:lang w:val="es-CO"/>
        </w:rPr>
        <w:t>14</w:t>
      </w:r>
      <w:r w:rsidRPr="00A111A3">
        <w:rPr>
          <w:lang w:val="es-CO"/>
        </w:rPr>
        <w:fldChar w:fldCharType="end"/>
      </w:r>
      <w:r w:rsidRPr="00A111A3">
        <w:rPr>
          <w:lang w:val="es-CO"/>
        </w:rPr>
        <w:t xml:space="preserve">). </w:t>
      </w:r>
    </w:p>
    <w:p w14:paraId="64407AD0" w14:textId="7C4C02B7" w:rsidR="00664647" w:rsidRPr="00A111A3" w:rsidRDefault="00093B10" w:rsidP="001E63A6">
      <w:pPr>
        <w:keepNext/>
        <w:ind w:left="426"/>
        <w:jc w:val="center"/>
        <w:rPr>
          <w:lang w:val="es-CO"/>
        </w:rPr>
      </w:pPr>
      <w:r w:rsidRPr="00A111A3">
        <w:rPr>
          <w:noProof/>
          <w:lang w:val="es-CO" w:eastAsia="es-CO"/>
        </w:rPr>
        <w:drawing>
          <wp:inline distT="0" distB="0" distL="0" distR="0" wp14:anchorId="0B112018" wp14:editId="52BAA91E">
            <wp:extent cx="4781589" cy="26098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727"/>
                    <a:stretch/>
                  </pic:blipFill>
                  <pic:spPr bwMode="auto">
                    <a:xfrm>
                      <a:off x="0" y="0"/>
                      <a:ext cx="4809998" cy="2625356"/>
                    </a:xfrm>
                    <a:prstGeom prst="rect">
                      <a:avLst/>
                    </a:prstGeom>
                    <a:ln>
                      <a:noFill/>
                    </a:ln>
                    <a:extLst>
                      <a:ext uri="{53640926-AAD7-44D8-BBD7-CCE9431645EC}">
                        <a14:shadowObscured xmlns:a14="http://schemas.microsoft.com/office/drawing/2010/main"/>
                      </a:ext>
                    </a:extLst>
                  </pic:spPr>
                </pic:pic>
              </a:graphicData>
            </a:graphic>
          </wp:inline>
        </w:drawing>
      </w:r>
    </w:p>
    <w:p w14:paraId="18B45947" w14:textId="21D3DBF4" w:rsidR="00664647" w:rsidRPr="00A111A3" w:rsidRDefault="00664647" w:rsidP="00664647">
      <w:pPr>
        <w:pStyle w:val="Descripcin"/>
        <w:spacing w:after="0"/>
        <w:ind w:left="851"/>
        <w:jc w:val="center"/>
        <w:rPr>
          <w:b w:val="0"/>
          <w:lang w:val="es-CO"/>
        </w:rPr>
      </w:pPr>
      <w:bookmarkStart w:id="85" w:name="_Ref466405376"/>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14</w:t>
      </w:r>
      <w:r w:rsidRPr="00A111A3">
        <w:rPr>
          <w:lang w:val="es-CO"/>
        </w:rPr>
        <w:fldChar w:fldCharType="end"/>
      </w:r>
      <w:bookmarkEnd w:id="85"/>
      <w:r w:rsidRPr="00A111A3">
        <w:rPr>
          <w:lang w:val="es-CO"/>
        </w:rPr>
        <w:t xml:space="preserve">. </w:t>
      </w:r>
      <w:r w:rsidRPr="00A111A3">
        <w:rPr>
          <w:b w:val="0"/>
          <w:lang w:val="es-CO"/>
        </w:rPr>
        <w:t>Plano de eventos.</w:t>
      </w:r>
    </w:p>
    <w:p w14:paraId="5DAD8F03" w14:textId="75BF15FF" w:rsidR="00664647" w:rsidRPr="00A111A3" w:rsidRDefault="00664647" w:rsidP="00664647">
      <w:pPr>
        <w:ind w:left="1134"/>
        <w:rPr>
          <w:lang w:val="es-CO"/>
        </w:rPr>
      </w:pPr>
      <w:r w:rsidRPr="00A111A3">
        <w:rPr>
          <w:b/>
          <w:i/>
          <w:lang w:val="es-CO"/>
        </w:rPr>
        <w:t>Action modulation</w:t>
      </w:r>
      <w:r w:rsidRPr="00A111A3">
        <w:rPr>
          <w:b/>
          <w:lang w:val="es-CO"/>
        </w:rPr>
        <w:t xml:space="preserve">: </w:t>
      </w:r>
      <w:r w:rsidRPr="00A111A3">
        <w:rPr>
          <w:lang w:val="es-CO"/>
        </w:rPr>
        <w:t xml:space="preserve">componente </w:t>
      </w:r>
      <w:r w:rsidR="00831647" w:rsidRPr="00A111A3">
        <w:rPr>
          <w:lang w:val="es-CO"/>
        </w:rPr>
        <w:t xml:space="preserve">activo </w:t>
      </w:r>
      <w:r w:rsidRPr="00A111A3">
        <w:rPr>
          <w:lang w:val="es-CO"/>
        </w:rPr>
        <w:t xml:space="preserve">encargado de </w:t>
      </w:r>
      <w:r w:rsidR="00831647" w:rsidRPr="00A111A3">
        <w:rPr>
          <w:lang w:val="es-CO"/>
        </w:rPr>
        <w:t>ajustar la parametrización dependiendo</w:t>
      </w:r>
      <w:r w:rsidRPr="00A111A3">
        <w:rPr>
          <w:lang w:val="es-CO"/>
        </w:rPr>
        <w:t xml:space="preserve"> </w:t>
      </w:r>
      <w:r w:rsidR="00831647" w:rsidRPr="00A111A3">
        <w:rPr>
          <w:lang w:val="es-CO"/>
        </w:rPr>
        <w:t>del</w:t>
      </w:r>
      <w:r w:rsidRPr="00A111A3">
        <w:rPr>
          <w:lang w:val="es-CO"/>
        </w:rPr>
        <w:t xml:space="preserve"> estado emocional del actor </w:t>
      </w:r>
      <w:r w:rsidR="00831647" w:rsidRPr="00A111A3">
        <w:rPr>
          <w:lang w:val="es-CO"/>
        </w:rPr>
        <w:t xml:space="preserve">para modular la forma en que se </w:t>
      </w:r>
      <w:r w:rsidR="00691968" w:rsidRPr="00A111A3">
        <w:rPr>
          <w:lang w:val="es-CO"/>
        </w:rPr>
        <w:t>efectúan</w:t>
      </w:r>
      <w:r w:rsidRPr="00A111A3">
        <w:rPr>
          <w:lang w:val="es-CO"/>
        </w:rPr>
        <w:t xml:space="preserve"> las acciones que se quieren interpretar.</w:t>
      </w:r>
      <w:r w:rsidR="002D17C0" w:rsidRPr="00A111A3">
        <w:rPr>
          <w:lang w:val="es-CO"/>
        </w:rPr>
        <w:t xml:space="preserve"> Cada módulo utiliza esta parametrización</w:t>
      </w:r>
      <w:r w:rsidRPr="00A111A3">
        <w:rPr>
          <w:lang w:val="es-CO"/>
        </w:rPr>
        <w:t xml:space="preserve"> para modular las interpretaciones de la acción que vaya a realizar como lo crea conveniente.</w:t>
      </w:r>
      <w:r w:rsidR="002D17C0" w:rsidRPr="00A111A3">
        <w:rPr>
          <w:lang w:val="es-CO"/>
        </w:rPr>
        <w:t xml:space="preserve"> Por ejemplo, al consumir el servicio de moverse cuando el agente este triste, el m</w:t>
      </w:r>
      <w:r w:rsidR="00FC043B" w:rsidRPr="00A111A3">
        <w:rPr>
          <w:lang w:val="es-CO"/>
        </w:rPr>
        <w:t>ódulo de movilidad modulará</w:t>
      </w:r>
      <w:r w:rsidR="002D17C0" w:rsidRPr="00A111A3">
        <w:rPr>
          <w:lang w:val="es-CO"/>
        </w:rPr>
        <w:t xml:space="preserve"> la velocidad de desplazamiento haciéndolo desplazarse </w:t>
      </w:r>
      <w:r w:rsidR="00691968" w:rsidRPr="00A111A3">
        <w:rPr>
          <w:lang w:val="es-CO"/>
        </w:rPr>
        <w:t>más</w:t>
      </w:r>
      <w:r w:rsidR="00740816" w:rsidRPr="00A111A3">
        <w:rPr>
          <w:lang w:val="es-CO"/>
        </w:rPr>
        <w:t xml:space="preserve"> lento de lo solicitado</w:t>
      </w:r>
      <w:r w:rsidR="002D17C0" w:rsidRPr="00A111A3">
        <w:rPr>
          <w:lang w:val="es-CO"/>
        </w:rPr>
        <w:t>.</w:t>
      </w:r>
    </w:p>
    <w:p w14:paraId="313A71FD" w14:textId="77777777" w:rsidR="008540B5" w:rsidRDefault="008540B5" w:rsidP="008540B5">
      <w:pPr>
        <w:rPr>
          <w:lang w:val="es-CO"/>
        </w:rPr>
      </w:pPr>
    </w:p>
    <w:p w14:paraId="3ADE98AD" w14:textId="77777777" w:rsidR="001E63A6" w:rsidRDefault="001E63A6" w:rsidP="008540B5">
      <w:pPr>
        <w:rPr>
          <w:lang w:val="es-CO"/>
        </w:rPr>
      </w:pPr>
    </w:p>
    <w:p w14:paraId="63F2D5A3" w14:textId="77777777" w:rsidR="001E63A6" w:rsidRPr="00A111A3" w:rsidRDefault="001E63A6" w:rsidP="008540B5">
      <w:pPr>
        <w:rPr>
          <w:lang w:val="es-CO"/>
        </w:rPr>
      </w:pPr>
    </w:p>
    <w:p w14:paraId="562CC0EC" w14:textId="77777777" w:rsidR="00EC11AB" w:rsidRPr="00A111A3" w:rsidRDefault="00EC11AB" w:rsidP="00E532BB">
      <w:pPr>
        <w:pStyle w:val="Ttulo4"/>
        <w:numPr>
          <w:ilvl w:val="2"/>
          <w:numId w:val="7"/>
        </w:numPr>
        <w:rPr>
          <w:lang w:val="es-CO"/>
        </w:rPr>
      </w:pPr>
      <w:r w:rsidRPr="00A111A3">
        <w:rPr>
          <w:lang w:val="es-CO"/>
        </w:rPr>
        <w:lastRenderedPageBreak/>
        <w:t>Customized modules</w:t>
      </w:r>
    </w:p>
    <w:p w14:paraId="398C408D" w14:textId="5DC9DEB8" w:rsidR="00E61424" w:rsidRPr="00A111A3" w:rsidRDefault="00E61424" w:rsidP="006E24B7">
      <w:pPr>
        <w:ind w:left="709"/>
        <w:rPr>
          <w:lang w:val="es-CO"/>
        </w:rPr>
      </w:pPr>
      <w:r w:rsidRPr="00A111A3">
        <w:rPr>
          <w:lang w:val="es-CO"/>
        </w:rPr>
        <w:t xml:space="preserve">Subsistema encargado de crear, administrar y configurar lo </w:t>
      </w:r>
      <w:r w:rsidR="001F3BC8" w:rsidRPr="00691968">
        <w:rPr>
          <w:b/>
          <w:i/>
          <w:lang w:val="es-CO"/>
        </w:rPr>
        <w:t>módulos</w:t>
      </w:r>
      <w:r w:rsidRPr="00691968">
        <w:rPr>
          <w:b/>
          <w:i/>
          <w:lang w:val="es-CO"/>
        </w:rPr>
        <w:t xml:space="preserve"> personalizados</w:t>
      </w:r>
      <w:r w:rsidRPr="00A111A3">
        <w:rPr>
          <w:lang w:val="es-CO"/>
        </w:rPr>
        <w:t xml:space="preserve"> recibidos desde el agente </w:t>
      </w:r>
      <w:r w:rsidRPr="00A111A3">
        <w:rPr>
          <w:b/>
          <w:i/>
          <w:lang w:val="es-CO"/>
        </w:rPr>
        <w:t>Play Generator.</w:t>
      </w:r>
      <w:r w:rsidR="00B21899" w:rsidRPr="00A111A3">
        <w:rPr>
          <w:b/>
          <w:i/>
          <w:lang w:val="es-CO"/>
        </w:rPr>
        <w:t xml:space="preserve"> </w:t>
      </w:r>
      <w:r w:rsidR="00B21899" w:rsidRPr="00A111A3">
        <w:rPr>
          <w:lang w:val="es-CO"/>
        </w:rPr>
        <w:t xml:space="preserve">Este subsistema </w:t>
      </w:r>
      <w:r w:rsidR="001F3BC8" w:rsidRPr="00A111A3">
        <w:rPr>
          <w:lang w:val="es-CO"/>
        </w:rPr>
        <w:t>está</w:t>
      </w:r>
      <w:r w:rsidR="00B21899" w:rsidRPr="00A111A3">
        <w:rPr>
          <w:lang w:val="es-CO"/>
        </w:rPr>
        <w:t xml:space="preserve"> compuesto por:</w:t>
      </w:r>
    </w:p>
    <w:p w14:paraId="17C9642F" w14:textId="665C338B" w:rsidR="006E24B7" w:rsidRPr="00A111A3" w:rsidRDefault="00C044BA" w:rsidP="006E24B7">
      <w:pPr>
        <w:ind w:left="709"/>
        <w:rPr>
          <w:lang w:val="es-CO"/>
        </w:rPr>
      </w:pPr>
      <w:r w:rsidRPr="00A111A3">
        <w:rPr>
          <w:b/>
          <w:i/>
          <w:lang w:val="es-CO"/>
        </w:rPr>
        <w:t>CustomizedModule Factory</w:t>
      </w:r>
      <w:r w:rsidR="006E24B7" w:rsidRPr="00A111A3">
        <w:rPr>
          <w:b/>
          <w:lang w:val="es-CO"/>
        </w:rPr>
        <w:t xml:space="preserve">: </w:t>
      </w:r>
      <w:r w:rsidR="00FE7698" w:rsidRPr="00A111A3">
        <w:rPr>
          <w:lang w:val="es-CO"/>
        </w:rPr>
        <w:t>c</w:t>
      </w:r>
      <w:r w:rsidR="006E24B7" w:rsidRPr="00A111A3">
        <w:rPr>
          <w:lang w:val="es-CO"/>
        </w:rPr>
        <w:t xml:space="preserve">omponente </w:t>
      </w:r>
      <w:r w:rsidR="008C765C" w:rsidRPr="00A111A3">
        <w:rPr>
          <w:lang w:val="es-CO"/>
        </w:rPr>
        <w:t xml:space="preserve">activo </w:t>
      </w:r>
      <w:r w:rsidR="006E24B7" w:rsidRPr="00A111A3">
        <w:rPr>
          <w:lang w:val="es-CO"/>
        </w:rPr>
        <w:t xml:space="preserve">encargado de recibir </w:t>
      </w:r>
      <w:r w:rsidR="00E83639" w:rsidRPr="00A111A3">
        <w:rPr>
          <w:lang w:val="es-CO"/>
        </w:rPr>
        <w:t xml:space="preserve">la </w:t>
      </w:r>
      <w:r w:rsidR="006E24B7" w:rsidRPr="00A111A3">
        <w:rPr>
          <w:lang w:val="es-CO"/>
        </w:rPr>
        <w:t xml:space="preserve">lógica de </w:t>
      </w:r>
      <w:r w:rsidR="00CF034B" w:rsidRPr="00A111A3">
        <w:rPr>
          <w:lang w:val="es-CO"/>
        </w:rPr>
        <w:t xml:space="preserve">los </w:t>
      </w:r>
      <w:r w:rsidR="006E24B7" w:rsidRPr="00A111A3">
        <w:rPr>
          <w:lang w:val="es-CO"/>
        </w:rPr>
        <w:t xml:space="preserve">servicios compuestos </w:t>
      </w:r>
      <w:r w:rsidR="00CF034B" w:rsidRPr="00A111A3">
        <w:rPr>
          <w:lang w:val="es-CO"/>
        </w:rPr>
        <w:t xml:space="preserve">diseñados en el </w:t>
      </w:r>
      <w:r w:rsidR="008C765C" w:rsidRPr="00A111A3">
        <w:rPr>
          <w:lang w:val="es-CO"/>
        </w:rPr>
        <w:t>componente</w:t>
      </w:r>
      <w:r w:rsidR="008C765C" w:rsidRPr="00A111A3">
        <w:rPr>
          <w:b/>
          <w:lang w:val="es-CO"/>
        </w:rPr>
        <w:t xml:space="preserve"> </w:t>
      </w:r>
      <w:r w:rsidR="008C765C" w:rsidRPr="00A111A3">
        <w:rPr>
          <w:b/>
          <w:i/>
          <w:lang w:val="es-CO"/>
        </w:rPr>
        <w:t>ScriptGUI</w:t>
      </w:r>
      <w:r w:rsidR="00CF034B" w:rsidRPr="00A111A3">
        <w:rPr>
          <w:lang w:val="es-CO"/>
        </w:rPr>
        <w:t xml:space="preserve"> </w:t>
      </w:r>
      <w:r w:rsidR="006E24B7" w:rsidRPr="00A111A3">
        <w:rPr>
          <w:lang w:val="es-CO"/>
        </w:rPr>
        <w:t xml:space="preserve">y crear </w:t>
      </w:r>
      <w:r w:rsidR="006E24B7" w:rsidRPr="00691968">
        <w:rPr>
          <w:b/>
          <w:i/>
          <w:lang w:val="es-CO"/>
        </w:rPr>
        <w:t xml:space="preserve">módulos </w:t>
      </w:r>
      <w:r w:rsidR="008C765C" w:rsidRPr="00691968">
        <w:rPr>
          <w:b/>
          <w:i/>
          <w:lang w:val="es-CO"/>
        </w:rPr>
        <w:t>personalizados</w:t>
      </w:r>
      <w:r w:rsidR="006E24B7" w:rsidRPr="00A111A3">
        <w:rPr>
          <w:lang w:val="es-CO"/>
        </w:rPr>
        <w:t xml:space="preserve"> que los ofrezcan. </w:t>
      </w:r>
    </w:p>
    <w:p w14:paraId="754F06F2" w14:textId="1C535575" w:rsidR="00BC7653" w:rsidRPr="00A111A3" w:rsidRDefault="00C044BA" w:rsidP="00F277C1">
      <w:pPr>
        <w:ind w:left="709"/>
        <w:rPr>
          <w:lang w:val="es-CO"/>
        </w:rPr>
      </w:pPr>
      <w:r w:rsidRPr="00A111A3">
        <w:rPr>
          <w:b/>
          <w:i/>
          <w:lang w:val="es-CO"/>
        </w:rPr>
        <w:t>CustomizedModule</w:t>
      </w:r>
      <w:r w:rsidR="006E24B7" w:rsidRPr="00A111A3">
        <w:rPr>
          <w:b/>
          <w:lang w:val="es-CO"/>
        </w:rPr>
        <w:t xml:space="preserve">: </w:t>
      </w:r>
      <w:r w:rsidR="001C4524" w:rsidRPr="003F4067">
        <w:rPr>
          <w:b/>
          <w:i/>
          <w:lang w:val="es-CO"/>
        </w:rPr>
        <w:t xml:space="preserve">módulo </w:t>
      </w:r>
      <w:r w:rsidR="003F4067" w:rsidRPr="003F4067">
        <w:rPr>
          <w:b/>
          <w:i/>
          <w:lang w:val="es-CO"/>
        </w:rPr>
        <w:t>personalizado</w:t>
      </w:r>
      <w:r w:rsidR="00347649" w:rsidRPr="00A111A3">
        <w:rPr>
          <w:lang w:val="es-CO"/>
        </w:rPr>
        <w:t xml:space="preserve"> que ofrece servicios compuestos diseñados por el usuario.</w:t>
      </w:r>
      <w:r w:rsidR="001C4524" w:rsidRPr="00A111A3">
        <w:rPr>
          <w:lang w:val="es-CO"/>
        </w:rPr>
        <w:t xml:space="preserve"> </w:t>
      </w:r>
      <w:r w:rsidR="0091650C" w:rsidRPr="00A111A3">
        <w:rPr>
          <w:lang w:val="es-CO"/>
        </w:rPr>
        <w:t xml:space="preserve">Este componente tiene la misma </w:t>
      </w:r>
      <w:r w:rsidR="00347649" w:rsidRPr="00A111A3">
        <w:rPr>
          <w:lang w:val="es-CO"/>
        </w:rPr>
        <w:t>arquitectura</w:t>
      </w:r>
      <w:r w:rsidR="0091650C" w:rsidRPr="00A111A3">
        <w:rPr>
          <w:lang w:val="es-CO"/>
        </w:rPr>
        <w:t xml:space="preserve"> que un </w:t>
      </w:r>
      <w:r w:rsidR="0091650C" w:rsidRPr="003F4067">
        <w:rPr>
          <w:b/>
          <w:i/>
          <w:lang w:val="es-CO"/>
        </w:rPr>
        <w:t xml:space="preserve">módulo </w:t>
      </w:r>
      <w:r w:rsidR="003F4067" w:rsidRPr="003F4067">
        <w:rPr>
          <w:b/>
          <w:i/>
          <w:lang w:val="es-CO"/>
        </w:rPr>
        <w:t>est</w:t>
      </w:r>
      <w:r w:rsidR="003F4067">
        <w:rPr>
          <w:b/>
          <w:i/>
          <w:lang w:val="es-CO"/>
        </w:rPr>
        <w:t>á</w:t>
      </w:r>
      <w:r w:rsidR="003F4067" w:rsidRPr="003F4067">
        <w:rPr>
          <w:b/>
          <w:i/>
          <w:lang w:val="es-CO"/>
        </w:rPr>
        <w:t>ndar</w:t>
      </w:r>
      <w:r w:rsidR="0091650C" w:rsidRPr="00A111A3">
        <w:rPr>
          <w:lang w:val="es-CO"/>
        </w:rPr>
        <w:t xml:space="preserve">, lo que causa que para el </w:t>
      </w:r>
      <w:r w:rsidR="00347649" w:rsidRPr="00A111A3">
        <w:rPr>
          <w:lang w:val="es-CO"/>
        </w:rPr>
        <w:t xml:space="preserve">agente </w:t>
      </w:r>
      <w:r w:rsidR="00347649" w:rsidRPr="00A111A3">
        <w:rPr>
          <w:b/>
          <w:i/>
          <w:lang w:val="es-CO"/>
        </w:rPr>
        <w:t>A</w:t>
      </w:r>
      <w:r w:rsidR="0091650C" w:rsidRPr="00A111A3">
        <w:rPr>
          <w:b/>
          <w:i/>
          <w:lang w:val="es-CO"/>
        </w:rPr>
        <w:t>ctor</w:t>
      </w:r>
      <w:r w:rsidR="0091650C" w:rsidRPr="00A111A3">
        <w:rPr>
          <w:lang w:val="es-CO"/>
        </w:rPr>
        <w:t xml:space="preserve"> sea </w:t>
      </w:r>
      <w:r w:rsidR="00FC4585" w:rsidRPr="00A111A3">
        <w:rPr>
          <w:lang w:val="es-CO"/>
        </w:rPr>
        <w:t>transparente la comunicación</w:t>
      </w:r>
      <w:r w:rsidR="0091650C" w:rsidRPr="00A111A3">
        <w:rPr>
          <w:lang w:val="es-CO"/>
        </w:rPr>
        <w:t xml:space="preserve"> con </w:t>
      </w:r>
      <w:r w:rsidR="003F4067">
        <w:rPr>
          <w:lang w:val="es-CO"/>
        </w:rPr>
        <w:t>cualquiera de los dos tipos de módulo</w:t>
      </w:r>
      <w:r w:rsidR="0091650C" w:rsidRPr="00A111A3">
        <w:rPr>
          <w:lang w:val="es-CO"/>
        </w:rPr>
        <w:t>.</w:t>
      </w:r>
    </w:p>
    <w:p w14:paraId="60889B20" w14:textId="2943EB6E" w:rsidR="00582D05" w:rsidRPr="00A111A3" w:rsidRDefault="00DF6D72" w:rsidP="00E532BB">
      <w:pPr>
        <w:pStyle w:val="Ttulo4"/>
        <w:numPr>
          <w:ilvl w:val="1"/>
          <w:numId w:val="7"/>
        </w:numPr>
        <w:rPr>
          <w:i/>
          <w:lang w:val="es-CO"/>
        </w:rPr>
      </w:pPr>
      <w:r w:rsidRPr="00A111A3">
        <w:rPr>
          <w:i/>
          <w:lang w:val="es-CO"/>
        </w:rPr>
        <w:t>Coordina</w:t>
      </w:r>
      <w:r w:rsidR="00B163C3" w:rsidRPr="00A111A3">
        <w:rPr>
          <w:i/>
          <w:lang w:val="es-CO"/>
        </w:rPr>
        <w:t>t</w:t>
      </w:r>
      <w:r w:rsidRPr="00A111A3">
        <w:rPr>
          <w:i/>
          <w:lang w:val="es-CO"/>
        </w:rPr>
        <w:t>or</w:t>
      </w:r>
    </w:p>
    <w:p w14:paraId="5D7B1398" w14:textId="76B75E6E" w:rsidR="008D7324" w:rsidRPr="00A111A3" w:rsidRDefault="00EB7BB3" w:rsidP="00EB7BB3">
      <w:pPr>
        <w:ind w:left="709"/>
        <w:rPr>
          <w:lang w:val="es-CO"/>
        </w:rPr>
      </w:pPr>
      <w:r w:rsidRPr="00A111A3">
        <w:rPr>
          <w:lang w:val="es-CO"/>
        </w:rPr>
        <w:t xml:space="preserve">Subsistema encargado de coordinar y sincronizar los módulos disponibles para el agente </w:t>
      </w:r>
      <w:r w:rsidRPr="00A111A3">
        <w:rPr>
          <w:b/>
          <w:i/>
          <w:lang w:val="es-CO"/>
        </w:rPr>
        <w:t>Actor</w:t>
      </w:r>
      <w:r w:rsidRPr="00A111A3">
        <w:rPr>
          <w:lang w:val="es-CO"/>
        </w:rPr>
        <w:t xml:space="preserve"> con el fin de interpretar las acciones solicitadas por el componente </w:t>
      </w:r>
      <w:r w:rsidRPr="00A111A3">
        <w:rPr>
          <w:i/>
          <w:lang w:val="es-CO"/>
        </w:rPr>
        <w:t xml:space="preserve">Action Modulation. </w:t>
      </w:r>
      <w:r w:rsidRPr="00A111A3">
        <w:rPr>
          <w:lang w:val="es-CO"/>
        </w:rPr>
        <w:t>Este subsistema se compone de</w:t>
      </w:r>
      <w:r w:rsidRPr="00A111A3">
        <w:rPr>
          <w:i/>
          <w:lang w:val="es-CO"/>
        </w:rPr>
        <w:t>:</w:t>
      </w:r>
      <w:r w:rsidRPr="00A111A3">
        <w:rPr>
          <w:lang w:val="es-CO"/>
        </w:rPr>
        <w:t xml:space="preserve"> </w:t>
      </w:r>
    </w:p>
    <w:p w14:paraId="098B4EE6" w14:textId="097673EF" w:rsidR="003153EE" w:rsidRPr="00A111A3" w:rsidRDefault="003153EE" w:rsidP="00582D05">
      <w:pPr>
        <w:ind w:left="1134"/>
        <w:rPr>
          <w:b/>
          <w:lang w:val="es-CO"/>
        </w:rPr>
      </w:pPr>
      <w:r w:rsidRPr="00A111A3">
        <w:rPr>
          <w:b/>
          <w:i/>
          <w:lang w:val="es-CO"/>
        </w:rPr>
        <w:t>Event Manager</w:t>
      </w:r>
      <w:r w:rsidRPr="00A111A3">
        <w:rPr>
          <w:b/>
          <w:lang w:val="es-CO"/>
        </w:rPr>
        <w:t xml:space="preserve">: </w:t>
      </w:r>
      <w:r w:rsidR="00A8048E" w:rsidRPr="00A111A3">
        <w:rPr>
          <w:lang w:val="es-CO"/>
        </w:rPr>
        <w:t>c</w:t>
      </w:r>
      <w:r w:rsidR="00BE6701" w:rsidRPr="00A111A3">
        <w:rPr>
          <w:lang w:val="es-CO"/>
        </w:rPr>
        <w:t xml:space="preserve">omponente </w:t>
      </w:r>
      <w:r w:rsidR="006F5A7A" w:rsidRPr="00A111A3">
        <w:rPr>
          <w:lang w:val="es-CO"/>
        </w:rPr>
        <w:t>activo</w:t>
      </w:r>
      <w:r w:rsidR="00621EC8" w:rsidRPr="00A111A3">
        <w:rPr>
          <w:lang w:val="es-CO"/>
        </w:rPr>
        <w:t xml:space="preserve"> </w:t>
      </w:r>
      <w:r w:rsidR="00BE6701" w:rsidRPr="00A111A3">
        <w:rPr>
          <w:lang w:val="es-CO"/>
        </w:rPr>
        <w:t xml:space="preserve">encargado de analizar </w:t>
      </w:r>
      <w:r w:rsidR="006F5A7A" w:rsidRPr="00A111A3">
        <w:rPr>
          <w:lang w:val="es-CO"/>
        </w:rPr>
        <w:t>los</w:t>
      </w:r>
      <w:r w:rsidR="00BE6701" w:rsidRPr="00A111A3">
        <w:rPr>
          <w:lang w:val="es-CO"/>
        </w:rPr>
        <w:t xml:space="preserve"> mensaje</w:t>
      </w:r>
      <w:r w:rsidR="006F5A7A" w:rsidRPr="00A111A3">
        <w:rPr>
          <w:lang w:val="es-CO"/>
        </w:rPr>
        <w:t>s</w:t>
      </w:r>
      <w:r w:rsidR="00BE6701" w:rsidRPr="00A111A3">
        <w:rPr>
          <w:lang w:val="es-CO"/>
        </w:rPr>
        <w:t xml:space="preserve"> recibido</w:t>
      </w:r>
      <w:r w:rsidR="006F5A7A" w:rsidRPr="00A111A3">
        <w:rPr>
          <w:lang w:val="es-CO"/>
        </w:rPr>
        <w:t>s</w:t>
      </w:r>
      <w:r w:rsidR="007D264E" w:rsidRPr="00A111A3">
        <w:rPr>
          <w:lang w:val="es-CO"/>
        </w:rPr>
        <w:t xml:space="preserve"> por el canal</w:t>
      </w:r>
      <w:r w:rsidR="00BE6701" w:rsidRPr="00A111A3">
        <w:rPr>
          <w:lang w:val="es-CO"/>
        </w:rPr>
        <w:t xml:space="preserve"> de comunicación y decidir según su tipo si modificar el modelo del mundo </w:t>
      </w:r>
      <w:r w:rsidR="007F00FD" w:rsidRPr="00A111A3">
        <w:rPr>
          <w:lang w:val="es-CO"/>
        </w:rPr>
        <w:t xml:space="preserve">local </w:t>
      </w:r>
      <w:r w:rsidR="00BE6701" w:rsidRPr="00A111A3">
        <w:rPr>
          <w:lang w:val="es-CO"/>
        </w:rPr>
        <w:t xml:space="preserve">del </w:t>
      </w:r>
      <w:r w:rsidR="006F5A7A" w:rsidRPr="00A111A3">
        <w:rPr>
          <w:lang w:val="es-CO"/>
        </w:rPr>
        <w:t xml:space="preserve">agente </w:t>
      </w:r>
      <w:r w:rsidR="006F5A7A" w:rsidRPr="00A111A3">
        <w:rPr>
          <w:b/>
          <w:i/>
          <w:lang w:val="es-CO"/>
        </w:rPr>
        <w:t>Coordinat</w:t>
      </w:r>
      <w:r w:rsidR="00BE6701" w:rsidRPr="00A111A3">
        <w:rPr>
          <w:b/>
          <w:i/>
          <w:lang w:val="es-CO"/>
        </w:rPr>
        <w:t>or</w:t>
      </w:r>
      <w:r w:rsidR="006F5A7A" w:rsidRPr="00A111A3">
        <w:rPr>
          <w:lang w:val="es-CO"/>
        </w:rPr>
        <w:t xml:space="preserve"> y/o enviarlo al agente componente </w:t>
      </w:r>
      <w:r w:rsidR="006F5A7A" w:rsidRPr="00691968">
        <w:rPr>
          <w:b/>
          <w:i/>
          <w:lang w:val="es-CO"/>
        </w:rPr>
        <w:t>SensoryProcessing</w:t>
      </w:r>
      <w:r w:rsidR="00BE6701" w:rsidRPr="00A111A3">
        <w:rPr>
          <w:lang w:val="es-CO"/>
        </w:rPr>
        <w:t xml:space="preserve"> para </w:t>
      </w:r>
      <w:r w:rsidR="0059554D" w:rsidRPr="00A111A3">
        <w:rPr>
          <w:lang w:val="es-CO"/>
        </w:rPr>
        <w:t>su procesamiento</w:t>
      </w:r>
      <w:r w:rsidR="00BE6701" w:rsidRPr="00A111A3">
        <w:rPr>
          <w:lang w:val="es-CO"/>
        </w:rPr>
        <w:t>.</w:t>
      </w:r>
    </w:p>
    <w:p w14:paraId="4F0BD1C5" w14:textId="1A9A9D04" w:rsidR="003153EE" w:rsidRPr="00A111A3" w:rsidRDefault="00850F9B" w:rsidP="00582D05">
      <w:pPr>
        <w:ind w:left="1134"/>
        <w:rPr>
          <w:b/>
          <w:lang w:val="es-CO"/>
        </w:rPr>
      </w:pPr>
      <w:r w:rsidRPr="00A111A3">
        <w:rPr>
          <w:b/>
          <w:i/>
          <w:lang w:val="es-CO"/>
        </w:rPr>
        <w:t>Module Directory</w:t>
      </w:r>
      <w:r w:rsidR="003153EE" w:rsidRPr="00A111A3">
        <w:rPr>
          <w:b/>
          <w:lang w:val="es-CO"/>
        </w:rPr>
        <w:t>:</w:t>
      </w:r>
      <w:r w:rsidR="00C16553" w:rsidRPr="00A111A3">
        <w:rPr>
          <w:b/>
          <w:lang w:val="es-CO"/>
        </w:rPr>
        <w:t xml:space="preserve"> </w:t>
      </w:r>
      <w:r w:rsidR="00B25B14" w:rsidRPr="00A111A3">
        <w:rPr>
          <w:lang w:val="es-CO"/>
        </w:rPr>
        <w:t>componente pasivo que</w:t>
      </w:r>
      <w:r w:rsidR="00B25B14" w:rsidRPr="00A111A3">
        <w:rPr>
          <w:b/>
          <w:lang w:val="es-CO"/>
        </w:rPr>
        <w:t xml:space="preserve"> </w:t>
      </w:r>
      <w:r w:rsidR="00A8048E" w:rsidRPr="00A111A3">
        <w:rPr>
          <w:lang w:val="es-CO"/>
        </w:rPr>
        <w:t>r</w:t>
      </w:r>
      <w:r w:rsidR="00C16553" w:rsidRPr="00A111A3">
        <w:rPr>
          <w:lang w:val="es-CO"/>
        </w:rPr>
        <w:t xml:space="preserve">epresenta el conocimiento del agente </w:t>
      </w:r>
      <w:r w:rsidR="00B163C3" w:rsidRPr="00A111A3">
        <w:rPr>
          <w:b/>
          <w:i/>
          <w:lang w:val="es-CO"/>
        </w:rPr>
        <w:t>Coordinat</w:t>
      </w:r>
      <w:r w:rsidR="00C16553" w:rsidRPr="00A111A3">
        <w:rPr>
          <w:b/>
          <w:i/>
          <w:lang w:val="es-CO"/>
        </w:rPr>
        <w:t>or</w:t>
      </w:r>
      <w:r w:rsidR="00C16553" w:rsidRPr="00A111A3">
        <w:rPr>
          <w:lang w:val="es-CO"/>
        </w:rPr>
        <w:t xml:space="preserve"> acerca de los módulos disponibles </w:t>
      </w:r>
      <w:r w:rsidR="00A5581E" w:rsidRPr="00A111A3">
        <w:rPr>
          <w:lang w:val="es-CO"/>
        </w:rPr>
        <w:t>en el sistema</w:t>
      </w:r>
      <w:r w:rsidR="00C40880" w:rsidRPr="00A111A3">
        <w:rPr>
          <w:lang w:val="es-CO"/>
        </w:rPr>
        <w:t xml:space="preserve">, </w:t>
      </w:r>
      <w:r w:rsidR="00B25B14" w:rsidRPr="00A111A3">
        <w:rPr>
          <w:lang w:val="es-CO"/>
        </w:rPr>
        <w:t>su estado</w:t>
      </w:r>
      <w:r w:rsidR="00C40880" w:rsidRPr="00A111A3">
        <w:rPr>
          <w:lang w:val="es-CO"/>
        </w:rPr>
        <w:t xml:space="preserve"> y los servicios que ofrece</w:t>
      </w:r>
      <w:r w:rsidR="00180FE7" w:rsidRPr="00A111A3">
        <w:rPr>
          <w:lang w:val="es-CO"/>
        </w:rPr>
        <w:t>n</w:t>
      </w:r>
      <w:r w:rsidR="00C40880" w:rsidRPr="00A111A3">
        <w:rPr>
          <w:lang w:val="es-CO"/>
        </w:rPr>
        <w:t>.</w:t>
      </w:r>
    </w:p>
    <w:p w14:paraId="7E48CD53" w14:textId="127820D1" w:rsidR="0062167C" w:rsidRPr="00A111A3" w:rsidRDefault="007721B4" w:rsidP="0062167C">
      <w:pPr>
        <w:ind w:left="1134"/>
        <w:rPr>
          <w:lang w:val="es-CO"/>
        </w:rPr>
      </w:pPr>
      <w:r w:rsidRPr="00A111A3">
        <w:rPr>
          <w:b/>
          <w:i/>
          <w:lang w:val="es-CO"/>
        </w:rPr>
        <w:t>Action G</w:t>
      </w:r>
      <w:r w:rsidR="0062167C" w:rsidRPr="00A111A3">
        <w:rPr>
          <w:b/>
          <w:i/>
          <w:lang w:val="es-CO"/>
        </w:rPr>
        <w:t>enerator</w:t>
      </w:r>
      <w:r w:rsidR="0062167C" w:rsidRPr="00A111A3">
        <w:rPr>
          <w:b/>
          <w:lang w:val="es-CO"/>
        </w:rPr>
        <w:t>:</w:t>
      </w:r>
      <w:r w:rsidR="00DB4274" w:rsidRPr="00A111A3">
        <w:rPr>
          <w:b/>
          <w:lang w:val="es-CO"/>
        </w:rPr>
        <w:t xml:space="preserve"> </w:t>
      </w:r>
      <w:r w:rsidR="00F112F7" w:rsidRPr="00A111A3">
        <w:rPr>
          <w:lang w:val="es-CO"/>
        </w:rPr>
        <w:t xml:space="preserve">componente </w:t>
      </w:r>
      <w:r w:rsidR="007D264E" w:rsidRPr="00A111A3">
        <w:rPr>
          <w:lang w:val="es-CO"/>
        </w:rPr>
        <w:t xml:space="preserve">activo </w:t>
      </w:r>
      <w:r w:rsidR="00F112F7" w:rsidRPr="00A111A3">
        <w:rPr>
          <w:lang w:val="es-CO"/>
        </w:rPr>
        <w:t xml:space="preserve">encargado de </w:t>
      </w:r>
      <w:r w:rsidR="000947EF" w:rsidRPr="00A111A3">
        <w:rPr>
          <w:lang w:val="es-CO"/>
        </w:rPr>
        <w:t xml:space="preserve">ejecutar las acciones recibidas </w:t>
      </w:r>
      <w:r w:rsidR="00221DB5" w:rsidRPr="00A111A3">
        <w:rPr>
          <w:lang w:val="es-CO"/>
        </w:rPr>
        <w:t>desde</w:t>
      </w:r>
      <w:r w:rsidR="000947EF" w:rsidRPr="00A111A3">
        <w:rPr>
          <w:lang w:val="es-CO"/>
        </w:rPr>
        <w:t xml:space="preserve"> el </w:t>
      </w:r>
      <w:r w:rsidR="00221DB5" w:rsidRPr="00A111A3">
        <w:rPr>
          <w:lang w:val="es-CO"/>
        </w:rPr>
        <w:t xml:space="preserve">componente </w:t>
      </w:r>
      <w:r w:rsidR="00221DB5" w:rsidRPr="00A111A3">
        <w:rPr>
          <w:b/>
          <w:i/>
          <w:lang w:val="es-CO"/>
        </w:rPr>
        <w:t>A</w:t>
      </w:r>
      <w:r w:rsidR="000947EF" w:rsidRPr="00A111A3">
        <w:rPr>
          <w:b/>
          <w:i/>
          <w:lang w:val="es-CO"/>
        </w:rPr>
        <w:t>ct</w:t>
      </w:r>
      <w:r w:rsidR="00221DB5" w:rsidRPr="00A111A3">
        <w:rPr>
          <w:b/>
          <w:i/>
          <w:lang w:val="es-CO"/>
        </w:rPr>
        <w:t>ion M</w:t>
      </w:r>
      <w:r w:rsidR="000947EF" w:rsidRPr="00A111A3">
        <w:rPr>
          <w:b/>
          <w:i/>
          <w:lang w:val="es-CO"/>
        </w:rPr>
        <w:t>odulation</w:t>
      </w:r>
      <w:r w:rsidR="000947EF" w:rsidRPr="00A111A3">
        <w:rPr>
          <w:lang w:val="es-CO"/>
        </w:rPr>
        <w:t xml:space="preserve"> consumiendo</w:t>
      </w:r>
      <w:r w:rsidR="00F112F7" w:rsidRPr="00A111A3">
        <w:rPr>
          <w:lang w:val="es-CO"/>
        </w:rPr>
        <w:t xml:space="preserve"> los servicios de los </w:t>
      </w:r>
      <w:r w:rsidR="000947EF" w:rsidRPr="00A111A3">
        <w:rPr>
          <w:lang w:val="es-CO"/>
        </w:rPr>
        <w:t>módulos</w:t>
      </w:r>
      <w:r w:rsidR="00F112F7" w:rsidRPr="00A111A3">
        <w:rPr>
          <w:lang w:val="es-CO"/>
        </w:rPr>
        <w:t xml:space="preserve"> disponibles en el </w:t>
      </w:r>
      <w:r w:rsidRPr="00A111A3">
        <w:rPr>
          <w:lang w:val="es-CO"/>
        </w:rPr>
        <w:t xml:space="preserve">componente </w:t>
      </w:r>
      <w:r w:rsidRPr="00A111A3">
        <w:rPr>
          <w:b/>
          <w:i/>
          <w:lang w:val="es-CO"/>
        </w:rPr>
        <w:t>Module Directory</w:t>
      </w:r>
      <w:r w:rsidR="00DB4274" w:rsidRPr="00A111A3">
        <w:rPr>
          <w:lang w:val="es-CO"/>
        </w:rPr>
        <w:t>.</w:t>
      </w:r>
      <w:r w:rsidR="00A06898" w:rsidRPr="00A111A3">
        <w:rPr>
          <w:lang w:val="es-CO"/>
        </w:rPr>
        <w:t xml:space="preserve"> Para esto, se sigue el protocolo especificado en la </w:t>
      </w:r>
      <w:hyperlink w:anchor="_Protocolo_de_comunicación" w:history="1">
        <w:r w:rsidR="00A06898" w:rsidRPr="00A111A3">
          <w:rPr>
            <w:rStyle w:val="Hipervnculo"/>
            <w:lang w:val="es-CO"/>
          </w:rPr>
          <w:t>sección III-3.1.</w:t>
        </w:r>
      </w:hyperlink>
    </w:p>
    <w:p w14:paraId="7E984FC6" w14:textId="45B00369" w:rsidR="0062167C" w:rsidRPr="00A111A3" w:rsidRDefault="00FF13F8" w:rsidP="0062167C">
      <w:pPr>
        <w:ind w:left="1134"/>
        <w:rPr>
          <w:lang w:val="es-CO"/>
        </w:rPr>
      </w:pPr>
      <w:r w:rsidRPr="00A111A3">
        <w:rPr>
          <w:b/>
          <w:i/>
          <w:lang w:val="es-CO"/>
        </w:rPr>
        <w:t>Communication C</w:t>
      </w:r>
      <w:r w:rsidR="0062167C" w:rsidRPr="00A111A3">
        <w:rPr>
          <w:b/>
          <w:i/>
          <w:lang w:val="es-CO"/>
        </w:rPr>
        <w:t>hannel</w:t>
      </w:r>
      <w:r w:rsidR="0062167C" w:rsidRPr="00A111A3">
        <w:rPr>
          <w:b/>
          <w:lang w:val="es-CO"/>
        </w:rPr>
        <w:t>:</w:t>
      </w:r>
      <w:r w:rsidR="00443B30" w:rsidRPr="00A111A3">
        <w:rPr>
          <w:b/>
          <w:lang w:val="es-CO"/>
        </w:rPr>
        <w:t xml:space="preserve"> </w:t>
      </w:r>
      <w:r w:rsidR="003674B6" w:rsidRPr="00A111A3">
        <w:rPr>
          <w:lang w:val="es-CO"/>
        </w:rPr>
        <w:t>c</w:t>
      </w:r>
      <w:r w:rsidR="00443B30" w:rsidRPr="00A111A3">
        <w:rPr>
          <w:lang w:val="es-CO"/>
        </w:rPr>
        <w:t xml:space="preserve">omponente </w:t>
      </w:r>
      <w:r w:rsidR="00E96347" w:rsidRPr="00A111A3">
        <w:rPr>
          <w:lang w:val="es-CO"/>
        </w:rPr>
        <w:t xml:space="preserve">activo </w:t>
      </w:r>
      <w:r w:rsidR="00443B30" w:rsidRPr="00A111A3">
        <w:rPr>
          <w:lang w:val="es-CO"/>
        </w:rPr>
        <w:t xml:space="preserve">encargado de la comunicación entre el agente </w:t>
      </w:r>
      <w:r w:rsidR="00E96347" w:rsidRPr="00A111A3">
        <w:rPr>
          <w:b/>
          <w:i/>
          <w:lang w:val="es-CO"/>
        </w:rPr>
        <w:t>Actor</w:t>
      </w:r>
      <w:r w:rsidR="00443B30" w:rsidRPr="00A111A3">
        <w:rPr>
          <w:lang w:val="es-CO"/>
        </w:rPr>
        <w:t xml:space="preserve"> y los módulos del sistema. Por cada protocolo utilizado por el agente, existe un </w:t>
      </w:r>
      <w:r w:rsidR="00302CF3" w:rsidRPr="00A111A3">
        <w:rPr>
          <w:lang w:val="es-CO"/>
        </w:rPr>
        <w:t>C</w:t>
      </w:r>
      <w:r w:rsidR="00443B30" w:rsidRPr="00A111A3">
        <w:rPr>
          <w:b/>
          <w:i/>
          <w:lang w:val="es-CO"/>
        </w:rPr>
        <w:t>ommunication</w:t>
      </w:r>
      <w:r w:rsidR="00443B30" w:rsidRPr="00A111A3">
        <w:rPr>
          <w:i/>
          <w:lang w:val="es-CO"/>
        </w:rPr>
        <w:t xml:space="preserve"> </w:t>
      </w:r>
      <w:r w:rsidR="00302CF3" w:rsidRPr="00A111A3">
        <w:rPr>
          <w:b/>
          <w:i/>
          <w:lang w:val="es-CO"/>
        </w:rPr>
        <w:t>C</w:t>
      </w:r>
      <w:r w:rsidR="00443B30" w:rsidRPr="00A111A3">
        <w:rPr>
          <w:b/>
          <w:i/>
          <w:lang w:val="es-CO"/>
        </w:rPr>
        <w:t>hannel</w:t>
      </w:r>
      <w:r w:rsidR="00443B30" w:rsidRPr="00A111A3">
        <w:rPr>
          <w:lang w:val="es-CO"/>
        </w:rPr>
        <w:t xml:space="preserve"> asociado que contiene la lógica de comunicación </w:t>
      </w:r>
      <w:r w:rsidR="00652C3A" w:rsidRPr="00A111A3">
        <w:rPr>
          <w:lang w:val="es-CO"/>
        </w:rPr>
        <w:t>específica</w:t>
      </w:r>
      <w:r w:rsidR="00443B30" w:rsidRPr="00A111A3">
        <w:rPr>
          <w:lang w:val="es-CO"/>
        </w:rPr>
        <w:t xml:space="preserve"> de dicho protocolo.</w:t>
      </w:r>
      <w:r w:rsidR="00BB651C" w:rsidRPr="00A111A3">
        <w:rPr>
          <w:lang w:val="es-CO"/>
        </w:rPr>
        <w:t xml:space="preserve"> De esta manera, es transparente para el </w:t>
      </w:r>
      <w:r w:rsidR="00E96347" w:rsidRPr="00A111A3">
        <w:rPr>
          <w:lang w:val="es-CO"/>
        </w:rPr>
        <w:t xml:space="preserve">agente </w:t>
      </w:r>
      <w:r w:rsidR="00BB651C" w:rsidRPr="00A111A3">
        <w:rPr>
          <w:lang w:val="es-CO"/>
        </w:rPr>
        <w:t>por medio de que protocolo se está comunicando con cada módulo.</w:t>
      </w:r>
    </w:p>
    <w:p w14:paraId="0C7FA498" w14:textId="77777777" w:rsidR="00EB7BB3" w:rsidRPr="00A111A3" w:rsidRDefault="00EB7BB3" w:rsidP="0062167C">
      <w:pPr>
        <w:ind w:left="1134"/>
        <w:rPr>
          <w:b/>
          <w:lang w:val="es-CO"/>
        </w:rPr>
      </w:pPr>
    </w:p>
    <w:p w14:paraId="75F21C9B" w14:textId="77777777" w:rsidR="003405C6" w:rsidRPr="00A111A3" w:rsidRDefault="003405C6" w:rsidP="00360101">
      <w:pPr>
        <w:rPr>
          <w:lang w:val="es-CO"/>
        </w:rPr>
      </w:pPr>
    </w:p>
    <w:p w14:paraId="376EF63B" w14:textId="05AC1DB8" w:rsidR="00EB3169" w:rsidRPr="00A111A3" w:rsidRDefault="00785423" w:rsidP="00360101">
      <w:pPr>
        <w:rPr>
          <w:lang w:val="es-CO"/>
        </w:rPr>
      </w:pPr>
      <w:r w:rsidRPr="00A111A3">
        <w:rPr>
          <w:lang w:val="es-CO"/>
        </w:rPr>
        <w:lastRenderedPageBreak/>
        <w:t>Para más detalle de los componentes que existían previamente</w:t>
      </w:r>
      <w:r w:rsidR="00607C20" w:rsidRPr="00A111A3">
        <w:rPr>
          <w:lang w:val="es-CO"/>
        </w:rPr>
        <w:t xml:space="preserve"> y sus interacciones</w:t>
      </w:r>
      <w:r w:rsidRPr="00A111A3">
        <w:rPr>
          <w:lang w:val="es-CO"/>
        </w:rPr>
        <w:t xml:space="preserve">, referirse a la arquitectura lógica base </w:t>
      </w:r>
      <w:r w:rsidRPr="00A111A3">
        <w:rPr>
          <w:lang w:val="es-CO"/>
        </w:rPr>
        <w:fldChar w:fldCharType="begin"/>
      </w:r>
      <w:r w:rsidR="0020665B">
        <w:rPr>
          <w:lang w:val="es-CO"/>
        </w:rPr>
        <w:instrText xml:space="preserve"> ADDIN ZOTERO_ITEM CSL_CITATION {"citationID":"fsVaavqf","properties":{"formattedCitation":"[34]","plainCitation":"[34]"},"citationItems":[{"id":13,"uris":["http://zotero.org/groups/357529/items/FVWTVR6I"],"uri":["http://zotero.org/groups/357529/items/FVWTVR6I"],"itemData":{"id":13,"type":"thesis","title":"RoboAct: Modelo de control autónomo y cooperativo para el Teatro Robótico","publisher":"Pontificia Universidad Javeriana","publisher-place":"Colombia","event-place":"Colombia","URL":"http://pegasus.javeriana.edu.co/~PI121-04-MCCoop-TeatroRob/Documentos/MISyC%20-%20Memoria%20de%20TG%20-%20AndresDeLaPe%C3%B1a%20-%202014-06-01.pdf","language":"Español","author":[{"family":"Peña","given":"Andres","non-dropping-particle":"de la"}],"issued":{"date-parts":[["2014"]]}}}],"schema":"https://github.com/citation-style-language/schema/raw/master/csl-citation.json"} </w:instrText>
      </w:r>
      <w:r w:rsidRPr="00A111A3">
        <w:rPr>
          <w:lang w:val="es-CO"/>
        </w:rPr>
        <w:fldChar w:fldCharType="separate"/>
      </w:r>
      <w:r w:rsidR="004725DB" w:rsidRPr="00A111A3">
        <w:rPr>
          <w:lang w:val="es-CO"/>
        </w:rPr>
        <w:t>[34]</w:t>
      </w:r>
      <w:r w:rsidRPr="00A111A3">
        <w:rPr>
          <w:lang w:val="es-CO"/>
        </w:rPr>
        <w:fldChar w:fldCharType="end"/>
      </w:r>
      <w:r w:rsidR="00DA57F8" w:rsidRPr="00A111A3">
        <w:rPr>
          <w:lang w:val="es-CO"/>
        </w:rPr>
        <w:t>.</w:t>
      </w:r>
    </w:p>
    <w:p w14:paraId="3035060D" w14:textId="3A3E8190" w:rsidR="00746A5F" w:rsidRPr="00A111A3" w:rsidRDefault="00746A5F" w:rsidP="00E532BB">
      <w:pPr>
        <w:pStyle w:val="Ttulo2"/>
        <w:numPr>
          <w:ilvl w:val="0"/>
          <w:numId w:val="7"/>
        </w:numPr>
        <w:rPr>
          <w:lang w:val="es-CO"/>
        </w:rPr>
      </w:pPr>
      <w:bookmarkStart w:id="86" w:name="_Toc467832540"/>
      <w:r w:rsidRPr="00A111A3">
        <w:rPr>
          <w:lang w:val="es-CO"/>
        </w:rPr>
        <w:t>Vista de implementación</w:t>
      </w:r>
      <w:bookmarkEnd w:id="86"/>
    </w:p>
    <w:p w14:paraId="0AFD4323" w14:textId="70F372B8" w:rsidR="00FE5904" w:rsidRPr="00A111A3" w:rsidRDefault="00786994" w:rsidP="00FE5904">
      <w:pPr>
        <w:rPr>
          <w:lang w:val="es-CO"/>
        </w:rPr>
      </w:pPr>
      <w:r w:rsidRPr="00A111A3">
        <w:rPr>
          <w:lang w:val="es-CO"/>
        </w:rPr>
        <w:t>La implementación de la arquitectura propuesta en la secci</w:t>
      </w:r>
      <w:r w:rsidR="00AB4CA5" w:rsidRPr="00A111A3">
        <w:rPr>
          <w:lang w:val="es-CO"/>
        </w:rPr>
        <w:t>ón anterior se realizó</w:t>
      </w:r>
      <w:r w:rsidRPr="00A111A3">
        <w:rPr>
          <w:lang w:val="es-CO"/>
        </w:rPr>
        <w:t xml:space="preserve"> utilizando como base</w:t>
      </w:r>
      <w:r w:rsidR="004D3348" w:rsidRPr="00A111A3">
        <w:rPr>
          <w:lang w:val="es-CO"/>
        </w:rPr>
        <w:t xml:space="preserve"> a</w:t>
      </w:r>
      <w:r w:rsidRPr="00A111A3">
        <w:rPr>
          <w:lang w:val="es-CO"/>
        </w:rPr>
        <w:t xml:space="preserve"> RoboAct,</w:t>
      </w:r>
      <w:r w:rsidR="00AB4CA5" w:rsidRPr="00A111A3">
        <w:rPr>
          <w:lang w:val="es-CO"/>
        </w:rPr>
        <w:t xml:space="preserve"> un framework </w:t>
      </w:r>
      <w:r w:rsidR="00947DBF" w:rsidRPr="00A111A3">
        <w:rPr>
          <w:lang w:val="es-CO"/>
        </w:rPr>
        <w:t>que permite desarrollar guiones teatrales para robots</w:t>
      </w:r>
      <w:r w:rsidR="003156C0" w:rsidRPr="00A111A3">
        <w:rPr>
          <w:lang w:val="es-CO"/>
        </w:rPr>
        <w:t xml:space="preserve"> utilizando un modelo de multiagentes BDI </w:t>
      </w:r>
      <w:r w:rsidR="005806B9" w:rsidRPr="00A111A3">
        <w:rPr>
          <w:lang w:val="es-CO"/>
        </w:rPr>
        <w:t>y una manera de orquestación de acciones simples</w:t>
      </w:r>
      <w:r w:rsidR="00F33958" w:rsidRPr="00A111A3">
        <w:rPr>
          <w:lang w:val="es-CO"/>
        </w:rPr>
        <w:t xml:space="preserve"> </w:t>
      </w:r>
      <w:r w:rsidR="00F33958" w:rsidRPr="00A111A3">
        <w:rPr>
          <w:lang w:val="es-CO"/>
        </w:rPr>
        <w:fldChar w:fldCharType="begin"/>
      </w:r>
      <w:r w:rsidR="0020665B">
        <w:rPr>
          <w:lang w:val="es-CO"/>
        </w:rPr>
        <w:instrText xml:space="preserve"> ADDIN ZOTERO_ITEM CSL_CITATION {"citationID":"2ltf8or76j","properties":{"formattedCitation":"[34]","plainCitation":"[34]"},"citationItems":[{"id":13,"uris":["http://zotero.org/groups/357529/items/FVWTVR6I"],"uri":["http://zotero.org/groups/357529/items/FVWTVR6I"],"itemData":{"id":13,"type":"thesis","title":"RoboAct: Modelo de control autónomo y cooperativo para el Teatro Robótico","publisher":"Pontificia Universidad Javeriana","publisher-place":"Colombia","event-place":"Colombia","URL":"http://pegasus.javeriana.edu.co/~PI121-04-MCCoop-TeatroRob/Documentos/MISyC%20-%20Memoria%20de%20TG%20-%20AndresDeLaPe%C3%B1a%20-%202014-06-01.pdf","language":"Español","author":[{"family":"Peña","given":"Andres","non-dropping-particle":"de la"}],"issued":{"date-parts":[["2014"]]}}}],"schema":"https://github.com/citation-style-language/schema/raw/master/csl-citation.json"} </w:instrText>
      </w:r>
      <w:r w:rsidR="00F33958" w:rsidRPr="00A111A3">
        <w:rPr>
          <w:lang w:val="es-CO"/>
        </w:rPr>
        <w:fldChar w:fldCharType="separate"/>
      </w:r>
      <w:r w:rsidR="00F33958" w:rsidRPr="00A111A3">
        <w:rPr>
          <w:lang w:val="es-CO"/>
        </w:rPr>
        <w:t>[34]</w:t>
      </w:r>
      <w:r w:rsidR="00F33958" w:rsidRPr="00A111A3">
        <w:rPr>
          <w:lang w:val="es-CO"/>
        </w:rPr>
        <w:fldChar w:fldCharType="end"/>
      </w:r>
      <w:r w:rsidR="002447CE" w:rsidRPr="00A111A3">
        <w:rPr>
          <w:lang w:val="es-CO"/>
        </w:rPr>
        <w:t>;</w:t>
      </w:r>
      <w:r w:rsidR="00F33958" w:rsidRPr="00A111A3">
        <w:rPr>
          <w:lang w:val="es-CO"/>
        </w:rPr>
        <w:t xml:space="preserve"> </w:t>
      </w:r>
      <w:r w:rsidR="002447CE" w:rsidRPr="00A111A3">
        <w:rPr>
          <w:lang w:val="es-CO"/>
        </w:rPr>
        <w:t>al que</w:t>
      </w:r>
      <w:r w:rsidR="00C47DDD" w:rsidRPr="00A111A3">
        <w:rPr>
          <w:lang w:val="es-CO"/>
        </w:rPr>
        <w:t>, c</w:t>
      </w:r>
      <w:r w:rsidR="00D419A5" w:rsidRPr="00A111A3">
        <w:rPr>
          <w:lang w:val="es-CO"/>
        </w:rPr>
        <w:t xml:space="preserve">on el fin de cumplir los requerimientos especificados en la </w:t>
      </w:r>
      <w:hyperlink w:anchor="_Priorización_de_requerimientos" w:history="1">
        <w:r w:rsidR="00D419A5" w:rsidRPr="00A111A3">
          <w:rPr>
            <w:rStyle w:val="Hipervnculo"/>
            <w:lang w:val="es-CO"/>
          </w:rPr>
          <w:t>sección II-2</w:t>
        </w:r>
      </w:hyperlink>
      <w:r w:rsidR="00D419A5" w:rsidRPr="00A111A3">
        <w:rPr>
          <w:lang w:val="es-CO"/>
        </w:rPr>
        <w:t xml:space="preserve">, </w:t>
      </w:r>
      <w:r w:rsidR="00723F1A" w:rsidRPr="00A111A3">
        <w:rPr>
          <w:lang w:val="es-CO"/>
        </w:rPr>
        <w:t xml:space="preserve">se </w:t>
      </w:r>
      <w:r w:rsidR="002447CE" w:rsidRPr="00A111A3">
        <w:rPr>
          <w:lang w:val="es-CO"/>
        </w:rPr>
        <w:t xml:space="preserve">le </w:t>
      </w:r>
      <w:r w:rsidR="00723F1A" w:rsidRPr="00A111A3">
        <w:rPr>
          <w:lang w:val="es-CO"/>
        </w:rPr>
        <w:t>realizaron ajustes y ampliaciones orientadas a una mejor estructura y funcionamiento</w:t>
      </w:r>
      <w:r w:rsidR="003640EF" w:rsidRPr="00A111A3">
        <w:rPr>
          <w:lang w:val="es-CO"/>
        </w:rPr>
        <w:t>.</w:t>
      </w:r>
    </w:p>
    <w:p w14:paraId="00808646" w14:textId="6C629EF7" w:rsidR="00217527" w:rsidRPr="00A111A3" w:rsidRDefault="00FF134B" w:rsidP="00FE5904">
      <w:pPr>
        <w:rPr>
          <w:lang w:val="es-CO"/>
        </w:rPr>
      </w:pPr>
      <w:r w:rsidRPr="00A111A3">
        <w:rPr>
          <w:lang w:val="es-CO"/>
        </w:rPr>
        <w:t>La arquitectura propuesta</w:t>
      </w:r>
      <w:r w:rsidR="00952331" w:rsidRPr="00A111A3">
        <w:rPr>
          <w:lang w:val="es-CO"/>
        </w:rPr>
        <w:t xml:space="preserve"> modifica el actor proporcionado por Roboact, </w:t>
      </w:r>
      <w:r w:rsidR="00217527" w:rsidRPr="00A111A3">
        <w:rPr>
          <w:lang w:val="es-CO"/>
        </w:rPr>
        <w:t xml:space="preserve">agrupando los componentes en dos grandes grupos e </w:t>
      </w:r>
      <w:r w:rsidR="00952331" w:rsidRPr="00A111A3">
        <w:rPr>
          <w:lang w:val="es-CO"/>
        </w:rPr>
        <w:t>introduciendo dos agentes dedicados a</w:t>
      </w:r>
      <w:r w:rsidR="00D52A74" w:rsidRPr="00A111A3">
        <w:rPr>
          <w:lang w:val="es-CO"/>
        </w:rPr>
        <w:t xml:space="preserve"> manejar</w:t>
      </w:r>
      <w:r w:rsidR="00952331" w:rsidRPr="00A111A3">
        <w:rPr>
          <w:lang w:val="es-CO"/>
        </w:rPr>
        <w:t xml:space="preserve"> </w:t>
      </w:r>
      <w:r w:rsidR="00217527" w:rsidRPr="00A111A3">
        <w:rPr>
          <w:lang w:val="es-CO"/>
        </w:rPr>
        <w:t>cada uno de ellos</w:t>
      </w:r>
      <w:r w:rsidR="00286121" w:rsidRPr="00A111A3">
        <w:rPr>
          <w:lang w:val="es-CO"/>
        </w:rPr>
        <w:t xml:space="preserve"> (Ver </w:t>
      </w:r>
      <w:r w:rsidR="00286121" w:rsidRPr="00A111A3">
        <w:rPr>
          <w:lang w:val="es-CO"/>
        </w:rPr>
        <w:fldChar w:fldCharType="begin"/>
      </w:r>
      <w:r w:rsidR="00286121" w:rsidRPr="00A111A3">
        <w:rPr>
          <w:lang w:val="es-CO"/>
        </w:rPr>
        <w:instrText xml:space="preserve"> REF _Ref467608944 \h </w:instrText>
      </w:r>
      <w:r w:rsidR="00286121" w:rsidRPr="00A111A3">
        <w:rPr>
          <w:lang w:val="es-CO"/>
        </w:rPr>
      </w:r>
      <w:r w:rsidR="00286121" w:rsidRPr="00A111A3">
        <w:rPr>
          <w:lang w:val="es-CO"/>
        </w:rPr>
        <w:fldChar w:fldCharType="separate"/>
      </w:r>
      <w:r w:rsidR="00DD7815" w:rsidRPr="00A111A3">
        <w:rPr>
          <w:lang w:val="es-CO"/>
        </w:rPr>
        <w:t xml:space="preserve">Ilustración </w:t>
      </w:r>
      <w:r w:rsidR="00DD7815">
        <w:rPr>
          <w:noProof/>
          <w:lang w:val="es-CO"/>
        </w:rPr>
        <w:t>15</w:t>
      </w:r>
      <w:r w:rsidR="00286121" w:rsidRPr="00A111A3">
        <w:rPr>
          <w:lang w:val="es-CO"/>
        </w:rPr>
        <w:fldChar w:fldCharType="end"/>
      </w:r>
      <w:r w:rsidR="00286121" w:rsidRPr="00A111A3">
        <w:rPr>
          <w:lang w:val="es-CO"/>
        </w:rPr>
        <w:t>)</w:t>
      </w:r>
      <w:r w:rsidR="00217527" w:rsidRPr="00A111A3">
        <w:rPr>
          <w:lang w:val="es-CO"/>
        </w:rPr>
        <w:t>. El primer grupo encapsula todos</w:t>
      </w:r>
      <w:r w:rsidR="00952331" w:rsidRPr="00A111A3">
        <w:rPr>
          <w:lang w:val="es-CO"/>
        </w:rPr>
        <w:t xml:space="preserve"> los </w:t>
      </w:r>
      <w:r w:rsidR="00217527" w:rsidRPr="00A111A3">
        <w:rPr>
          <w:lang w:val="es-CO"/>
        </w:rPr>
        <w:t xml:space="preserve">componentes relacionados a los procesos </w:t>
      </w:r>
      <w:r w:rsidR="00952331" w:rsidRPr="00A111A3">
        <w:rPr>
          <w:lang w:val="es-CO"/>
        </w:rPr>
        <w:t xml:space="preserve">deliberativos y emocionales del </w:t>
      </w:r>
      <w:r w:rsidR="00952331" w:rsidRPr="00A111A3">
        <w:rPr>
          <w:b/>
          <w:i/>
          <w:lang w:val="es-CO"/>
        </w:rPr>
        <w:t>actor</w:t>
      </w:r>
      <w:r w:rsidR="00217527" w:rsidRPr="00A111A3">
        <w:rPr>
          <w:b/>
          <w:i/>
          <w:lang w:val="es-CO"/>
        </w:rPr>
        <w:t xml:space="preserve">, </w:t>
      </w:r>
      <w:r w:rsidR="00217527" w:rsidRPr="00A111A3">
        <w:rPr>
          <w:lang w:val="es-CO"/>
        </w:rPr>
        <w:t>mientras que el segundo grupo encapsula todos los componentes relacionados con</w:t>
      </w:r>
      <w:r w:rsidR="00952331" w:rsidRPr="00A111A3">
        <w:rPr>
          <w:lang w:val="es-CO"/>
        </w:rPr>
        <w:t xml:space="preserve"> los procesos de administración y sincronización de los módulos del sistema. </w:t>
      </w:r>
    </w:p>
    <w:p w14:paraId="687C5F0F" w14:textId="64D66A31" w:rsidR="004E1569" w:rsidRPr="00A111A3" w:rsidRDefault="006E25C4" w:rsidP="00FE5904">
      <w:pPr>
        <w:rPr>
          <w:i/>
          <w:lang w:val="es-CO"/>
        </w:rPr>
      </w:pPr>
      <w:r w:rsidRPr="00A111A3">
        <w:rPr>
          <w:lang w:val="es-CO"/>
        </w:rPr>
        <w:t>El agente encargado del primer grupo de componentes</w:t>
      </w:r>
      <w:r w:rsidR="009C428D" w:rsidRPr="00A111A3">
        <w:rPr>
          <w:lang w:val="es-CO"/>
        </w:rPr>
        <w:t xml:space="preserve">, llamado </w:t>
      </w:r>
      <w:r w:rsidR="009C428D" w:rsidRPr="00A111A3">
        <w:rPr>
          <w:b/>
          <w:i/>
          <w:lang w:val="es-CO"/>
        </w:rPr>
        <w:t xml:space="preserve">Brain, </w:t>
      </w:r>
      <w:r w:rsidRPr="00A111A3">
        <w:rPr>
          <w:lang w:val="es-CO"/>
        </w:rPr>
        <w:t xml:space="preserve">fue </w:t>
      </w:r>
      <w:r w:rsidR="009C428D" w:rsidRPr="00A111A3">
        <w:rPr>
          <w:lang w:val="es-CO"/>
        </w:rPr>
        <w:t xml:space="preserve">desarrollado a partir del agente actor disponible en Roboact, </w:t>
      </w:r>
      <w:r w:rsidR="00806289" w:rsidRPr="00A111A3">
        <w:rPr>
          <w:lang w:val="es-CO"/>
        </w:rPr>
        <w:t xml:space="preserve">al que se le modificaron componentes como el </w:t>
      </w:r>
      <w:r w:rsidR="00806289" w:rsidRPr="00691968">
        <w:rPr>
          <w:b/>
          <w:i/>
          <w:lang w:val="es-CO"/>
        </w:rPr>
        <w:t>Action Decision Subsystem</w:t>
      </w:r>
      <w:r w:rsidR="00806289" w:rsidRPr="00A111A3">
        <w:rPr>
          <w:i/>
          <w:lang w:val="es-CO"/>
        </w:rPr>
        <w:t xml:space="preserve"> </w:t>
      </w:r>
      <w:r w:rsidR="00806289" w:rsidRPr="00A111A3">
        <w:rPr>
          <w:lang w:val="es-CO"/>
        </w:rPr>
        <w:t>para introducir el concepto de planes y tareas en la interpretaci</w:t>
      </w:r>
      <w:r w:rsidR="00980B6B" w:rsidRPr="00A111A3">
        <w:rPr>
          <w:lang w:val="es-CO"/>
        </w:rPr>
        <w:t>ón de una escena; y,</w:t>
      </w:r>
      <w:r w:rsidR="007B56F6" w:rsidRPr="00A111A3">
        <w:rPr>
          <w:lang w:val="es-CO"/>
        </w:rPr>
        <w:t xml:space="preserve"> </w:t>
      </w:r>
      <w:r w:rsidR="00980B6B" w:rsidRPr="00A111A3">
        <w:rPr>
          <w:lang w:val="es-CO"/>
        </w:rPr>
        <w:t>a</w:t>
      </w:r>
      <w:r w:rsidR="007B56F6" w:rsidRPr="00A111A3">
        <w:rPr>
          <w:lang w:val="es-CO"/>
        </w:rPr>
        <w:t xml:space="preserve">dicionalmente, se </w:t>
      </w:r>
      <w:r w:rsidR="00691968" w:rsidRPr="00A111A3">
        <w:rPr>
          <w:lang w:val="es-CO"/>
        </w:rPr>
        <w:t>agregaron</w:t>
      </w:r>
      <w:r w:rsidR="000C5194" w:rsidRPr="00A111A3">
        <w:rPr>
          <w:lang w:val="es-CO"/>
        </w:rPr>
        <w:t xml:space="preserve"> </w:t>
      </w:r>
      <w:r w:rsidR="007B56F6" w:rsidRPr="00A111A3">
        <w:rPr>
          <w:lang w:val="es-CO"/>
        </w:rPr>
        <w:t>componente</w:t>
      </w:r>
      <w:r w:rsidR="000C5194" w:rsidRPr="00A111A3">
        <w:rPr>
          <w:lang w:val="es-CO"/>
        </w:rPr>
        <w:t xml:space="preserve">s como </w:t>
      </w:r>
      <w:r w:rsidR="007B56F6" w:rsidRPr="00691968">
        <w:rPr>
          <w:b/>
          <w:i/>
          <w:lang w:val="es-CO"/>
        </w:rPr>
        <w:t>Action Modulation</w:t>
      </w:r>
      <w:r w:rsidR="007B56F6" w:rsidRPr="00A111A3">
        <w:rPr>
          <w:i/>
          <w:lang w:val="es-CO"/>
        </w:rPr>
        <w:t xml:space="preserve"> </w:t>
      </w:r>
      <w:r w:rsidR="007B56F6" w:rsidRPr="00A111A3">
        <w:rPr>
          <w:lang w:val="es-CO"/>
        </w:rPr>
        <w:t xml:space="preserve">y se ajustaron detalles en componentes como </w:t>
      </w:r>
      <w:r w:rsidR="007B56F6" w:rsidRPr="00691968">
        <w:rPr>
          <w:b/>
          <w:i/>
          <w:lang w:val="es-CO"/>
        </w:rPr>
        <w:t>Desires and Intentions</w:t>
      </w:r>
      <w:r w:rsidR="007B56F6" w:rsidRPr="00A111A3">
        <w:rPr>
          <w:i/>
          <w:lang w:val="es-CO"/>
        </w:rPr>
        <w:t>.</w:t>
      </w:r>
    </w:p>
    <w:p w14:paraId="22C2D604" w14:textId="1F0F02AF" w:rsidR="00AA1A19" w:rsidRPr="00A111A3" w:rsidRDefault="00AA1A19" w:rsidP="00FE5904">
      <w:pPr>
        <w:rPr>
          <w:lang w:val="es-CO"/>
        </w:rPr>
      </w:pPr>
      <w:r w:rsidRPr="00A111A3">
        <w:rPr>
          <w:lang w:val="es-CO"/>
        </w:rPr>
        <w:t xml:space="preserve">El agente encargado del segundo grupo de componentes, llamado </w:t>
      </w:r>
      <w:r w:rsidRPr="00A111A3">
        <w:rPr>
          <w:b/>
          <w:i/>
          <w:lang w:val="es-CO"/>
        </w:rPr>
        <w:t xml:space="preserve">SOCA, </w:t>
      </w:r>
      <w:r w:rsidRPr="00A111A3">
        <w:rPr>
          <w:lang w:val="es-CO"/>
        </w:rPr>
        <w:t xml:space="preserve">fue desarrollado como un agente BESA </w:t>
      </w:r>
      <w:r w:rsidR="00691968" w:rsidRPr="00A111A3">
        <w:rPr>
          <w:lang w:val="es-CO"/>
        </w:rPr>
        <w:t>encargado</w:t>
      </w:r>
      <w:r w:rsidRPr="00A111A3">
        <w:rPr>
          <w:lang w:val="es-CO"/>
        </w:rPr>
        <w:t xml:space="preserve"> de administrar y coordinar los diferentes módulos del sistema.</w:t>
      </w:r>
      <w:r w:rsidR="0034454C" w:rsidRPr="00A111A3">
        <w:rPr>
          <w:lang w:val="es-CO"/>
        </w:rPr>
        <w:t xml:space="preserve"> El detalle de este agente, junto con los protocolos utilizados para la comunicación con los módulos se detalla en la </w:t>
      </w:r>
      <w:hyperlink w:anchor="_Services_Oriented_Coordinator" w:history="1">
        <w:r w:rsidR="0034454C" w:rsidRPr="00A111A3">
          <w:rPr>
            <w:rStyle w:val="Hipervnculo"/>
            <w:lang w:val="es-CO"/>
          </w:rPr>
          <w:t>sección III-4</w:t>
        </w:r>
      </w:hyperlink>
      <w:r w:rsidR="0034454C" w:rsidRPr="00A111A3">
        <w:rPr>
          <w:lang w:val="es-CO"/>
        </w:rPr>
        <w:t>.</w:t>
      </w:r>
    </w:p>
    <w:p w14:paraId="2857A9BF" w14:textId="36C88DB2" w:rsidR="00460E72" w:rsidRPr="00A111A3" w:rsidRDefault="00460E72" w:rsidP="00FE5904">
      <w:pPr>
        <w:rPr>
          <w:lang w:val="es-CO"/>
        </w:rPr>
      </w:pPr>
      <w:r w:rsidRPr="00A111A3">
        <w:rPr>
          <w:lang w:val="es-CO"/>
        </w:rPr>
        <w:t>Adicionalmente, se agreg</w:t>
      </w:r>
      <w:r w:rsidR="006A5151" w:rsidRPr="00A111A3">
        <w:rPr>
          <w:lang w:val="es-CO"/>
        </w:rPr>
        <w:t>ó</w:t>
      </w:r>
      <w:r w:rsidRPr="00A111A3">
        <w:rPr>
          <w:lang w:val="es-CO"/>
        </w:rPr>
        <w:t xml:space="preserve"> tanto al actor como al director, un mecanismo de comunicación adaptable a diferentes protocolos y se im</w:t>
      </w:r>
      <w:r w:rsidR="00FC42FC" w:rsidRPr="00A111A3">
        <w:rPr>
          <w:lang w:val="es-CO"/>
        </w:rPr>
        <w:t>plementó</w:t>
      </w:r>
      <w:r w:rsidR="00A66AB0" w:rsidRPr="00A111A3">
        <w:rPr>
          <w:lang w:val="es-CO"/>
        </w:rPr>
        <w:t xml:space="preserve"> la lógica de</w:t>
      </w:r>
      <w:r w:rsidRPr="00A111A3">
        <w:rPr>
          <w:lang w:val="es-CO"/>
        </w:rPr>
        <w:t xml:space="preserve"> comunicación por medio de servicios Web</w:t>
      </w:r>
      <w:r w:rsidR="00A1624B" w:rsidRPr="00A111A3">
        <w:rPr>
          <w:lang w:val="es-CO"/>
        </w:rPr>
        <w:t xml:space="preserve"> y </w:t>
      </w:r>
      <w:r w:rsidR="00691968">
        <w:rPr>
          <w:lang w:val="es-CO"/>
        </w:rPr>
        <w:t>llamadas a funciones de agentes BESA en un mismo contenedor</w:t>
      </w:r>
      <w:r w:rsidR="00A1624B" w:rsidRPr="00A111A3">
        <w:rPr>
          <w:lang w:val="es-CO"/>
        </w:rPr>
        <w:t>.</w:t>
      </w:r>
    </w:p>
    <w:p w14:paraId="790F875A" w14:textId="45CCFC32" w:rsidR="00286121" w:rsidRPr="00A111A3" w:rsidRDefault="00460E72" w:rsidP="00FE5904">
      <w:pPr>
        <w:rPr>
          <w:lang w:val="es-CO"/>
        </w:rPr>
      </w:pPr>
      <w:r w:rsidRPr="00A111A3">
        <w:rPr>
          <w:lang w:val="es-CO"/>
        </w:rPr>
        <w:t>Finalmente</w:t>
      </w:r>
      <w:r w:rsidR="0033220A" w:rsidRPr="00A111A3">
        <w:rPr>
          <w:lang w:val="es-CO"/>
        </w:rPr>
        <w:t xml:space="preserve">, se agregó un framework que contiene la estructura básica de un </w:t>
      </w:r>
      <w:r w:rsidR="0033220A" w:rsidRPr="001474E1">
        <w:rPr>
          <w:b/>
          <w:i/>
          <w:lang w:val="es-CO"/>
        </w:rPr>
        <w:t>módulo estándar</w:t>
      </w:r>
      <w:r w:rsidR="0033220A" w:rsidRPr="00A111A3">
        <w:rPr>
          <w:lang w:val="es-CO"/>
        </w:rPr>
        <w:t xml:space="preserve"> en los lenguajes de programación Java, C++ y JavaScript. Cada framework tiene implementado un canal de comunicación por medio de WebSockets y clases que representan los componentes especificados en la arquitectura propuesta en la sección anterior.</w:t>
      </w:r>
    </w:p>
    <w:p w14:paraId="32BC0C44" w14:textId="77777777" w:rsidR="00535CB6" w:rsidRPr="00A111A3" w:rsidRDefault="00535CB6" w:rsidP="00535CB6">
      <w:pPr>
        <w:keepNext/>
        <w:jc w:val="center"/>
        <w:rPr>
          <w:lang w:val="es-CO"/>
        </w:rPr>
      </w:pPr>
      <w:r w:rsidRPr="00A111A3">
        <w:rPr>
          <w:noProof/>
          <w:lang w:val="es-CO" w:eastAsia="es-CO"/>
        </w:rPr>
        <w:lastRenderedPageBreak/>
        <w:drawing>
          <wp:inline distT="0" distB="0" distL="0" distR="0" wp14:anchorId="2BA84DF2" wp14:editId="351C6994">
            <wp:extent cx="3569605" cy="3821502"/>
            <wp:effectExtent l="0" t="0" r="0" b="7620"/>
            <wp:docPr id="52" name="Imagen 52" descr="C:\Users\TG1604\Downloads\logical_archite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G1604\Downloads\logical_architecture.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9519" cy="3842821"/>
                    </a:xfrm>
                    <a:prstGeom prst="rect">
                      <a:avLst/>
                    </a:prstGeom>
                    <a:noFill/>
                    <a:ln>
                      <a:noFill/>
                    </a:ln>
                  </pic:spPr>
                </pic:pic>
              </a:graphicData>
            </a:graphic>
          </wp:inline>
        </w:drawing>
      </w:r>
    </w:p>
    <w:p w14:paraId="49CAB65E" w14:textId="4B6A3D1A" w:rsidR="00535CB6" w:rsidRPr="00A111A3" w:rsidRDefault="00535CB6" w:rsidP="00535CB6">
      <w:pPr>
        <w:pStyle w:val="Descripcin"/>
        <w:jc w:val="center"/>
        <w:rPr>
          <w:lang w:val="es-CO"/>
        </w:rPr>
      </w:pPr>
      <w:bookmarkStart w:id="87" w:name="_Ref467608944"/>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15</w:t>
      </w:r>
      <w:r w:rsidRPr="00A111A3">
        <w:rPr>
          <w:lang w:val="es-CO"/>
        </w:rPr>
        <w:fldChar w:fldCharType="end"/>
      </w:r>
      <w:bookmarkEnd w:id="87"/>
      <w:r w:rsidRPr="00A111A3">
        <w:rPr>
          <w:lang w:val="es-CO"/>
        </w:rPr>
        <w:t xml:space="preserve">. </w:t>
      </w:r>
      <w:r w:rsidRPr="00A111A3">
        <w:rPr>
          <w:b w:val="0"/>
          <w:lang w:val="es-CO"/>
        </w:rPr>
        <w:t>Diagrama de implementación lógica</w:t>
      </w:r>
      <w:r w:rsidRPr="00A111A3">
        <w:rPr>
          <w:lang w:val="es-CO"/>
        </w:rPr>
        <w:t>.</w:t>
      </w:r>
    </w:p>
    <w:p w14:paraId="4818EC52" w14:textId="190672DB" w:rsidR="00B953F9" w:rsidRPr="00850052" w:rsidRDefault="00B953F9" w:rsidP="00E532BB">
      <w:pPr>
        <w:pStyle w:val="Ttulo2"/>
        <w:numPr>
          <w:ilvl w:val="0"/>
          <w:numId w:val="7"/>
        </w:numPr>
      </w:pPr>
      <w:bookmarkStart w:id="88" w:name="_Services_Oriented_Coordinator"/>
      <w:bookmarkStart w:id="89" w:name="_Toc467832541"/>
      <w:bookmarkEnd w:id="88"/>
      <w:r w:rsidRPr="00850052">
        <w:t>Services Oriented Coordinator Agent (SOCA)</w:t>
      </w:r>
      <w:bookmarkEnd w:id="89"/>
    </w:p>
    <w:p w14:paraId="5B04207E" w14:textId="551E7847" w:rsidR="00B962EC" w:rsidRPr="00A111A3" w:rsidRDefault="00EC12AF" w:rsidP="005A12F7">
      <w:pPr>
        <w:rPr>
          <w:lang w:val="es-CO"/>
        </w:rPr>
      </w:pPr>
      <w:r w:rsidRPr="00A111A3">
        <w:rPr>
          <w:lang w:val="es-CO"/>
        </w:rPr>
        <w:t xml:space="preserve">Diseñado para integrar un agente con módulos externos y hacer transparente el protocolo de comunicación que utiliza cada uno, SOCA </w:t>
      </w:r>
      <w:r w:rsidR="00C076EB" w:rsidRPr="00A111A3">
        <w:rPr>
          <w:lang w:val="es-CO"/>
        </w:rPr>
        <w:t>es creado como</w:t>
      </w:r>
      <w:r w:rsidRPr="00A111A3">
        <w:rPr>
          <w:lang w:val="es-CO"/>
        </w:rPr>
        <w:t xml:space="preserve"> un agente BESA encargado de administrar y controlar los módulos de</w:t>
      </w:r>
      <w:r w:rsidR="0050403F" w:rsidRPr="00A111A3">
        <w:rPr>
          <w:lang w:val="es-CO"/>
        </w:rPr>
        <w:t xml:space="preserve">l </w:t>
      </w:r>
      <w:r w:rsidR="00582694" w:rsidRPr="00A111A3">
        <w:rPr>
          <w:lang w:val="es-CO"/>
        </w:rPr>
        <w:t>sistema.</w:t>
      </w:r>
      <w:r w:rsidRPr="00A111A3">
        <w:rPr>
          <w:lang w:val="es-CO"/>
        </w:rPr>
        <w:t xml:space="preserve"> </w:t>
      </w:r>
    </w:p>
    <w:p w14:paraId="5C50615E" w14:textId="77777777" w:rsidR="005A12F7" w:rsidRPr="00A111A3" w:rsidRDefault="005A12F7" w:rsidP="00E532BB">
      <w:pPr>
        <w:pStyle w:val="Ttulo3"/>
        <w:numPr>
          <w:ilvl w:val="1"/>
          <w:numId w:val="7"/>
        </w:numPr>
        <w:rPr>
          <w:lang w:val="es-CO"/>
        </w:rPr>
      </w:pPr>
      <w:bookmarkStart w:id="90" w:name="_Protocolo_de_comunicación"/>
      <w:bookmarkStart w:id="91" w:name="_Toc464589297"/>
      <w:bookmarkStart w:id="92" w:name="_Toc467832542"/>
      <w:bookmarkEnd w:id="90"/>
      <w:r w:rsidRPr="00A111A3">
        <w:rPr>
          <w:lang w:val="es-CO"/>
        </w:rPr>
        <w:t>Protocolo de comunicación</w:t>
      </w:r>
      <w:bookmarkEnd w:id="91"/>
      <w:bookmarkEnd w:id="92"/>
    </w:p>
    <w:p w14:paraId="12B4462B" w14:textId="3D9292C6" w:rsidR="005A12F7" w:rsidRPr="00A111A3" w:rsidRDefault="005A12F7" w:rsidP="005A12F7">
      <w:pPr>
        <w:rPr>
          <w:lang w:val="es-CO"/>
        </w:rPr>
      </w:pPr>
      <w:r w:rsidRPr="00A111A3">
        <w:rPr>
          <w:lang w:val="es-CO"/>
        </w:rPr>
        <w:t xml:space="preserve">La interacción entre </w:t>
      </w:r>
      <w:r w:rsidR="00037443" w:rsidRPr="00A111A3">
        <w:rPr>
          <w:lang w:val="es-CO"/>
        </w:rPr>
        <w:t>el agente</w:t>
      </w:r>
      <w:r w:rsidRPr="00A111A3">
        <w:rPr>
          <w:lang w:val="es-CO"/>
        </w:rPr>
        <w:t xml:space="preserve"> </w:t>
      </w:r>
      <w:r w:rsidR="002F47AE" w:rsidRPr="00A111A3">
        <w:rPr>
          <w:b/>
          <w:i/>
          <w:lang w:val="es-CO"/>
        </w:rPr>
        <w:t>SOCA</w:t>
      </w:r>
      <w:r w:rsidR="00037443" w:rsidRPr="00A111A3">
        <w:rPr>
          <w:b/>
          <w:i/>
          <w:lang w:val="es-CO"/>
        </w:rPr>
        <w:t xml:space="preserve"> </w:t>
      </w:r>
      <w:r w:rsidRPr="00A111A3">
        <w:rPr>
          <w:lang w:val="es-CO"/>
        </w:rPr>
        <w:t xml:space="preserve">y </w:t>
      </w:r>
      <w:r w:rsidR="00EA398B" w:rsidRPr="00A111A3">
        <w:rPr>
          <w:lang w:val="es-CO"/>
        </w:rPr>
        <w:t>los</w:t>
      </w:r>
      <w:r w:rsidRPr="00A111A3">
        <w:rPr>
          <w:lang w:val="es-CO"/>
        </w:rPr>
        <w:t xml:space="preserve"> módulos </w:t>
      </w:r>
      <w:r w:rsidR="00EA398B" w:rsidRPr="00A111A3">
        <w:rPr>
          <w:lang w:val="es-CO"/>
        </w:rPr>
        <w:t xml:space="preserve">del sistema </w:t>
      </w:r>
      <w:r w:rsidR="001C7B87" w:rsidRPr="00A111A3">
        <w:rPr>
          <w:lang w:val="es-CO"/>
        </w:rPr>
        <w:t xml:space="preserve">se realiza a través del componente </w:t>
      </w:r>
      <w:r w:rsidR="001C7B87" w:rsidRPr="00A111A3">
        <w:rPr>
          <w:i/>
          <w:lang w:val="es-CO"/>
        </w:rPr>
        <w:t>Communication Channel</w:t>
      </w:r>
      <w:r w:rsidR="001C7B87" w:rsidRPr="00A111A3">
        <w:rPr>
          <w:lang w:val="es-CO"/>
        </w:rPr>
        <w:t xml:space="preserve"> y </w:t>
      </w:r>
      <w:r w:rsidRPr="00A111A3">
        <w:rPr>
          <w:lang w:val="es-CO"/>
        </w:rPr>
        <w:t>puede ser de asignación de trabajos o de suscripción a sensores.</w:t>
      </w:r>
    </w:p>
    <w:p w14:paraId="48B0A3C8" w14:textId="3AC00658" w:rsidR="005A12F7" w:rsidRPr="00A111A3" w:rsidRDefault="005A12F7" w:rsidP="005A12F7">
      <w:pPr>
        <w:rPr>
          <w:lang w:val="es-CO"/>
        </w:rPr>
      </w:pPr>
      <w:r w:rsidRPr="00A111A3">
        <w:rPr>
          <w:lang w:val="es-CO"/>
        </w:rPr>
        <w:t xml:space="preserve">Para cualquiera de los dos casos en la primera etapa el módulo se registra al </w:t>
      </w:r>
      <w:r w:rsidR="00C2393C" w:rsidRPr="00A111A3">
        <w:rPr>
          <w:lang w:val="es-CO"/>
        </w:rPr>
        <w:t xml:space="preserve">agente </w:t>
      </w:r>
      <w:r w:rsidR="002F47AE" w:rsidRPr="00A111A3">
        <w:rPr>
          <w:b/>
          <w:i/>
          <w:lang w:val="es-CO"/>
        </w:rPr>
        <w:t>SOCA</w:t>
      </w:r>
      <w:r w:rsidRPr="00A111A3">
        <w:rPr>
          <w:lang w:val="es-CO"/>
        </w:rPr>
        <w:t xml:space="preserve"> por medio del protocolo mostrado en la </w:t>
      </w:r>
      <w:r w:rsidRPr="00A111A3">
        <w:rPr>
          <w:b/>
          <w:lang w:val="es-CO"/>
        </w:rPr>
        <w:fldChar w:fldCharType="begin"/>
      </w:r>
      <w:r w:rsidRPr="00A111A3">
        <w:rPr>
          <w:lang w:val="es-CO"/>
        </w:rPr>
        <w:instrText xml:space="preserve"> REF _Ref462933051 \h </w:instrText>
      </w:r>
      <w:r w:rsidRPr="00A111A3">
        <w:rPr>
          <w:b/>
          <w:lang w:val="es-CO"/>
        </w:rPr>
      </w:r>
      <w:r w:rsidRPr="00A111A3">
        <w:rPr>
          <w:b/>
          <w:lang w:val="es-CO"/>
        </w:rPr>
        <w:fldChar w:fldCharType="separate"/>
      </w:r>
      <w:r w:rsidR="00DD7815" w:rsidRPr="00A111A3">
        <w:rPr>
          <w:lang w:val="es-CO"/>
        </w:rPr>
        <w:t xml:space="preserve">Ilustración </w:t>
      </w:r>
      <w:r w:rsidR="00DD7815">
        <w:rPr>
          <w:noProof/>
          <w:lang w:val="es-CO"/>
        </w:rPr>
        <w:t>16</w:t>
      </w:r>
      <w:r w:rsidRPr="00A111A3">
        <w:rPr>
          <w:lang w:val="es-CO"/>
        </w:rPr>
        <w:fldChar w:fldCharType="end"/>
      </w:r>
      <w:r w:rsidRPr="00A111A3">
        <w:rPr>
          <w:lang w:val="es-CO"/>
        </w:rPr>
        <w:t>, en donde un módulo realiza la petición de registro al</w:t>
      </w:r>
      <w:r w:rsidR="002F47AE" w:rsidRPr="00A111A3">
        <w:rPr>
          <w:lang w:val="es-CO"/>
        </w:rPr>
        <w:t xml:space="preserve"> agente</w:t>
      </w:r>
      <w:r w:rsidRPr="00A111A3">
        <w:rPr>
          <w:lang w:val="es-CO"/>
        </w:rPr>
        <w:t xml:space="preserve"> </w:t>
      </w:r>
      <w:r w:rsidR="002F47AE" w:rsidRPr="00A111A3">
        <w:rPr>
          <w:b/>
          <w:i/>
          <w:lang w:val="es-CO"/>
        </w:rPr>
        <w:t>SOCA</w:t>
      </w:r>
      <w:r w:rsidRPr="00A111A3">
        <w:rPr>
          <w:lang w:val="es-CO"/>
        </w:rPr>
        <w:t xml:space="preserve">, quien </w:t>
      </w:r>
      <w:r w:rsidR="000331FC" w:rsidRPr="00A111A3">
        <w:rPr>
          <w:lang w:val="es-CO"/>
        </w:rPr>
        <w:t>genera un ID y</w:t>
      </w:r>
      <w:r w:rsidRPr="00A111A3">
        <w:rPr>
          <w:lang w:val="es-CO"/>
        </w:rPr>
        <w:t xml:space="preserve"> registra el módulo y sus servicios en su directorio, </w:t>
      </w:r>
      <w:r w:rsidR="000331FC" w:rsidRPr="00A111A3">
        <w:rPr>
          <w:lang w:val="es-CO"/>
        </w:rPr>
        <w:t>posteriormente</w:t>
      </w:r>
      <w:r w:rsidRPr="00A111A3">
        <w:rPr>
          <w:lang w:val="es-CO"/>
        </w:rPr>
        <w:t>, envía un mensaje de confirmación al módulo, quien ajusta su ID al que le fue enviado.</w:t>
      </w:r>
    </w:p>
    <w:p w14:paraId="3B8808AC" w14:textId="3712A536" w:rsidR="005A12F7" w:rsidRPr="00A111A3" w:rsidRDefault="009161C5" w:rsidP="005A12F7">
      <w:pPr>
        <w:pStyle w:val="Prrafodelista"/>
        <w:keepNext/>
        <w:ind w:left="0"/>
        <w:jc w:val="center"/>
        <w:rPr>
          <w:lang w:val="es-CO"/>
        </w:rPr>
      </w:pPr>
      <w:r w:rsidRPr="00A111A3">
        <w:rPr>
          <w:noProof/>
          <w:lang w:val="es-CO" w:eastAsia="es-CO"/>
        </w:rPr>
        <w:lastRenderedPageBreak/>
        <w:drawing>
          <wp:inline distT="0" distB="0" distL="0" distR="0" wp14:anchorId="6158CD53" wp14:editId="78A214E6">
            <wp:extent cx="3476445" cy="2724542"/>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83771" cy="2730283"/>
                    </a:xfrm>
                    <a:prstGeom prst="rect">
                      <a:avLst/>
                    </a:prstGeom>
                  </pic:spPr>
                </pic:pic>
              </a:graphicData>
            </a:graphic>
          </wp:inline>
        </w:drawing>
      </w:r>
    </w:p>
    <w:p w14:paraId="6CC1803B" w14:textId="25180AEE" w:rsidR="005A12F7" w:rsidRPr="00A111A3" w:rsidRDefault="005A12F7" w:rsidP="005A12F7">
      <w:pPr>
        <w:pStyle w:val="Descripcin"/>
        <w:jc w:val="center"/>
        <w:rPr>
          <w:b w:val="0"/>
          <w:lang w:val="es-CO"/>
        </w:rPr>
      </w:pPr>
      <w:bookmarkStart w:id="93" w:name="_Ref462933051"/>
      <w:bookmarkStart w:id="94" w:name="_Toc465235928"/>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16</w:t>
      </w:r>
      <w:r w:rsidRPr="00A111A3">
        <w:rPr>
          <w:lang w:val="es-CO"/>
        </w:rPr>
        <w:fldChar w:fldCharType="end"/>
      </w:r>
      <w:bookmarkEnd w:id="93"/>
      <w:r w:rsidRPr="00A111A3">
        <w:rPr>
          <w:lang w:val="es-CO"/>
        </w:rPr>
        <w:t xml:space="preserve">. </w:t>
      </w:r>
      <w:r w:rsidRPr="00A111A3">
        <w:rPr>
          <w:b w:val="0"/>
          <w:lang w:val="es-CO"/>
        </w:rPr>
        <w:t>Protocolo de registro de un módulo.</w:t>
      </w:r>
      <w:bookmarkEnd w:id="94"/>
    </w:p>
    <w:p w14:paraId="566137CA" w14:textId="3EAED742" w:rsidR="005A12F7" w:rsidRPr="00A111A3" w:rsidRDefault="005A12F7" w:rsidP="005A12F7">
      <w:pPr>
        <w:rPr>
          <w:lang w:val="es-CO"/>
        </w:rPr>
      </w:pPr>
      <w:r w:rsidRPr="00A111A3">
        <w:rPr>
          <w:lang w:val="es-CO"/>
        </w:rPr>
        <w:t>Ahora bien, cua</w:t>
      </w:r>
      <w:r w:rsidR="008262DD" w:rsidRPr="00A111A3">
        <w:rPr>
          <w:lang w:val="es-CO"/>
        </w:rPr>
        <w:t xml:space="preserve">ndo se </w:t>
      </w:r>
      <w:r w:rsidR="007C1BF9" w:rsidRPr="00A111A3">
        <w:rPr>
          <w:lang w:val="es-CO"/>
        </w:rPr>
        <w:t>re</w:t>
      </w:r>
      <w:r w:rsidR="008262DD" w:rsidRPr="00A111A3">
        <w:rPr>
          <w:lang w:val="es-CO"/>
        </w:rPr>
        <w:t>quiere asignar trabajos</w:t>
      </w:r>
      <w:r w:rsidR="001839F9" w:rsidRPr="00A111A3">
        <w:rPr>
          <w:lang w:val="es-CO"/>
        </w:rPr>
        <w:t>,</w:t>
      </w:r>
      <w:r w:rsidR="008262DD" w:rsidRPr="00A111A3">
        <w:rPr>
          <w:lang w:val="es-CO"/>
        </w:rPr>
        <w:t xml:space="preserve"> </w:t>
      </w:r>
      <w:r w:rsidRPr="00A111A3">
        <w:rPr>
          <w:lang w:val="es-CO"/>
        </w:rPr>
        <w:t xml:space="preserve">el agente </w:t>
      </w:r>
      <w:r w:rsidR="009161C5" w:rsidRPr="00A111A3">
        <w:rPr>
          <w:b/>
          <w:i/>
          <w:lang w:val="es-CO"/>
        </w:rPr>
        <w:t>SOCA</w:t>
      </w:r>
      <w:r w:rsidRPr="00A111A3">
        <w:rPr>
          <w:lang w:val="es-CO"/>
        </w:rPr>
        <w:t xml:space="preserve"> </w:t>
      </w:r>
      <w:r w:rsidR="000452CE" w:rsidRPr="00A111A3">
        <w:rPr>
          <w:lang w:val="es-CO"/>
        </w:rPr>
        <w:t xml:space="preserve">sigue el protocolo mostrado en la </w:t>
      </w:r>
      <w:r w:rsidR="000452CE" w:rsidRPr="00A111A3">
        <w:rPr>
          <w:lang w:val="es-CO"/>
        </w:rPr>
        <w:fldChar w:fldCharType="begin"/>
      </w:r>
      <w:r w:rsidR="000452CE" w:rsidRPr="00A111A3">
        <w:rPr>
          <w:lang w:val="es-CO"/>
        </w:rPr>
        <w:instrText xml:space="preserve"> REF _Ref464914238 \h  \* MERGEFORMAT </w:instrText>
      </w:r>
      <w:r w:rsidR="000452CE" w:rsidRPr="00A111A3">
        <w:rPr>
          <w:lang w:val="es-CO"/>
        </w:rPr>
      </w:r>
      <w:r w:rsidR="000452CE" w:rsidRPr="00A111A3">
        <w:rPr>
          <w:lang w:val="es-CO"/>
        </w:rPr>
        <w:fldChar w:fldCharType="separate"/>
      </w:r>
      <w:r w:rsidR="00DD7815" w:rsidRPr="00DD7815">
        <w:rPr>
          <w:lang w:val="es-CO"/>
        </w:rPr>
        <w:t xml:space="preserve">Ilustración </w:t>
      </w:r>
      <w:r w:rsidR="00DD7815" w:rsidRPr="00DD7815">
        <w:rPr>
          <w:noProof/>
          <w:lang w:val="es-CO"/>
        </w:rPr>
        <w:t>17</w:t>
      </w:r>
      <w:r w:rsidR="000452CE" w:rsidRPr="00A111A3">
        <w:rPr>
          <w:lang w:val="es-CO"/>
        </w:rPr>
        <w:fldChar w:fldCharType="end"/>
      </w:r>
      <w:r w:rsidR="000452CE" w:rsidRPr="00A111A3">
        <w:rPr>
          <w:lang w:val="es-CO"/>
        </w:rPr>
        <w:t xml:space="preserve">, para esto, primero </w:t>
      </w:r>
      <w:r w:rsidRPr="00A111A3">
        <w:rPr>
          <w:lang w:val="es-CO"/>
        </w:rPr>
        <w:t xml:space="preserve">revisa en </w:t>
      </w:r>
      <w:r w:rsidR="003F745B" w:rsidRPr="00A111A3">
        <w:rPr>
          <w:lang w:val="es-CO"/>
        </w:rPr>
        <w:t xml:space="preserve">el componente </w:t>
      </w:r>
      <w:r w:rsidR="003F745B" w:rsidRPr="001F3BC8">
        <w:rPr>
          <w:b/>
          <w:i/>
          <w:lang w:val="es-CO"/>
        </w:rPr>
        <w:t>Module Directory</w:t>
      </w:r>
      <w:r w:rsidRPr="00A111A3">
        <w:rPr>
          <w:lang w:val="es-CO"/>
        </w:rPr>
        <w:t xml:space="preserve"> los módulos capacitados para</w:t>
      </w:r>
      <w:r w:rsidR="00CB4302" w:rsidRPr="00A111A3">
        <w:rPr>
          <w:lang w:val="es-CO"/>
        </w:rPr>
        <w:t xml:space="preserve"> cumplir los trabajos solicitados. Por cada uno</w:t>
      </w:r>
      <w:r w:rsidRPr="00A111A3">
        <w:rPr>
          <w:lang w:val="es-CO"/>
        </w:rPr>
        <w:t xml:space="preserve">, </w:t>
      </w:r>
      <w:r w:rsidR="00CB4302" w:rsidRPr="00A111A3">
        <w:rPr>
          <w:lang w:val="es-CO"/>
        </w:rPr>
        <w:t xml:space="preserve">pregunta </w:t>
      </w:r>
      <w:r w:rsidRPr="00A111A3">
        <w:rPr>
          <w:lang w:val="es-CO"/>
        </w:rPr>
        <w:t>a los módulos si alguno puede</w:t>
      </w:r>
      <w:r w:rsidR="00CB4302" w:rsidRPr="00A111A3">
        <w:rPr>
          <w:lang w:val="es-CO"/>
        </w:rPr>
        <w:t xml:space="preserve"> aceptar el trabajo y lo</w:t>
      </w:r>
      <w:r w:rsidR="00374000" w:rsidRPr="00A111A3">
        <w:rPr>
          <w:lang w:val="es-CO"/>
        </w:rPr>
        <w:t xml:space="preserve"> asigna a uno de los</w:t>
      </w:r>
      <w:r w:rsidR="00CB4302" w:rsidRPr="00A111A3">
        <w:rPr>
          <w:lang w:val="es-CO"/>
        </w:rPr>
        <w:t xml:space="preserve"> que respondieron afirmativamente</w:t>
      </w:r>
      <w:r w:rsidRPr="00A111A3">
        <w:rPr>
          <w:lang w:val="es-CO"/>
        </w:rPr>
        <w:t xml:space="preserve">. </w:t>
      </w:r>
      <w:r w:rsidR="009419FA" w:rsidRPr="00A111A3">
        <w:rPr>
          <w:lang w:val="es-CO"/>
        </w:rPr>
        <w:t xml:space="preserve">Si la asignación fue exitosa, el agente </w:t>
      </w:r>
      <w:r w:rsidR="009419FA" w:rsidRPr="00A111A3">
        <w:rPr>
          <w:b/>
          <w:i/>
          <w:lang w:val="es-CO"/>
        </w:rPr>
        <w:t>SOCA</w:t>
      </w:r>
      <w:r w:rsidR="009419FA" w:rsidRPr="00A111A3">
        <w:rPr>
          <w:lang w:val="es-CO"/>
        </w:rPr>
        <w:t xml:space="preserve"> envía un mensaje en </w:t>
      </w:r>
      <w:r w:rsidR="009419FA" w:rsidRPr="001F3BC8">
        <w:rPr>
          <w:i/>
          <w:lang w:val="es-CO"/>
        </w:rPr>
        <w:t>broadcast</w:t>
      </w:r>
      <w:r w:rsidR="009419FA" w:rsidRPr="00A111A3">
        <w:rPr>
          <w:lang w:val="es-CO"/>
        </w:rPr>
        <w:t xml:space="preserve"> a todos los módulos para que den comienzo a la actividad que se les fue asignada. </w:t>
      </w:r>
      <w:r w:rsidRPr="00A111A3">
        <w:rPr>
          <w:lang w:val="es-CO"/>
        </w:rPr>
        <w:t xml:space="preserve">En caso de que no haya módulos capacitados o de que todos los módulos capacitados </w:t>
      </w:r>
      <w:r w:rsidR="00386003" w:rsidRPr="00A111A3">
        <w:rPr>
          <w:lang w:val="es-CO"/>
        </w:rPr>
        <w:t>respondan negativamente</w:t>
      </w:r>
      <w:r w:rsidR="008262DD" w:rsidRPr="00A111A3">
        <w:rPr>
          <w:lang w:val="es-CO"/>
        </w:rPr>
        <w:t>,</w:t>
      </w:r>
      <w:r w:rsidRPr="00A111A3">
        <w:rPr>
          <w:lang w:val="es-CO"/>
        </w:rPr>
        <w:t xml:space="preserve"> el agente </w:t>
      </w:r>
      <w:r w:rsidR="009161C5" w:rsidRPr="00A111A3">
        <w:rPr>
          <w:b/>
          <w:i/>
          <w:lang w:val="es-CO"/>
        </w:rPr>
        <w:t>SOCA</w:t>
      </w:r>
      <w:r w:rsidRPr="00A111A3">
        <w:rPr>
          <w:lang w:val="es-CO"/>
        </w:rPr>
        <w:t xml:space="preserve"> </w:t>
      </w:r>
      <w:r w:rsidR="00D85596" w:rsidRPr="00A111A3">
        <w:rPr>
          <w:lang w:val="es-CO"/>
        </w:rPr>
        <w:t xml:space="preserve">informa </w:t>
      </w:r>
      <w:r w:rsidRPr="00A111A3">
        <w:rPr>
          <w:lang w:val="es-CO"/>
        </w:rPr>
        <w:t>a</w:t>
      </w:r>
      <w:r w:rsidR="00346652" w:rsidRPr="00A111A3">
        <w:rPr>
          <w:lang w:val="es-CO"/>
        </w:rPr>
        <w:t xml:space="preserve"> los </w:t>
      </w:r>
      <w:r w:rsidR="00B70F95" w:rsidRPr="00A111A3">
        <w:rPr>
          <w:lang w:val="es-CO"/>
        </w:rPr>
        <w:t>solicitantes del servicio</w:t>
      </w:r>
      <w:r w:rsidR="009419FA" w:rsidRPr="00A111A3">
        <w:rPr>
          <w:lang w:val="es-CO"/>
        </w:rPr>
        <w:t xml:space="preserve"> </w:t>
      </w:r>
      <w:r w:rsidRPr="00A111A3">
        <w:rPr>
          <w:lang w:val="es-CO"/>
        </w:rPr>
        <w:t>que se debe generar una necesidad</w:t>
      </w:r>
      <w:r w:rsidR="00D85596" w:rsidRPr="00A111A3">
        <w:rPr>
          <w:lang w:val="es-CO"/>
        </w:rPr>
        <w:t xml:space="preserve">. </w:t>
      </w:r>
    </w:p>
    <w:p w14:paraId="63190C90" w14:textId="0EDE20F4" w:rsidR="008262DD" w:rsidRPr="00A111A3" w:rsidRDefault="005953C7" w:rsidP="00B70F95">
      <w:pPr>
        <w:keepNext/>
        <w:ind w:left="720" w:hanging="720"/>
        <w:jc w:val="center"/>
        <w:rPr>
          <w:b/>
          <w:lang w:val="es-CO"/>
        </w:rPr>
      </w:pPr>
      <w:bookmarkStart w:id="95" w:name="_Ref462935469"/>
      <w:r w:rsidRPr="00A111A3">
        <w:rPr>
          <w:b/>
          <w:noProof/>
          <w:lang w:val="es-CO" w:eastAsia="es-CO"/>
        </w:rPr>
        <w:lastRenderedPageBreak/>
        <w:drawing>
          <wp:inline distT="0" distB="0" distL="0" distR="0" wp14:anchorId="081A7490" wp14:editId="1FD733E7">
            <wp:extent cx="4270075" cy="5336286"/>
            <wp:effectExtent l="0" t="0" r="0" b="0"/>
            <wp:docPr id="63" name="Imagen 63" descr="C:\Users\TG1604\Downloads\Work_Assig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G1604\Downloads\Work_Assign.bmp"/>
                    <pic:cNvPicPr>
                      <a:picLocks noChangeAspect="1" noChangeArrowheads="1"/>
                    </pic:cNvPicPr>
                  </pic:nvPicPr>
                  <pic:blipFill rotWithShape="1">
                    <a:blip r:embed="rId35">
                      <a:extLst>
                        <a:ext uri="{28A0092B-C50C-407E-A947-70E740481C1C}">
                          <a14:useLocalDpi xmlns:a14="http://schemas.microsoft.com/office/drawing/2010/main" val="0"/>
                        </a:ext>
                      </a:extLst>
                    </a:blip>
                    <a:srcRect b="41214"/>
                    <a:stretch/>
                  </pic:blipFill>
                  <pic:spPr bwMode="auto">
                    <a:xfrm>
                      <a:off x="0" y="0"/>
                      <a:ext cx="4291292" cy="5362800"/>
                    </a:xfrm>
                    <a:prstGeom prst="rect">
                      <a:avLst/>
                    </a:prstGeom>
                    <a:noFill/>
                    <a:ln>
                      <a:noFill/>
                    </a:ln>
                    <a:extLst>
                      <a:ext uri="{53640926-AAD7-44D8-BBD7-CCE9431645EC}">
                        <a14:shadowObscured xmlns:a14="http://schemas.microsoft.com/office/drawing/2010/main"/>
                      </a:ext>
                    </a:extLst>
                  </pic:spPr>
                </pic:pic>
              </a:graphicData>
            </a:graphic>
          </wp:inline>
        </w:drawing>
      </w:r>
    </w:p>
    <w:p w14:paraId="6AA630FF" w14:textId="648C21D4" w:rsidR="005A12F7" w:rsidRPr="00A111A3" w:rsidRDefault="005A12F7" w:rsidP="005A12F7">
      <w:pPr>
        <w:keepNext/>
        <w:jc w:val="center"/>
        <w:rPr>
          <w:b/>
          <w:lang w:val="es-CO"/>
        </w:rPr>
      </w:pPr>
      <w:bookmarkStart w:id="96" w:name="_Ref464914238"/>
      <w:bookmarkStart w:id="97" w:name="_Toc465235929"/>
      <w:r w:rsidRPr="00A111A3">
        <w:rPr>
          <w:b/>
          <w:lang w:val="es-CO"/>
        </w:rPr>
        <w:t xml:space="preserve">Ilustración </w:t>
      </w:r>
      <w:r w:rsidRPr="00A111A3">
        <w:rPr>
          <w:b/>
          <w:lang w:val="es-CO"/>
        </w:rPr>
        <w:fldChar w:fldCharType="begin"/>
      </w:r>
      <w:r w:rsidRPr="00A111A3">
        <w:rPr>
          <w:b/>
          <w:lang w:val="es-CO"/>
        </w:rPr>
        <w:instrText xml:space="preserve"> SEQ Ilustración \* ARABIC </w:instrText>
      </w:r>
      <w:r w:rsidRPr="00A111A3">
        <w:rPr>
          <w:b/>
          <w:lang w:val="es-CO"/>
        </w:rPr>
        <w:fldChar w:fldCharType="separate"/>
      </w:r>
      <w:r w:rsidR="00DD7815">
        <w:rPr>
          <w:b/>
          <w:noProof/>
          <w:lang w:val="es-CO"/>
        </w:rPr>
        <w:t>17</w:t>
      </w:r>
      <w:r w:rsidRPr="00A111A3">
        <w:rPr>
          <w:b/>
          <w:lang w:val="es-CO"/>
        </w:rPr>
        <w:fldChar w:fldCharType="end"/>
      </w:r>
      <w:bookmarkEnd w:id="95"/>
      <w:bookmarkEnd w:id="96"/>
      <w:r w:rsidRPr="00A111A3">
        <w:rPr>
          <w:b/>
          <w:lang w:val="es-CO"/>
        </w:rPr>
        <w:t xml:space="preserve">. </w:t>
      </w:r>
      <w:r w:rsidRPr="00A111A3">
        <w:rPr>
          <w:lang w:val="es-CO"/>
        </w:rPr>
        <w:t>Asignación de trabajo a módulos</w:t>
      </w:r>
      <w:r w:rsidRPr="00A111A3">
        <w:rPr>
          <w:b/>
          <w:lang w:val="es-CO"/>
        </w:rPr>
        <w:t>.</w:t>
      </w:r>
      <w:bookmarkEnd w:id="97"/>
    </w:p>
    <w:p w14:paraId="1761D76A" w14:textId="6DBEA111" w:rsidR="00B65393" w:rsidRPr="00A111A3" w:rsidRDefault="00E90489" w:rsidP="005A12F7">
      <w:pPr>
        <w:rPr>
          <w:b/>
          <w:lang w:val="es-CO"/>
        </w:rPr>
      </w:pPr>
      <w:r w:rsidRPr="00A111A3">
        <w:rPr>
          <w:lang w:val="es-CO"/>
        </w:rPr>
        <w:t xml:space="preserve">Durante la espera por la terminación de </w:t>
      </w:r>
      <w:r w:rsidR="00B163C3" w:rsidRPr="00A111A3">
        <w:rPr>
          <w:lang w:val="es-CO"/>
        </w:rPr>
        <w:t>un</w:t>
      </w:r>
      <w:r w:rsidRPr="00A111A3">
        <w:rPr>
          <w:lang w:val="es-CO"/>
        </w:rPr>
        <w:t xml:space="preserve"> comando que previamente fue asignado a un módulo</w:t>
      </w:r>
      <w:r w:rsidR="005A12F7" w:rsidRPr="00A111A3">
        <w:rPr>
          <w:lang w:val="es-CO"/>
        </w:rPr>
        <w:t xml:space="preserve">, </w:t>
      </w:r>
      <w:r w:rsidRPr="00A111A3">
        <w:rPr>
          <w:lang w:val="es-CO"/>
        </w:rPr>
        <w:t xml:space="preserve">el </w:t>
      </w:r>
      <w:r w:rsidR="0064182F" w:rsidRPr="00A111A3">
        <w:rPr>
          <w:b/>
          <w:i/>
          <w:lang w:val="es-CO"/>
        </w:rPr>
        <w:t>SOCA</w:t>
      </w:r>
      <w:r w:rsidRPr="00A111A3">
        <w:rPr>
          <w:lang w:val="es-CO"/>
        </w:rPr>
        <w:t xml:space="preserve"> sigue </w:t>
      </w:r>
      <w:r w:rsidR="005A12F7" w:rsidRPr="00A111A3">
        <w:rPr>
          <w:lang w:val="es-CO"/>
        </w:rPr>
        <w:t xml:space="preserve">el protocolo mostrado en la </w:t>
      </w:r>
      <w:r w:rsidR="005A12F7" w:rsidRPr="00A111A3">
        <w:rPr>
          <w:lang w:val="es-CO"/>
        </w:rPr>
        <w:fldChar w:fldCharType="begin"/>
      </w:r>
      <w:r w:rsidR="005A12F7" w:rsidRPr="00A111A3">
        <w:rPr>
          <w:lang w:val="es-CO"/>
        </w:rPr>
        <w:instrText xml:space="preserve"> REF _Ref462939116 \h </w:instrText>
      </w:r>
      <w:r w:rsidR="005A12F7" w:rsidRPr="00A111A3">
        <w:rPr>
          <w:lang w:val="es-CO"/>
        </w:rPr>
      </w:r>
      <w:r w:rsidR="005A12F7" w:rsidRPr="00A111A3">
        <w:rPr>
          <w:lang w:val="es-CO"/>
        </w:rPr>
        <w:fldChar w:fldCharType="separate"/>
      </w:r>
      <w:r w:rsidR="00DD7815" w:rsidRPr="00A111A3">
        <w:rPr>
          <w:lang w:val="es-CO"/>
        </w:rPr>
        <w:t xml:space="preserve">Ilustración </w:t>
      </w:r>
      <w:r w:rsidR="00DD7815">
        <w:rPr>
          <w:noProof/>
          <w:lang w:val="es-CO"/>
        </w:rPr>
        <w:t>18</w:t>
      </w:r>
      <w:r w:rsidR="005A12F7" w:rsidRPr="00A111A3">
        <w:rPr>
          <w:lang w:val="es-CO"/>
        </w:rPr>
        <w:fldChar w:fldCharType="end"/>
      </w:r>
      <w:r w:rsidRPr="00A111A3">
        <w:rPr>
          <w:lang w:val="es-CO"/>
        </w:rPr>
        <w:t xml:space="preserve">, en donde </w:t>
      </w:r>
      <w:r w:rsidR="005A12F7" w:rsidRPr="00A111A3">
        <w:rPr>
          <w:lang w:val="es-CO"/>
        </w:rPr>
        <w:t xml:space="preserve">periódicamente </w:t>
      </w:r>
      <w:r w:rsidRPr="00A111A3">
        <w:rPr>
          <w:lang w:val="es-CO"/>
        </w:rPr>
        <w:t>pregunta</w:t>
      </w:r>
      <w:r w:rsidR="005A12F7" w:rsidRPr="00A111A3">
        <w:rPr>
          <w:lang w:val="es-CO"/>
        </w:rPr>
        <w:t xml:space="preserve"> el estado de los módulos que tienen asignado algún trabajo. En caso de que alguno no conteste o indique que presenta errores envía un mensaje de error </w:t>
      </w:r>
      <w:r w:rsidR="006C21B6" w:rsidRPr="00A111A3">
        <w:rPr>
          <w:lang w:val="es-CO"/>
        </w:rPr>
        <w:t xml:space="preserve">a los </w:t>
      </w:r>
      <w:r w:rsidR="005F6936" w:rsidRPr="00A111A3">
        <w:rPr>
          <w:lang w:val="es-CO"/>
        </w:rPr>
        <w:t>solicitantes del servicio</w:t>
      </w:r>
      <w:r w:rsidR="005A12F7" w:rsidRPr="00A111A3">
        <w:rPr>
          <w:b/>
          <w:lang w:val="es-CO"/>
        </w:rPr>
        <w:t xml:space="preserve">. </w:t>
      </w:r>
    </w:p>
    <w:p w14:paraId="04B2A711" w14:textId="0F474EA0" w:rsidR="005A12F7" w:rsidRPr="00A111A3" w:rsidRDefault="00465665" w:rsidP="005A12F7">
      <w:pPr>
        <w:rPr>
          <w:lang w:val="es-CO"/>
        </w:rPr>
      </w:pPr>
      <w:r w:rsidRPr="00A111A3">
        <w:rPr>
          <w:lang w:val="es-CO"/>
        </w:rPr>
        <w:t>Finalmente</w:t>
      </w:r>
      <w:r w:rsidR="005A12F7" w:rsidRPr="00A111A3">
        <w:rPr>
          <w:lang w:val="es-CO"/>
        </w:rPr>
        <w:t xml:space="preserve">, cuando un módulo termina su trabajo, le envía un mensaje de terminación con el resultado al agente </w:t>
      </w:r>
      <w:r w:rsidR="00E203ED" w:rsidRPr="00A111A3">
        <w:rPr>
          <w:b/>
          <w:i/>
          <w:lang w:val="es-CO"/>
        </w:rPr>
        <w:t>SOCA</w:t>
      </w:r>
      <w:r w:rsidRPr="00A111A3">
        <w:rPr>
          <w:lang w:val="es-CO"/>
        </w:rPr>
        <w:t xml:space="preserve">, quien actualiza su directorio de módulos e informa a los </w:t>
      </w:r>
      <w:r w:rsidR="001F3BC8" w:rsidRPr="00A111A3">
        <w:rPr>
          <w:lang w:val="es-CO"/>
        </w:rPr>
        <w:t>solicitantes</w:t>
      </w:r>
      <w:r w:rsidR="00F240CF" w:rsidRPr="00A111A3">
        <w:rPr>
          <w:lang w:val="es-CO"/>
        </w:rPr>
        <w:t xml:space="preserve"> del servicio acerca</w:t>
      </w:r>
      <w:r w:rsidRPr="00A111A3">
        <w:rPr>
          <w:lang w:val="es-CO"/>
        </w:rPr>
        <w:t xml:space="preserve"> del evento</w:t>
      </w:r>
      <w:r w:rsidR="00453AC8" w:rsidRPr="00A111A3">
        <w:rPr>
          <w:lang w:val="es-CO"/>
        </w:rPr>
        <w:t xml:space="preserve"> (ver </w:t>
      </w:r>
      <w:r w:rsidR="00453AC8" w:rsidRPr="00A111A3">
        <w:rPr>
          <w:lang w:val="es-CO"/>
        </w:rPr>
        <w:fldChar w:fldCharType="begin"/>
      </w:r>
      <w:r w:rsidR="00453AC8" w:rsidRPr="00A111A3">
        <w:rPr>
          <w:lang w:val="es-CO"/>
        </w:rPr>
        <w:instrText xml:space="preserve"> REF _Ref462939116 \h </w:instrText>
      </w:r>
      <w:r w:rsidR="00453AC8" w:rsidRPr="00A111A3">
        <w:rPr>
          <w:lang w:val="es-CO"/>
        </w:rPr>
      </w:r>
      <w:r w:rsidR="00453AC8" w:rsidRPr="00A111A3">
        <w:rPr>
          <w:lang w:val="es-CO"/>
        </w:rPr>
        <w:fldChar w:fldCharType="separate"/>
      </w:r>
      <w:r w:rsidR="00DD7815" w:rsidRPr="00A111A3">
        <w:rPr>
          <w:lang w:val="es-CO"/>
        </w:rPr>
        <w:t xml:space="preserve">Ilustración </w:t>
      </w:r>
      <w:r w:rsidR="00DD7815">
        <w:rPr>
          <w:noProof/>
          <w:lang w:val="es-CO"/>
        </w:rPr>
        <w:t>18</w:t>
      </w:r>
      <w:r w:rsidR="00453AC8" w:rsidRPr="00A111A3">
        <w:rPr>
          <w:lang w:val="es-CO"/>
        </w:rPr>
        <w:fldChar w:fldCharType="end"/>
      </w:r>
      <w:r w:rsidR="00453AC8" w:rsidRPr="00A111A3">
        <w:rPr>
          <w:lang w:val="es-CO"/>
        </w:rPr>
        <w:t>)</w:t>
      </w:r>
      <w:r w:rsidRPr="00A111A3">
        <w:rPr>
          <w:lang w:val="es-CO"/>
        </w:rPr>
        <w:t>.</w:t>
      </w:r>
    </w:p>
    <w:p w14:paraId="54BFF763" w14:textId="3C5C9D60" w:rsidR="005A12F7" w:rsidRPr="00A111A3" w:rsidRDefault="005A466F" w:rsidP="005A12F7">
      <w:pPr>
        <w:keepNext/>
        <w:jc w:val="center"/>
        <w:rPr>
          <w:lang w:val="es-CO"/>
        </w:rPr>
      </w:pPr>
      <w:r w:rsidRPr="00A111A3">
        <w:rPr>
          <w:noProof/>
          <w:lang w:val="es-CO" w:eastAsia="es-CO"/>
        </w:rPr>
        <w:lastRenderedPageBreak/>
        <w:drawing>
          <wp:inline distT="0" distB="0" distL="0" distR="0" wp14:anchorId="480E3B26" wp14:editId="42440FA4">
            <wp:extent cx="4295955" cy="2998348"/>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00889" cy="3001792"/>
                    </a:xfrm>
                    <a:prstGeom prst="rect">
                      <a:avLst/>
                    </a:prstGeom>
                  </pic:spPr>
                </pic:pic>
              </a:graphicData>
            </a:graphic>
          </wp:inline>
        </w:drawing>
      </w:r>
    </w:p>
    <w:p w14:paraId="6382845A" w14:textId="5533E1A2" w:rsidR="005A12F7" w:rsidRPr="00A111A3" w:rsidRDefault="005A12F7" w:rsidP="005A12F7">
      <w:pPr>
        <w:pStyle w:val="Descripcin"/>
        <w:jc w:val="center"/>
        <w:rPr>
          <w:b w:val="0"/>
          <w:lang w:val="es-CO"/>
        </w:rPr>
      </w:pPr>
      <w:bookmarkStart w:id="98" w:name="_Ref462939116"/>
      <w:bookmarkStart w:id="99" w:name="_Toc465235930"/>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18</w:t>
      </w:r>
      <w:r w:rsidRPr="00A111A3">
        <w:rPr>
          <w:lang w:val="es-CO"/>
        </w:rPr>
        <w:fldChar w:fldCharType="end"/>
      </w:r>
      <w:bookmarkEnd w:id="98"/>
      <w:r w:rsidRPr="00A111A3">
        <w:rPr>
          <w:lang w:val="es-CO"/>
        </w:rPr>
        <w:t xml:space="preserve">. </w:t>
      </w:r>
      <w:r w:rsidR="00BE33B6" w:rsidRPr="00A111A3">
        <w:rPr>
          <w:b w:val="0"/>
          <w:lang w:val="es-CO"/>
        </w:rPr>
        <w:t>Finalización</w:t>
      </w:r>
      <w:r w:rsidR="00453AC8" w:rsidRPr="00A111A3">
        <w:rPr>
          <w:b w:val="0"/>
          <w:lang w:val="es-CO"/>
        </w:rPr>
        <w:t xml:space="preserve"> de comandos</w:t>
      </w:r>
      <w:r w:rsidRPr="00A111A3">
        <w:rPr>
          <w:b w:val="0"/>
          <w:lang w:val="es-CO"/>
        </w:rPr>
        <w:t>.</w:t>
      </w:r>
      <w:bookmarkEnd w:id="99"/>
    </w:p>
    <w:p w14:paraId="3693E721" w14:textId="1D27E617" w:rsidR="001474E1" w:rsidRDefault="005A12F7" w:rsidP="001474E1">
      <w:pPr>
        <w:rPr>
          <w:lang w:val="es-CO"/>
        </w:rPr>
      </w:pPr>
      <w:r w:rsidRPr="00A111A3">
        <w:rPr>
          <w:lang w:val="es-CO"/>
        </w:rPr>
        <w:t xml:space="preserve">Por otro lado, cuando un sistema se quiere subscribir a los servicios de sensado de un módulo, el sistema y el módulo siguen el protocolo mostrado en la </w:t>
      </w:r>
      <w:r w:rsidRPr="00A111A3">
        <w:rPr>
          <w:lang w:val="es-CO"/>
        </w:rPr>
        <w:fldChar w:fldCharType="begin"/>
      </w:r>
      <w:r w:rsidRPr="00A111A3">
        <w:rPr>
          <w:lang w:val="es-CO"/>
        </w:rPr>
        <w:instrText xml:space="preserve"> REF _Ref463281556 \h  \* MERGEFORMAT </w:instrText>
      </w:r>
      <w:r w:rsidRPr="00A111A3">
        <w:rPr>
          <w:lang w:val="es-CO"/>
        </w:rPr>
      </w:r>
      <w:r w:rsidRPr="00A111A3">
        <w:rPr>
          <w:lang w:val="es-CO"/>
        </w:rPr>
        <w:fldChar w:fldCharType="separate"/>
      </w:r>
      <w:r w:rsidR="00DD7815" w:rsidRPr="00A111A3">
        <w:rPr>
          <w:lang w:val="es-CO"/>
        </w:rPr>
        <w:t xml:space="preserve">Ilustración </w:t>
      </w:r>
      <w:r w:rsidR="00DD7815">
        <w:rPr>
          <w:noProof/>
          <w:lang w:val="es-CO"/>
        </w:rPr>
        <w:t>20</w:t>
      </w:r>
      <w:r w:rsidRPr="00A111A3">
        <w:rPr>
          <w:lang w:val="es-CO"/>
        </w:rPr>
        <w:fldChar w:fldCharType="end"/>
      </w:r>
      <w:r w:rsidRPr="00A111A3">
        <w:rPr>
          <w:lang w:val="es-CO"/>
        </w:rPr>
        <w:t>, en donde el sistema manda un mensa</w:t>
      </w:r>
      <w:r w:rsidR="005323B6" w:rsidRPr="00A111A3">
        <w:rPr>
          <w:lang w:val="es-CO"/>
        </w:rPr>
        <w:t>je de petición de suscripción</w:t>
      </w:r>
      <w:r w:rsidRPr="00A111A3">
        <w:rPr>
          <w:lang w:val="es-CO"/>
        </w:rPr>
        <w:t xml:space="preserve"> al agente </w:t>
      </w:r>
      <w:r w:rsidR="003F4B42" w:rsidRPr="00A111A3">
        <w:rPr>
          <w:b/>
          <w:i/>
          <w:lang w:val="es-CO"/>
        </w:rPr>
        <w:t>SOCA</w:t>
      </w:r>
      <w:r w:rsidRPr="00A111A3">
        <w:rPr>
          <w:b/>
          <w:lang w:val="es-CO"/>
        </w:rPr>
        <w:t xml:space="preserve">, </w:t>
      </w:r>
      <w:r w:rsidRPr="00A111A3">
        <w:rPr>
          <w:lang w:val="es-CO"/>
        </w:rPr>
        <w:t xml:space="preserve">quien agrega al sistema a su lista de suscritos y le envía una confirmación del proceso. Luego de esto, cuando un módulo envíe un mensaje referente a un servicio de los sensores, el </w:t>
      </w:r>
      <w:r w:rsidR="00EF783F" w:rsidRPr="00A111A3">
        <w:rPr>
          <w:lang w:val="es-CO"/>
        </w:rPr>
        <w:t xml:space="preserve">agente </w:t>
      </w:r>
      <w:r w:rsidR="003F4B42" w:rsidRPr="00A111A3">
        <w:rPr>
          <w:b/>
          <w:i/>
          <w:lang w:val="es-CO"/>
        </w:rPr>
        <w:t>SOCA</w:t>
      </w:r>
      <w:r w:rsidRPr="00A111A3">
        <w:rPr>
          <w:lang w:val="es-CO"/>
        </w:rPr>
        <w:t xml:space="preserve"> enviara el mensaje a todos los sistemas que estén suscritos al servicio, como lo muestra la</w:t>
      </w:r>
      <w:r w:rsidR="003F4B42" w:rsidRPr="00A111A3">
        <w:rPr>
          <w:lang w:val="es-CO"/>
        </w:rPr>
        <w:t xml:space="preserve"> </w:t>
      </w:r>
      <w:r w:rsidR="001474E1">
        <w:rPr>
          <w:lang w:val="es-CO"/>
        </w:rPr>
        <w:fldChar w:fldCharType="begin"/>
      </w:r>
      <w:r w:rsidR="001474E1">
        <w:rPr>
          <w:lang w:val="es-CO"/>
        </w:rPr>
        <w:instrText xml:space="preserve"> REF _Ref467816335 \h </w:instrText>
      </w:r>
      <w:r w:rsidR="001474E1">
        <w:rPr>
          <w:lang w:val="es-CO"/>
        </w:rPr>
      </w:r>
      <w:r w:rsidR="001474E1">
        <w:rPr>
          <w:lang w:val="es-CO"/>
        </w:rPr>
        <w:fldChar w:fldCharType="separate"/>
      </w:r>
      <w:r w:rsidR="00DD7815" w:rsidRPr="00850052">
        <w:rPr>
          <w:lang w:val="es-CO"/>
        </w:rPr>
        <w:t xml:space="preserve">Ilustración </w:t>
      </w:r>
      <w:r w:rsidR="00DD7815" w:rsidRPr="00850052">
        <w:rPr>
          <w:noProof/>
          <w:lang w:val="es-CO"/>
        </w:rPr>
        <w:t>19</w:t>
      </w:r>
      <w:r w:rsidR="001474E1">
        <w:rPr>
          <w:lang w:val="es-CO"/>
        </w:rPr>
        <w:fldChar w:fldCharType="end"/>
      </w:r>
      <w:r w:rsidR="001474E1">
        <w:rPr>
          <w:lang w:val="es-CO"/>
        </w:rPr>
        <w:t>.</w:t>
      </w:r>
    </w:p>
    <w:p w14:paraId="3D0F8A42" w14:textId="77777777" w:rsidR="001474E1" w:rsidRDefault="001474E1" w:rsidP="001474E1">
      <w:pPr>
        <w:keepNext/>
      </w:pPr>
      <w:r w:rsidRPr="00A111A3">
        <w:rPr>
          <w:noProof/>
          <w:lang w:val="es-CO" w:eastAsia="es-CO"/>
        </w:rPr>
        <w:lastRenderedPageBreak/>
        <w:drawing>
          <wp:inline distT="0" distB="0" distL="0" distR="0" wp14:anchorId="40B98147" wp14:editId="3A0A7D60">
            <wp:extent cx="5257800" cy="28073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7800" cy="2807335"/>
                    </a:xfrm>
                    <a:prstGeom prst="rect">
                      <a:avLst/>
                    </a:prstGeom>
                  </pic:spPr>
                </pic:pic>
              </a:graphicData>
            </a:graphic>
          </wp:inline>
        </w:drawing>
      </w:r>
    </w:p>
    <w:p w14:paraId="19EE12EF" w14:textId="7E103DD9" w:rsidR="001474E1" w:rsidRDefault="001474E1" w:rsidP="001474E1">
      <w:pPr>
        <w:pStyle w:val="Descripcin"/>
        <w:jc w:val="center"/>
        <w:rPr>
          <w:lang w:val="es-CO"/>
        </w:rPr>
      </w:pPr>
      <w:bookmarkStart w:id="100" w:name="_Ref467816335"/>
      <w:r w:rsidRPr="00850052">
        <w:rPr>
          <w:lang w:val="es-CO"/>
        </w:rPr>
        <w:t xml:space="preserve">Ilustración </w:t>
      </w:r>
      <w:r>
        <w:fldChar w:fldCharType="begin"/>
      </w:r>
      <w:r w:rsidRPr="00850052">
        <w:rPr>
          <w:lang w:val="es-CO"/>
        </w:rPr>
        <w:instrText xml:space="preserve"> SEQ Ilustración \* ARABIC </w:instrText>
      </w:r>
      <w:r>
        <w:fldChar w:fldCharType="separate"/>
      </w:r>
      <w:r w:rsidR="00DD7815" w:rsidRPr="00850052">
        <w:rPr>
          <w:noProof/>
          <w:lang w:val="es-CO"/>
        </w:rPr>
        <w:t>19</w:t>
      </w:r>
      <w:r>
        <w:fldChar w:fldCharType="end"/>
      </w:r>
      <w:bookmarkEnd w:id="100"/>
      <w:r w:rsidRPr="00850052">
        <w:rPr>
          <w:lang w:val="es-CO"/>
        </w:rPr>
        <w:t xml:space="preserve">. </w:t>
      </w:r>
      <w:r w:rsidRPr="00850052">
        <w:rPr>
          <w:b w:val="0"/>
          <w:lang w:val="es-CO"/>
        </w:rPr>
        <w:t>Protocolo de envío de datos sensados.</w:t>
      </w:r>
    </w:p>
    <w:p w14:paraId="59918B55" w14:textId="74DBE737" w:rsidR="005A12F7" w:rsidRPr="00A111A3" w:rsidRDefault="00983490" w:rsidP="005A12F7">
      <w:pPr>
        <w:keepNext/>
        <w:jc w:val="center"/>
        <w:rPr>
          <w:lang w:val="es-CO"/>
        </w:rPr>
      </w:pPr>
      <w:r w:rsidRPr="00A111A3">
        <w:rPr>
          <w:noProof/>
          <w:lang w:val="es-CO" w:eastAsia="es-CO"/>
        </w:rPr>
        <w:drawing>
          <wp:inline distT="0" distB="0" distL="0" distR="0" wp14:anchorId="334212C8" wp14:editId="08D7486B">
            <wp:extent cx="4552950" cy="23241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52950" cy="2324100"/>
                    </a:xfrm>
                    <a:prstGeom prst="rect">
                      <a:avLst/>
                    </a:prstGeom>
                  </pic:spPr>
                </pic:pic>
              </a:graphicData>
            </a:graphic>
          </wp:inline>
        </w:drawing>
      </w:r>
    </w:p>
    <w:p w14:paraId="3F9B16C4" w14:textId="20B85233" w:rsidR="005A12F7" w:rsidRPr="00A111A3" w:rsidRDefault="005A12F7" w:rsidP="005A12F7">
      <w:pPr>
        <w:pStyle w:val="Descripcin"/>
        <w:jc w:val="center"/>
        <w:rPr>
          <w:b w:val="0"/>
          <w:lang w:val="es-CO"/>
        </w:rPr>
      </w:pPr>
      <w:bookmarkStart w:id="101" w:name="_Ref463281556"/>
      <w:bookmarkStart w:id="102" w:name="_Toc465235931"/>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20</w:t>
      </w:r>
      <w:r w:rsidRPr="00A111A3">
        <w:rPr>
          <w:lang w:val="es-CO"/>
        </w:rPr>
        <w:fldChar w:fldCharType="end"/>
      </w:r>
      <w:bookmarkEnd w:id="101"/>
      <w:r w:rsidRPr="00A111A3">
        <w:rPr>
          <w:lang w:val="es-CO"/>
        </w:rPr>
        <w:t xml:space="preserve">. </w:t>
      </w:r>
      <w:r w:rsidRPr="00A111A3">
        <w:rPr>
          <w:b w:val="0"/>
          <w:lang w:val="es-CO"/>
        </w:rPr>
        <w:t>Protocolo de subscripción a sensores.</w:t>
      </w:r>
      <w:bookmarkEnd w:id="102"/>
    </w:p>
    <w:p w14:paraId="3BC543B5" w14:textId="71EF1BDD" w:rsidR="005A12F7" w:rsidRPr="00A111A3" w:rsidRDefault="00983490" w:rsidP="005A12F7">
      <w:pPr>
        <w:keepNext/>
        <w:jc w:val="center"/>
        <w:rPr>
          <w:lang w:val="es-CO"/>
        </w:rPr>
      </w:pPr>
      <w:bookmarkStart w:id="103" w:name="_Ref463282011"/>
      <w:bookmarkStart w:id="104" w:name="_Toc465235932"/>
      <w:r w:rsidRPr="00A111A3">
        <w:rPr>
          <w:noProof/>
          <w:lang w:val="es-CO" w:eastAsia="es-CO"/>
        </w:rPr>
        <w:lastRenderedPageBreak/>
        <w:drawing>
          <wp:inline distT="0" distB="0" distL="0" distR="0" wp14:anchorId="4BFBEA67" wp14:editId="1B651C35">
            <wp:extent cx="5257800" cy="280733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7800" cy="2807335"/>
                    </a:xfrm>
                    <a:prstGeom prst="rect">
                      <a:avLst/>
                    </a:prstGeom>
                  </pic:spPr>
                </pic:pic>
              </a:graphicData>
            </a:graphic>
          </wp:inline>
        </w:drawing>
      </w:r>
      <w:r w:rsidR="005A12F7" w:rsidRPr="00A111A3">
        <w:rPr>
          <w:b/>
          <w:lang w:val="es-CO"/>
        </w:rPr>
        <w:t xml:space="preserve">Ilustración </w:t>
      </w:r>
      <w:r w:rsidR="005A12F7" w:rsidRPr="00A111A3">
        <w:rPr>
          <w:b/>
          <w:lang w:val="es-CO"/>
        </w:rPr>
        <w:fldChar w:fldCharType="begin"/>
      </w:r>
      <w:r w:rsidR="005A12F7" w:rsidRPr="00A111A3">
        <w:rPr>
          <w:b/>
          <w:lang w:val="es-CO"/>
        </w:rPr>
        <w:instrText xml:space="preserve"> SEQ Ilustración \* ARABIC </w:instrText>
      </w:r>
      <w:r w:rsidR="005A12F7" w:rsidRPr="00A111A3">
        <w:rPr>
          <w:b/>
          <w:lang w:val="es-CO"/>
        </w:rPr>
        <w:fldChar w:fldCharType="separate"/>
      </w:r>
      <w:r w:rsidR="00DD7815">
        <w:rPr>
          <w:b/>
          <w:noProof/>
          <w:lang w:val="es-CO"/>
        </w:rPr>
        <w:t>21</w:t>
      </w:r>
      <w:r w:rsidR="005A12F7" w:rsidRPr="00A111A3">
        <w:rPr>
          <w:b/>
          <w:lang w:val="es-CO"/>
        </w:rPr>
        <w:fldChar w:fldCharType="end"/>
      </w:r>
      <w:bookmarkEnd w:id="103"/>
      <w:r w:rsidR="005A12F7" w:rsidRPr="00A111A3">
        <w:rPr>
          <w:b/>
          <w:lang w:val="es-CO"/>
        </w:rPr>
        <w:t xml:space="preserve">. </w:t>
      </w:r>
      <w:r w:rsidR="005A12F7" w:rsidRPr="00A111A3">
        <w:rPr>
          <w:lang w:val="es-CO"/>
        </w:rPr>
        <w:t>Protocolo de envío de eventos de sensores.</w:t>
      </w:r>
      <w:bookmarkEnd w:id="104"/>
    </w:p>
    <w:p w14:paraId="0A0E712A" w14:textId="2A1657B2" w:rsidR="00B953F9" w:rsidRPr="00A111A3" w:rsidRDefault="00814113" w:rsidP="00E532BB">
      <w:pPr>
        <w:pStyle w:val="Ttulo3"/>
        <w:numPr>
          <w:ilvl w:val="1"/>
          <w:numId w:val="7"/>
        </w:numPr>
        <w:rPr>
          <w:lang w:val="es-CO"/>
        </w:rPr>
      </w:pPr>
      <w:bookmarkStart w:id="105" w:name="_Toc467832543"/>
      <w:r w:rsidRPr="00A111A3">
        <w:rPr>
          <w:lang w:val="es-CO"/>
        </w:rPr>
        <w:t>Tolerancia a fallos</w:t>
      </w:r>
      <w:bookmarkEnd w:id="105"/>
    </w:p>
    <w:p w14:paraId="362F0F85" w14:textId="3CBC1A79" w:rsidR="00814113" w:rsidRPr="00A111A3" w:rsidRDefault="00AD7F4C" w:rsidP="00814113">
      <w:pPr>
        <w:rPr>
          <w:lang w:val="es-CO"/>
        </w:rPr>
      </w:pPr>
      <w:r w:rsidRPr="00A111A3">
        <w:rPr>
          <w:lang w:val="es-CO"/>
        </w:rPr>
        <w:t xml:space="preserve">Cada vez que </w:t>
      </w:r>
      <w:r w:rsidRPr="00A111A3">
        <w:rPr>
          <w:b/>
          <w:i/>
          <w:lang w:val="es-CO"/>
        </w:rPr>
        <w:t>SOCA</w:t>
      </w:r>
      <w:r w:rsidR="00BD31CE" w:rsidRPr="00A111A3">
        <w:rPr>
          <w:lang w:val="es-CO"/>
        </w:rPr>
        <w:t xml:space="preserve"> envía un mensaje a un m</w:t>
      </w:r>
      <w:r w:rsidR="005C3EC6" w:rsidRPr="00A111A3">
        <w:rPr>
          <w:lang w:val="es-CO"/>
        </w:rPr>
        <w:t>ódulo</w:t>
      </w:r>
      <w:r w:rsidR="00BD31CE" w:rsidRPr="00A111A3">
        <w:rPr>
          <w:lang w:val="es-CO"/>
        </w:rPr>
        <w:t xml:space="preserve"> sigue el protocolo mostrado en la </w:t>
      </w:r>
      <w:r w:rsidR="005C3EC6" w:rsidRPr="00A111A3">
        <w:rPr>
          <w:lang w:val="es-CO"/>
        </w:rPr>
        <w:fldChar w:fldCharType="begin"/>
      </w:r>
      <w:r w:rsidR="005C3EC6" w:rsidRPr="00A111A3">
        <w:rPr>
          <w:lang w:val="es-CO"/>
        </w:rPr>
        <w:instrText xml:space="preserve"> REF _Ref464922154 \h </w:instrText>
      </w:r>
      <w:r w:rsidR="005C3EC6" w:rsidRPr="00A111A3">
        <w:rPr>
          <w:lang w:val="es-CO"/>
        </w:rPr>
      </w:r>
      <w:r w:rsidR="005C3EC6" w:rsidRPr="00A111A3">
        <w:rPr>
          <w:lang w:val="es-CO"/>
        </w:rPr>
        <w:fldChar w:fldCharType="separate"/>
      </w:r>
      <w:r w:rsidR="00DD7815" w:rsidRPr="00A111A3">
        <w:rPr>
          <w:lang w:val="es-CO"/>
        </w:rPr>
        <w:t xml:space="preserve">Ilustración </w:t>
      </w:r>
      <w:r w:rsidR="00DD7815">
        <w:rPr>
          <w:noProof/>
          <w:lang w:val="es-CO"/>
        </w:rPr>
        <w:t>22</w:t>
      </w:r>
      <w:r w:rsidR="005C3EC6" w:rsidRPr="00A111A3">
        <w:rPr>
          <w:lang w:val="es-CO"/>
        </w:rPr>
        <w:fldChar w:fldCharType="end"/>
      </w:r>
      <w:r w:rsidR="005C3EC6" w:rsidRPr="00A111A3">
        <w:rPr>
          <w:lang w:val="es-CO"/>
        </w:rPr>
        <w:t xml:space="preserve">, en donde cada cierto tiempo el </w:t>
      </w:r>
      <w:r w:rsidR="00971410" w:rsidRPr="00A111A3">
        <w:rPr>
          <w:lang w:val="es-CO"/>
        </w:rPr>
        <w:t xml:space="preserve">agente </w:t>
      </w:r>
      <w:r w:rsidR="00971410" w:rsidRPr="00A111A3">
        <w:rPr>
          <w:b/>
          <w:i/>
          <w:lang w:val="es-CO"/>
        </w:rPr>
        <w:t>SOCA</w:t>
      </w:r>
      <w:r w:rsidR="005C3EC6" w:rsidRPr="00A111A3">
        <w:rPr>
          <w:lang w:val="es-CO"/>
        </w:rPr>
        <w:t xml:space="preserve"> pregunta al módulo su estado. Si el módulo no responde, el </w:t>
      </w:r>
      <w:r w:rsidRPr="00A111A3">
        <w:rPr>
          <w:lang w:val="es-CO"/>
        </w:rPr>
        <w:t xml:space="preserve">agente </w:t>
      </w:r>
      <w:r w:rsidRPr="00A111A3">
        <w:rPr>
          <w:b/>
          <w:i/>
          <w:lang w:val="es-CO"/>
        </w:rPr>
        <w:t>SOCA</w:t>
      </w:r>
      <w:r w:rsidR="005C3EC6" w:rsidRPr="00A111A3">
        <w:rPr>
          <w:lang w:val="es-CO"/>
        </w:rPr>
        <w:t xml:space="preserve"> envía una segunda petición del estado. Si el módulo </w:t>
      </w:r>
      <w:r w:rsidR="00907447" w:rsidRPr="00A111A3">
        <w:rPr>
          <w:lang w:val="es-CO"/>
        </w:rPr>
        <w:t>sigue sin responder</w:t>
      </w:r>
      <w:r w:rsidR="005C3EC6" w:rsidRPr="00A111A3">
        <w:rPr>
          <w:lang w:val="es-CO"/>
        </w:rPr>
        <w:t xml:space="preserve">, lo remueve de los módulos disponibles e informa a los </w:t>
      </w:r>
      <w:r w:rsidR="00965387" w:rsidRPr="00A111A3">
        <w:rPr>
          <w:lang w:val="es-CO"/>
        </w:rPr>
        <w:t>solicitantes del servicio</w:t>
      </w:r>
      <w:r w:rsidR="005C3EC6" w:rsidRPr="00A111A3">
        <w:rPr>
          <w:lang w:val="es-CO"/>
        </w:rPr>
        <w:t xml:space="preserve"> de la desconexión.</w:t>
      </w:r>
    </w:p>
    <w:p w14:paraId="6C24E4AC" w14:textId="0EFC8B94" w:rsidR="00D92FFE" w:rsidRPr="00A111A3" w:rsidRDefault="00983490" w:rsidP="00D92FFE">
      <w:pPr>
        <w:keepNext/>
        <w:jc w:val="center"/>
        <w:rPr>
          <w:lang w:val="es-CO"/>
        </w:rPr>
      </w:pPr>
      <w:r w:rsidRPr="00A111A3">
        <w:rPr>
          <w:noProof/>
          <w:lang w:val="es-CO" w:eastAsia="es-CO"/>
        </w:rPr>
        <w:lastRenderedPageBreak/>
        <w:drawing>
          <wp:inline distT="0" distB="0" distL="0" distR="0" wp14:anchorId="09835A07" wp14:editId="0F2166EF">
            <wp:extent cx="3667125" cy="4733925"/>
            <wp:effectExtent l="0" t="0" r="9525"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67125" cy="4733925"/>
                    </a:xfrm>
                    <a:prstGeom prst="rect">
                      <a:avLst/>
                    </a:prstGeom>
                  </pic:spPr>
                </pic:pic>
              </a:graphicData>
            </a:graphic>
          </wp:inline>
        </w:drawing>
      </w:r>
    </w:p>
    <w:p w14:paraId="6702DACD" w14:textId="7535CA1B" w:rsidR="00C1180A" w:rsidRPr="00A111A3" w:rsidRDefault="00D92FFE" w:rsidP="00CC4DAC">
      <w:pPr>
        <w:pStyle w:val="Descripcin"/>
        <w:jc w:val="center"/>
        <w:rPr>
          <w:b w:val="0"/>
          <w:lang w:val="es-CO"/>
        </w:rPr>
      </w:pPr>
      <w:bookmarkStart w:id="106" w:name="_Ref464922154"/>
      <w:bookmarkStart w:id="107" w:name="_Toc465235933"/>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22</w:t>
      </w:r>
      <w:r w:rsidRPr="00A111A3">
        <w:rPr>
          <w:lang w:val="es-CO"/>
        </w:rPr>
        <w:fldChar w:fldCharType="end"/>
      </w:r>
      <w:bookmarkEnd w:id="106"/>
      <w:r w:rsidRPr="00A111A3">
        <w:rPr>
          <w:lang w:val="es-CO"/>
        </w:rPr>
        <w:t>. Protocolo de tolerancia a fallos.</w:t>
      </w:r>
      <w:bookmarkEnd w:id="107"/>
    </w:p>
    <w:p w14:paraId="3EAA474F" w14:textId="4A3B8507" w:rsidR="00263FED" w:rsidRPr="00A111A3" w:rsidRDefault="008E6C22" w:rsidP="00263FED">
      <w:pPr>
        <w:rPr>
          <w:lang w:val="es-CO"/>
        </w:rPr>
      </w:pPr>
      <w:r w:rsidRPr="00A111A3">
        <w:rPr>
          <w:lang w:val="es-CO"/>
        </w:rPr>
        <w:tab/>
      </w:r>
    </w:p>
    <w:p w14:paraId="686B2D31" w14:textId="29F0ACF6" w:rsidR="003E5EE9" w:rsidRDefault="00E65C94" w:rsidP="003E5EE9">
      <w:pPr>
        <w:rPr>
          <w:lang w:val="es-CO"/>
        </w:rPr>
      </w:pPr>
      <w:r>
        <w:rPr>
          <w:lang w:val="es-CO"/>
        </w:rPr>
        <w:t>Finalmente, l</w:t>
      </w:r>
      <w:r w:rsidR="00475E4A">
        <w:rPr>
          <w:lang w:val="es-CO"/>
        </w:rPr>
        <w:t xml:space="preserve">uego de </w:t>
      </w:r>
      <w:r w:rsidR="003E5EE9">
        <w:rPr>
          <w:lang w:val="es-CO"/>
        </w:rPr>
        <w:t>definir</w:t>
      </w:r>
      <w:r w:rsidR="00475E4A">
        <w:rPr>
          <w:lang w:val="es-CO"/>
        </w:rPr>
        <w:t xml:space="preserve"> la arquitectura lógica, detallar los elementos que la componen, describir las relaciones y protocolos utilizados; y </w:t>
      </w:r>
      <w:r w:rsidR="003E5EE9">
        <w:rPr>
          <w:lang w:val="es-CO"/>
        </w:rPr>
        <w:t xml:space="preserve">crear </w:t>
      </w:r>
      <w:r w:rsidR="00475E4A">
        <w:rPr>
          <w:lang w:val="es-CO"/>
        </w:rPr>
        <w:t>un framework de coordinación de módulos que facilite la elaboración de sistemas m</w:t>
      </w:r>
      <w:r w:rsidR="003E5EE9">
        <w:rPr>
          <w:lang w:val="es-CO"/>
        </w:rPr>
        <w:t xml:space="preserve">ódulares, se procedió a </w:t>
      </w:r>
      <w:r w:rsidR="006D71EF">
        <w:rPr>
          <w:lang w:val="es-CO"/>
        </w:rPr>
        <w:t xml:space="preserve">desarrollar un prototipo modular que satisfaga los requerimientos expuestos en la </w:t>
      </w:r>
      <w:hyperlink w:anchor="_Priorización_de_requerimientos" w:history="1">
        <w:r w:rsidR="006D71EF" w:rsidRPr="006D71EF">
          <w:rPr>
            <w:rStyle w:val="Hipervnculo"/>
            <w:lang w:val="es-CO"/>
          </w:rPr>
          <w:t>sección II-2</w:t>
        </w:r>
      </w:hyperlink>
      <w:r w:rsidR="006D71EF">
        <w:rPr>
          <w:lang w:val="es-CO"/>
        </w:rPr>
        <w:t>.</w:t>
      </w:r>
    </w:p>
    <w:p w14:paraId="112834DC" w14:textId="77777777" w:rsidR="003E5EE9" w:rsidRDefault="003E5EE9">
      <w:pPr>
        <w:spacing w:before="0" w:after="0" w:line="240" w:lineRule="auto"/>
        <w:jc w:val="left"/>
        <w:rPr>
          <w:lang w:val="es-CO"/>
        </w:rPr>
      </w:pPr>
      <w:r>
        <w:rPr>
          <w:lang w:val="es-CO"/>
        </w:rPr>
        <w:br w:type="page"/>
      </w:r>
    </w:p>
    <w:p w14:paraId="36E9109F" w14:textId="3D73792D" w:rsidR="004110F4" w:rsidRPr="00A111A3" w:rsidRDefault="00E466DC" w:rsidP="00C1095B">
      <w:pPr>
        <w:pStyle w:val="Puesto"/>
      </w:pPr>
      <w:bookmarkStart w:id="108" w:name="_Toc467832544"/>
      <w:r w:rsidRPr="00A111A3">
        <w:lastRenderedPageBreak/>
        <w:t>IV</w:t>
      </w:r>
      <w:r w:rsidR="006F6FCC" w:rsidRPr="00A111A3">
        <w:t xml:space="preserve"> </w:t>
      </w:r>
      <w:r w:rsidRPr="00A111A3">
        <w:t>-</w:t>
      </w:r>
      <w:r w:rsidR="006F6FCC" w:rsidRPr="00A111A3">
        <w:t xml:space="preserve"> </w:t>
      </w:r>
      <w:r w:rsidR="00C1095B" w:rsidRPr="00A111A3">
        <w:t xml:space="preserve">ROBOT </w:t>
      </w:r>
      <w:r w:rsidR="00B953F9" w:rsidRPr="00A111A3">
        <w:t>AIO</w:t>
      </w:r>
      <w:bookmarkEnd w:id="108"/>
    </w:p>
    <w:p w14:paraId="49B1C728" w14:textId="2E9B96B7" w:rsidR="00500068" w:rsidRDefault="00CD5AE6" w:rsidP="00082895">
      <w:pPr>
        <w:rPr>
          <w:rStyle w:val="nfasis"/>
          <w:i w:val="0"/>
          <w:lang w:val="es-CO"/>
        </w:rPr>
      </w:pPr>
      <w:r w:rsidRPr="00A111A3">
        <w:rPr>
          <w:rStyle w:val="nfasis"/>
          <w:i w:val="0"/>
          <w:lang w:val="es-CO"/>
        </w:rPr>
        <w:t xml:space="preserve">A continuación, se </w:t>
      </w:r>
      <w:r w:rsidR="00F47BBF" w:rsidRPr="00A111A3">
        <w:rPr>
          <w:rStyle w:val="nfasis"/>
          <w:i w:val="0"/>
          <w:lang w:val="es-CO"/>
        </w:rPr>
        <w:t>describe</w:t>
      </w:r>
      <w:r w:rsidRPr="00A111A3">
        <w:rPr>
          <w:rStyle w:val="nfasis"/>
          <w:i w:val="0"/>
          <w:lang w:val="es-CO"/>
        </w:rPr>
        <w:t xml:space="preserve"> </w:t>
      </w:r>
      <w:r w:rsidR="0064127B" w:rsidRPr="00A111A3">
        <w:rPr>
          <w:rStyle w:val="nfasis"/>
          <w:i w:val="0"/>
          <w:lang w:val="es-CO"/>
        </w:rPr>
        <w:t>a AIO</w:t>
      </w:r>
      <w:r w:rsidRPr="00A111A3">
        <w:rPr>
          <w:rStyle w:val="nfasis"/>
          <w:i w:val="0"/>
          <w:lang w:val="es-CO"/>
        </w:rPr>
        <w:t xml:space="preserve">, un robot que utiliza la arquitectura expuesta en la sección </w:t>
      </w:r>
      <w:r w:rsidR="00DE3D79" w:rsidRPr="00A111A3">
        <w:rPr>
          <w:rStyle w:val="nfasis"/>
          <w:i w:val="0"/>
          <w:lang w:val="es-CO"/>
        </w:rPr>
        <w:t xml:space="preserve">anterior </w:t>
      </w:r>
      <w:r w:rsidR="00FE23DD" w:rsidRPr="00A111A3">
        <w:rPr>
          <w:rStyle w:val="nfasis"/>
          <w:i w:val="0"/>
          <w:lang w:val="es-CO"/>
        </w:rPr>
        <w:t xml:space="preserve">para educar </w:t>
      </w:r>
      <w:r w:rsidR="006A0432" w:rsidRPr="00A111A3">
        <w:rPr>
          <w:rStyle w:val="nfasis"/>
          <w:i w:val="0"/>
          <w:lang w:val="es-CO"/>
        </w:rPr>
        <w:t xml:space="preserve">niños </w:t>
      </w:r>
      <w:r w:rsidR="00FE23DD" w:rsidRPr="00A111A3">
        <w:rPr>
          <w:rStyle w:val="nfasis"/>
          <w:i w:val="0"/>
          <w:lang w:val="es-CO"/>
        </w:rPr>
        <w:t xml:space="preserve">por medio de obras teatrales. </w:t>
      </w:r>
      <w:r w:rsidR="00293601" w:rsidRPr="00A111A3">
        <w:rPr>
          <w:rStyle w:val="nfasis"/>
          <w:i w:val="0"/>
          <w:lang w:val="es-CO"/>
        </w:rPr>
        <w:t>El capítulo se estructura de la siguiente</w:t>
      </w:r>
      <w:r w:rsidR="003A0ADB" w:rsidRPr="00A111A3">
        <w:rPr>
          <w:rStyle w:val="nfasis"/>
          <w:i w:val="0"/>
          <w:lang w:val="es-CO"/>
        </w:rPr>
        <w:t xml:space="preserve"> forma: En primer lugar, </w:t>
      </w:r>
      <w:r w:rsidR="0037351A" w:rsidRPr="00A111A3">
        <w:rPr>
          <w:rStyle w:val="nfasis"/>
          <w:i w:val="0"/>
          <w:lang w:val="es-CO"/>
        </w:rPr>
        <w:t>se detallan los recursos de configuración y parametrización necesarios para la interpretación del papel</w:t>
      </w:r>
      <w:r w:rsidR="003A0ADB" w:rsidRPr="00A111A3">
        <w:rPr>
          <w:rStyle w:val="nfasis"/>
          <w:i w:val="0"/>
          <w:lang w:val="es-CO"/>
        </w:rPr>
        <w:t xml:space="preserve">, posteriormente, </w:t>
      </w:r>
      <w:r w:rsidR="0037351A" w:rsidRPr="00A111A3">
        <w:rPr>
          <w:rStyle w:val="nfasis"/>
          <w:i w:val="0"/>
          <w:lang w:val="es-CO"/>
        </w:rPr>
        <w:t>se describe el modelo de deliberación del agente</w:t>
      </w:r>
      <w:r w:rsidR="003A0ADB" w:rsidRPr="00A111A3">
        <w:rPr>
          <w:rStyle w:val="nfasis"/>
          <w:i w:val="0"/>
          <w:lang w:val="es-CO"/>
        </w:rPr>
        <w:t>, y finalmente, se describe la disposición física del robot</w:t>
      </w:r>
      <w:r w:rsidR="009B214C" w:rsidRPr="00A111A3">
        <w:rPr>
          <w:rStyle w:val="nfasis"/>
          <w:i w:val="0"/>
          <w:lang w:val="es-CO"/>
        </w:rPr>
        <w:t xml:space="preserve"> y el detalle de cada módulo </w:t>
      </w:r>
      <w:r w:rsidR="001F3BC8" w:rsidRPr="00A111A3">
        <w:rPr>
          <w:rStyle w:val="nfasis"/>
          <w:i w:val="0"/>
          <w:lang w:val="es-CO"/>
        </w:rPr>
        <w:t>desarrollado</w:t>
      </w:r>
      <w:r w:rsidR="003A0ADB" w:rsidRPr="00A111A3">
        <w:rPr>
          <w:rStyle w:val="nfasis"/>
          <w:i w:val="0"/>
          <w:lang w:val="es-CO"/>
        </w:rPr>
        <w:t>.</w:t>
      </w:r>
    </w:p>
    <w:p w14:paraId="62A48342" w14:textId="77777777" w:rsidR="0057265F" w:rsidRDefault="0057265F" w:rsidP="00E532BB">
      <w:pPr>
        <w:pStyle w:val="Ttulo2"/>
        <w:numPr>
          <w:ilvl w:val="0"/>
          <w:numId w:val="12"/>
        </w:numPr>
        <w:rPr>
          <w:lang w:val="es-CO"/>
        </w:rPr>
      </w:pPr>
      <w:bookmarkStart w:id="109" w:name="_Toc464589296"/>
      <w:bookmarkStart w:id="110" w:name="_Toc467832545"/>
      <w:r w:rsidRPr="00A111A3">
        <w:rPr>
          <w:lang w:val="es-CO"/>
        </w:rPr>
        <w:t>Archivos de configuración</w:t>
      </w:r>
      <w:bookmarkEnd w:id="109"/>
      <w:bookmarkEnd w:id="110"/>
    </w:p>
    <w:p w14:paraId="5C4C6599" w14:textId="77777777" w:rsidR="0057265F" w:rsidRPr="003A5BA7" w:rsidRDefault="0057265F" w:rsidP="0057265F">
      <w:pPr>
        <w:rPr>
          <w:lang w:val="es-CO"/>
        </w:rPr>
      </w:pPr>
      <w:r>
        <w:rPr>
          <w:lang w:val="es-CO"/>
        </w:rPr>
        <w:t xml:space="preserve">Los archivos utilizados en una obra junto con la descripción de su contenido y objetivo es mostrada en la </w:t>
      </w:r>
      <w:r>
        <w:rPr>
          <w:lang w:val="es-CO"/>
        </w:rPr>
        <w:fldChar w:fldCharType="begin"/>
      </w:r>
      <w:r>
        <w:rPr>
          <w:lang w:val="es-CO"/>
        </w:rPr>
        <w:instrText xml:space="preserve"> REF _Ref467817871 \h </w:instrText>
      </w:r>
      <w:r>
        <w:rPr>
          <w:lang w:val="es-CO"/>
        </w:rPr>
      </w:r>
      <w:r>
        <w:rPr>
          <w:lang w:val="es-CO"/>
        </w:rPr>
        <w:fldChar w:fldCharType="separate"/>
      </w:r>
      <w:r w:rsidR="00DD7815" w:rsidRPr="00A111A3">
        <w:rPr>
          <w:lang w:val="es-CO"/>
        </w:rPr>
        <w:t xml:space="preserve">Tabla </w:t>
      </w:r>
      <w:r w:rsidR="00DD7815">
        <w:rPr>
          <w:noProof/>
          <w:lang w:val="es-CO"/>
        </w:rPr>
        <w:t>6</w:t>
      </w:r>
      <w:r>
        <w:rPr>
          <w:lang w:val="es-CO"/>
        </w:rPr>
        <w:fldChar w:fldCharType="end"/>
      </w:r>
      <w:r>
        <w:rPr>
          <w:lang w:val="es-CO"/>
        </w:rPr>
        <w:t>.</w:t>
      </w:r>
    </w:p>
    <w:tbl>
      <w:tblPr>
        <w:tblStyle w:val="Tabladecuadrcula4-nfasis1"/>
        <w:tblW w:w="8743" w:type="dxa"/>
        <w:jc w:val="center"/>
        <w:tblLook w:val="04A0" w:firstRow="1" w:lastRow="0" w:firstColumn="1" w:lastColumn="0" w:noHBand="0" w:noVBand="1"/>
      </w:tblPr>
      <w:tblGrid>
        <w:gridCol w:w="2790"/>
        <w:gridCol w:w="5953"/>
      </w:tblGrid>
      <w:tr w:rsidR="0057265F" w:rsidRPr="00A111A3" w14:paraId="5CF7592D" w14:textId="77777777" w:rsidTr="004E40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9E28AA0" w14:textId="77777777" w:rsidR="0057265F" w:rsidRPr="00A111A3" w:rsidRDefault="0057265F" w:rsidP="00A02F94">
            <w:pPr>
              <w:jc w:val="center"/>
              <w:rPr>
                <w:lang w:val="es-CO"/>
              </w:rPr>
            </w:pPr>
            <w:r w:rsidRPr="00A111A3">
              <w:rPr>
                <w:lang w:val="es-CO"/>
              </w:rPr>
              <w:t>Nombre Archivo</w:t>
            </w:r>
          </w:p>
        </w:tc>
        <w:tc>
          <w:tcPr>
            <w:tcW w:w="5953" w:type="dxa"/>
            <w:vAlign w:val="center"/>
          </w:tcPr>
          <w:p w14:paraId="02ED197C" w14:textId="77777777" w:rsidR="0057265F" w:rsidRPr="00A111A3" w:rsidRDefault="0057265F" w:rsidP="00A02F94">
            <w:pPr>
              <w:jc w:val="center"/>
              <w:cnfStyle w:val="100000000000" w:firstRow="1" w:lastRow="0" w:firstColumn="0" w:lastColumn="0" w:oddVBand="0" w:evenVBand="0" w:oddHBand="0" w:evenHBand="0" w:firstRowFirstColumn="0" w:firstRowLastColumn="0" w:lastRowFirstColumn="0" w:lastRowLastColumn="0"/>
              <w:rPr>
                <w:lang w:val="es-CO"/>
              </w:rPr>
            </w:pPr>
            <w:r w:rsidRPr="00A111A3">
              <w:rPr>
                <w:lang w:val="es-CO"/>
              </w:rPr>
              <w:t>Descripción</w:t>
            </w:r>
          </w:p>
        </w:tc>
      </w:tr>
      <w:tr w:rsidR="0057265F" w:rsidRPr="00850052" w14:paraId="09AD0BC2" w14:textId="77777777" w:rsidTr="004E40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824F6DC" w14:textId="77777777" w:rsidR="0057265F" w:rsidRPr="00A111A3" w:rsidRDefault="0057265F" w:rsidP="00A02F94">
            <w:pPr>
              <w:jc w:val="center"/>
              <w:rPr>
                <w:lang w:val="es-CO"/>
              </w:rPr>
            </w:pPr>
            <w:r w:rsidRPr="00A111A3">
              <w:rPr>
                <w:lang w:val="es-CO"/>
              </w:rPr>
              <w:t>Script de dramatización</w:t>
            </w:r>
          </w:p>
        </w:tc>
        <w:tc>
          <w:tcPr>
            <w:tcW w:w="5953" w:type="dxa"/>
            <w:vAlign w:val="center"/>
          </w:tcPr>
          <w:p w14:paraId="5D1F026E" w14:textId="77777777" w:rsidR="0057265F" w:rsidRPr="00A111A3" w:rsidRDefault="0057265F" w:rsidP="00A02F94">
            <w:pPr>
              <w:cnfStyle w:val="000000100000" w:firstRow="0" w:lastRow="0" w:firstColumn="0" w:lastColumn="0" w:oddVBand="0" w:evenVBand="0" w:oddHBand="1" w:evenHBand="0" w:firstRowFirstColumn="0" w:firstRowLastColumn="0" w:lastRowFirstColumn="0" w:lastRowLastColumn="0"/>
              <w:rPr>
                <w:lang w:val="es-CO"/>
              </w:rPr>
            </w:pPr>
            <w:r w:rsidRPr="00A111A3">
              <w:rPr>
                <w:lang w:val="es-CO"/>
              </w:rPr>
              <w:t>Guion teatral modelado como un árbol, en donde cada nivel es un fragmento de la obra que especifica en cada nodo lo que cada actor debe hacer y en cada arco la dependencia temporal que existe con los demás fragmentos.</w:t>
            </w:r>
          </w:p>
        </w:tc>
      </w:tr>
      <w:tr w:rsidR="0057265F" w:rsidRPr="00850052" w14:paraId="2AC4C7A8" w14:textId="77777777" w:rsidTr="004E40FF">
        <w:trPr>
          <w:jc w:val="center"/>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EA8C421" w14:textId="77777777" w:rsidR="0057265F" w:rsidRPr="00A111A3" w:rsidRDefault="0057265F" w:rsidP="00A02F94">
            <w:pPr>
              <w:jc w:val="center"/>
              <w:rPr>
                <w:lang w:val="es-CO"/>
              </w:rPr>
            </w:pPr>
            <w:r w:rsidRPr="00A111A3">
              <w:rPr>
                <w:lang w:val="es-CO"/>
              </w:rPr>
              <w:t>Diccionario semántico</w:t>
            </w:r>
          </w:p>
        </w:tc>
        <w:tc>
          <w:tcPr>
            <w:tcW w:w="5953" w:type="dxa"/>
            <w:vAlign w:val="center"/>
          </w:tcPr>
          <w:p w14:paraId="3B78F7BC" w14:textId="77777777" w:rsidR="0057265F" w:rsidRPr="00A111A3" w:rsidRDefault="0057265F" w:rsidP="00A02F94">
            <w:pPr>
              <w:cnfStyle w:val="000000000000" w:firstRow="0" w:lastRow="0" w:firstColumn="0" w:lastColumn="0" w:oddVBand="0" w:evenVBand="0" w:oddHBand="0" w:evenHBand="0" w:firstRowFirstColumn="0" w:firstRowLastColumn="0" w:lastRowFirstColumn="0" w:lastRowLastColumn="0"/>
              <w:rPr>
                <w:lang w:val="es-CO"/>
              </w:rPr>
            </w:pPr>
            <w:r w:rsidRPr="00A111A3">
              <w:rPr>
                <w:lang w:val="es-CO"/>
              </w:rPr>
              <w:t>Describe las posibles relaciones de los actores, los tipos de eventos y los niveles de afinidad con los objetos en la obra.</w:t>
            </w:r>
          </w:p>
        </w:tc>
      </w:tr>
      <w:tr w:rsidR="0057265F" w:rsidRPr="00850052" w14:paraId="55B09AEC" w14:textId="77777777" w:rsidTr="004E40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A2C4222" w14:textId="77777777" w:rsidR="0057265F" w:rsidRPr="00A111A3" w:rsidRDefault="0057265F" w:rsidP="00A02F94">
            <w:pPr>
              <w:jc w:val="center"/>
              <w:rPr>
                <w:lang w:val="es-CO"/>
              </w:rPr>
            </w:pPr>
            <w:r w:rsidRPr="00A111A3">
              <w:rPr>
                <w:lang w:val="es-CO"/>
              </w:rPr>
              <w:t>Archivo de parametrización del personaje</w:t>
            </w:r>
          </w:p>
        </w:tc>
        <w:tc>
          <w:tcPr>
            <w:tcW w:w="5953" w:type="dxa"/>
            <w:vAlign w:val="center"/>
          </w:tcPr>
          <w:p w14:paraId="6EF204D7" w14:textId="77777777" w:rsidR="0057265F" w:rsidRPr="00A111A3" w:rsidRDefault="0057265F" w:rsidP="00A02F94">
            <w:pPr>
              <w:cnfStyle w:val="000000100000" w:firstRow="0" w:lastRow="0" w:firstColumn="0" w:lastColumn="0" w:oddVBand="0" w:evenVBand="0" w:oddHBand="1" w:evenHBand="0" w:firstRowFirstColumn="0" w:firstRowLastColumn="0" w:lastRowFirstColumn="0" w:lastRowLastColumn="0"/>
              <w:rPr>
                <w:lang w:val="es-CO"/>
              </w:rPr>
            </w:pPr>
            <w:r w:rsidRPr="00A111A3">
              <w:rPr>
                <w:lang w:val="es-CO"/>
              </w:rPr>
              <w:t xml:space="preserve">Define  las relaciones con otros actores, la importancia que tiene cada objeto y cada evento para el actor utilizando los elementos especificados en el diccionario semántico. Adicionalmente, parametriza el modelo emocional del actor, es decir, el neutro emocional, el factor de olvido y el estado emocional inicial, entre otros. La descripción detallada del modelo emocional se describe en la </w:t>
            </w:r>
            <w:hyperlink w:anchor="_Emocionales" w:history="1">
              <w:r w:rsidRPr="00A111A3">
                <w:rPr>
                  <w:rStyle w:val="Hipervnculo"/>
                  <w:lang w:val="es-CO"/>
                </w:rPr>
                <w:t>sección IV-1.2.1.</w:t>
              </w:r>
            </w:hyperlink>
            <w:r w:rsidRPr="00A111A3">
              <w:rPr>
                <w:lang w:val="es-CO"/>
              </w:rPr>
              <w:t xml:space="preserve"> </w:t>
            </w:r>
          </w:p>
        </w:tc>
      </w:tr>
      <w:tr w:rsidR="0057265F" w:rsidRPr="00850052" w14:paraId="33790C25" w14:textId="77777777" w:rsidTr="004E40FF">
        <w:trPr>
          <w:jc w:val="center"/>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3344272" w14:textId="77777777" w:rsidR="0057265F" w:rsidRPr="00A111A3" w:rsidRDefault="0057265F" w:rsidP="00A02F94">
            <w:pPr>
              <w:jc w:val="center"/>
              <w:rPr>
                <w:lang w:val="es-CO"/>
              </w:rPr>
            </w:pPr>
            <w:r w:rsidRPr="00A111A3">
              <w:rPr>
                <w:lang w:val="es-CO"/>
              </w:rPr>
              <w:t>Archivo de definición del mapa del mundo</w:t>
            </w:r>
          </w:p>
        </w:tc>
        <w:tc>
          <w:tcPr>
            <w:tcW w:w="5953" w:type="dxa"/>
            <w:vAlign w:val="center"/>
          </w:tcPr>
          <w:p w14:paraId="36E61324" w14:textId="77777777" w:rsidR="0057265F" w:rsidRPr="00A111A3" w:rsidRDefault="0057265F" w:rsidP="00A02F94">
            <w:pPr>
              <w:keepNext/>
              <w:cnfStyle w:val="000000000000" w:firstRow="0" w:lastRow="0" w:firstColumn="0" w:lastColumn="0" w:oddVBand="0" w:evenVBand="0" w:oddHBand="0" w:evenHBand="0" w:firstRowFirstColumn="0" w:firstRowLastColumn="0" w:lastRowFirstColumn="0" w:lastRowLastColumn="0"/>
              <w:rPr>
                <w:lang w:val="es-CO"/>
              </w:rPr>
            </w:pPr>
            <w:r w:rsidRPr="00A111A3">
              <w:rPr>
                <w:lang w:val="es-CO"/>
              </w:rPr>
              <w:t xml:space="preserve">Modela el escenario de la obra con un grafo, en el que cada nodo representa una ubicación (ej. Casa, hospital, etc.), y cada arco los caminos entre ellas. La descripción detallada del modelo del mundo se observa en la </w:t>
            </w:r>
            <w:hyperlink w:anchor="_Modelo_del_mundo" w:history="1">
              <w:r w:rsidRPr="00A111A3">
                <w:rPr>
                  <w:rStyle w:val="Hipervnculo"/>
                  <w:lang w:val="es-CO"/>
                </w:rPr>
                <w:t>sección IV-1.2.3.</w:t>
              </w:r>
            </w:hyperlink>
          </w:p>
        </w:tc>
      </w:tr>
    </w:tbl>
    <w:p w14:paraId="45D3A688" w14:textId="77777777" w:rsidR="0057265F" w:rsidRPr="00A111A3" w:rsidRDefault="0057265F" w:rsidP="0057265F">
      <w:pPr>
        <w:pStyle w:val="Descripcin"/>
        <w:jc w:val="center"/>
        <w:rPr>
          <w:lang w:val="es-CO"/>
        </w:rPr>
      </w:pPr>
      <w:bookmarkStart w:id="111" w:name="_Ref467817871"/>
      <w:r w:rsidRPr="00A111A3">
        <w:rPr>
          <w:lang w:val="es-CO"/>
        </w:rPr>
        <w:t xml:space="preserve">Tabla </w:t>
      </w:r>
      <w:r w:rsidRPr="00A111A3">
        <w:rPr>
          <w:lang w:val="es-CO"/>
        </w:rPr>
        <w:fldChar w:fldCharType="begin"/>
      </w:r>
      <w:r w:rsidRPr="00A111A3">
        <w:rPr>
          <w:lang w:val="es-CO"/>
        </w:rPr>
        <w:instrText xml:space="preserve"> SEQ Tabla \* ARABIC </w:instrText>
      </w:r>
      <w:r w:rsidRPr="00A111A3">
        <w:rPr>
          <w:lang w:val="es-CO"/>
        </w:rPr>
        <w:fldChar w:fldCharType="separate"/>
      </w:r>
      <w:r w:rsidR="00DD7815">
        <w:rPr>
          <w:noProof/>
          <w:lang w:val="es-CO"/>
        </w:rPr>
        <w:t>6</w:t>
      </w:r>
      <w:r w:rsidRPr="00A111A3">
        <w:rPr>
          <w:lang w:val="es-CO"/>
        </w:rPr>
        <w:fldChar w:fldCharType="end"/>
      </w:r>
      <w:bookmarkEnd w:id="111"/>
      <w:r w:rsidRPr="00A111A3">
        <w:rPr>
          <w:lang w:val="es-CO"/>
        </w:rPr>
        <w:t xml:space="preserve">. </w:t>
      </w:r>
      <w:r w:rsidRPr="00A111A3">
        <w:rPr>
          <w:b w:val="0"/>
          <w:lang w:val="es-CO"/>
        </w:rPr>
        <w:t>Descripción archivos de configuración.</w:t>
      </w:r>
    </w:p>
    <w:p w14:paraId="63A886FF" w14:textId="3E7F5D32" w:rsidR="0057265F" w:rsidRPr="00A111A3" w:rsidRDefault="0057265F" w:rsidP="0057265F">
      <w:pPr>
        <w:rPr>
          <w:lang w:val="es-CO"/>
        </w:rPr>
      </w:pPr>
      <w:r w:rsidRPr="00A111A3">
        <w:rPr>
          <w:lang w:val="es-CO"/>
        </w:rPr>
        <w:lastRenderedPageBreak/>
        <w:t xml:space="preserve">La descripción detallada de cada archivo, junto con su estructura y ejemplos puede verse en el </w:t>
      </w:r>
      <w:hyperlink w:anchor="_Anexo_1._Archivos" w:history="1">
        <w:r w:rsidR="00FA235C" w:rsidRPr="00FA235C">
          <w:rPr>
            <w:rStyle w:val="Hipervnculo"/>
            <w:lang w:val="es-CO"/>
          </w:rPr>
          <w:t>Anexo 1</w:t>
        </w:r>
      </w:hyperlink>
      <w:r w:rsidRPr="00A111A3">
        <w:rPr>
          <w:lang w:val="es-CO"/>
        </w:rPr>
        <w:t>.</w:t>
      </w:r>
    </w:p>
    <w:p w14:paraId="668276B7" w14:textId="01E6C595" w:rsidR="00E466DC" w:rsidRPr="00A111A3" w:rsidRDefault="00E466DC" w:rsidP="00E532BB">
      <w:pPr>
        <w:pStyle w:val="Ttulo2"/>
        <w:numPr>
          <w:ilvl w:val="0"/>
          <w:numId w:val="12"/>
        </w:numPr>
        <w:rPr>
          <w:lang w:val="es-CO"/>
        </w:rPr>
      </w:pPr>
      <w:bookmarkStart w:id="112" w:name="_Toc467832546"/>
      <w:r w:rsidRPr="00A111A3">
        <w:rPr>
          <w:lang w:val="es-CO"/>
        </w:rPr>
        <w:t xml:space="preserve">Modelo </w:t>
      </w:r>
      <w:r w:rsidR="00022A54" w:rsidRPr="00A111A3">
        <w:rPr>
          <w:lang w:val="es-CO"/>
        </w:rPr>
        <w:t>de a</w:t>
      </w:r>
      <w:r w:rsidR="002301B3" w:rsidRPr="00A111A3">
        <w:rPr>
          <w:lang w:val="es-CO"/>
        </w:rPr>
        <w:t xml:space="preserve">gente </w:t>
      </w:r>
      <w:r w:rsidRPr="00A111A3">
        <w:rPr>
          <w:lang w:val="es-CO"/>
        </w:rPr>
        <w:t>BDI</w:t>
      </w:r>
      <w:bookmarkEnd w:id="112"/>
    </w:p>
    <w:p w14:paraId="262F7FC7" w14:textId="6F18A797" w:rsidR="009538B7" w:rsidRPr="00A111A3" w:rsidRDefault="009538B7" w:rsidP="009538B7">
      <w:pPr>
        <w:rPr>
          <w:rFonts w:cs="Courier New"/>
          <w:lang w:val="es-CO"/>
        </w:rPr>
      </w:pPr>
      <w:r w:rsidRPr="00A111A3">
        <w:rPr>
          <w:rFonts w:cs="Courier New"/>
          <w:lang w:val="es-CO"/>
        </w:rPr>
        <w:t xml:space="preserve">El modelo del agente AIO está categorizado en </w:t>
      </w:r>
      <w:r w:rsidR="00950496" w:rsidRPr="00A111A3">
        <w:rPr>
          <w:rFonts w:cs="Courier New"/>
          <w:lang w:val="es-CO"/>
        </w:rPr>
        <w:t>c</w:t>
      </w:r>
      <w:r w:rsidRPr="00A111A3">
        <w:rPr>
          <w:rFonts w:cs="Courier New"/>
          <w:lang w:val="es-CO"/>
        </w:rPr>
        <w:t xml:space="preserve">aracterísticas generales, </w:t>
      </w:r>
      <w:r w:rsidR="00950496" w:rsidRPr="00A111A3">
        <w:rPr>
          <w:rFonts w:cs="Courier New"/>
          <w:lang w:val="es-CO"/>
        </w:rPr>
        <w:t>m</w:t>
      </w:r>
      <w:r w:rsidRPr="00A111A3">
        <w:rPr>
          <w:rFonts w:cs="Courier New"/>
          <w:lang w:val="es-CO"/>
        </w:rPr>
        <w:t xml:space="preserve">anejador de creencias y </w:t>
      </w:r>
      <w:r w:rsidR="00950496" w:rsidRPr="00A111A3">
        <w:rPr>
          <w:rFonts w:cs="Courier New"/>
          <w:b/>
          <w:lang w:val="es-CO"/>
        </w:rPr>
        <w:t>g</w:t>
      </w:r>
      <w:r w:rsidRPr="00A111A3">
        <w:rPr>
          <w:rFonts w:cs="Courier New"/>
          <w:lang w:val="es-CO"/>
        </w:rPr>
        <w:t>estor de metas.</w:t>
      </w:r>
    </w:p>
    <w:p w14:paraId="0745AADF" w14:textId="450589B8" w:rsidR="009538B7" w:rsidRPr="00A111A3" w:rsidRDefault="00F21EBB" w:rsidP="00E532BB">
      <w:pPr>
        <w:pStyle w:val="Ttulo3"/>
        <w:numPr>
          <w:ilvl w:val="1"/>
          <w:numId w:val="12"/>
        </w:numPr>
        <w:ind w:left="709"/>
        <w:rPr>
          <w:lang w:val="es-CO"/>
        </w:rPr>
      </w:pPr>
      <w:bookmarkStart w:id="113" w:name="_Toc467832547"/>
      <w:r w:rsidRPr="00A111A3">
        <w:rPr>
          <w:lang w:val="es-CO"/>
        </w:rPr>
        <w:t>Características</w:t>
      </w:r>
      <w:r w:rsidR="00F06042" w:rsidRPr="00A111A3">
        <w:rPr>
          <w:lang w:val="es-CO"/>
        </w:rPr>
        <w:t xml:space="preserve"> generales</w:t>
      </w:r>
      <w:bookmarkEnd w:id="113"/>
    </w:p>
    <w:p w14:paraId="16B8DB9F" w14:textId="77777777" w:rsidR="009538B7" w:rsidRPr="00A111A3" w:rsidRDefault="009538B7" w:rsidP="009538B7">
      <w:pPr>
        <w:rPr>
          <w:rFonts w:cs="Courier New"/>
          <w:lang w:val="es-CO"/>
        </w:rPr>
      </w:pPr>
      <w:r w:rsidRPr="00A111A3">
        <w:rPr>
          <w:rFonts w:cs="Courier New"/>
          <w:b/>
          <w:lang w:val="es-CO"/>
        </w:rPr>
        <w:t xml:space="preserve">Objetivo General: </w:t>
      </w:r>
      <w:r w:rsidRPr="00A111A3">
        <w:rPr>
          <w:rFonts w:cs="Courier New"/>
          <w:lang w:val="es-CO"/>
        </w:rPr>
        <w:t xml:space="preserve">Representación de un </w:t>
      </w:r>
      <w:r w:rsidRPr="006F3DC4">
        <w:rPr>
          <w:rFonts w:cs="Courier New"/>
          <w:b/>
          <w:i/>
          <w:lang w:val="es-CO"/>
        </w:rPr>
        <w:t>script de dramatización</w:t>
      </w:r>
      <w:r w:rsidRPr="00A111A3">
        <w:rPr>
          <w:rFonts w:cs="Courier New"/>
          <w:lang w:val="es-CO"/>
        </w:rPr>
        <w:t>.</w:t>
      </w:r>
    </w:p>
    <w:p w14:paraId="4CCE157D" w14:textId="77777777" w:rsidR="009538B7" w:rsidRPr="00A111A3" w:rsidRDefault="009538B7" w:rsidP="009538B7">
      <w:pPr>
        <w:rPr>
          <w:rFonts w:cs="Courier New"/>
          <w:lang w:val="es-CO"/>
        </w:rPr>
      </w:pPr>
      <w:r w:rsidRPr="00A111A3">
        <w:rPr>
          <w:rFonts w:cs="Courier New"/>
          <w:b/>
          <w:lang w:val="es-CO"/>
        </w:rPr>
        <w:t xml:space="preserve">Nivel de compromiso: </w:t>
      </w:r>
      <w:r w:rsidRPr="00A111A3">
        <w:rPr>
          <w:rFonts w:cs="Courier New"/>
          <w:lang w:val="es-CO"/>
        </w:rPr>
        <w:t xml:space="preserve">Calculado a partir de una función dependiente del estado emocional del agente y la madurez del mismo. </w:t>
      </w:r>
    </w:p>
    <w:p w14:paraId="191B3521" w14:textId="77777777" w:rsidR="009538B7" w:rsidRPr="00A111A3" w:rsidRDefault="009538B7" w:rsidP="009538B7">
      <w:pPr>
        <w:rPr>
          <w:rFonts w:cs="Courier New"/>
          <w:lang w:val="es-CO"/>
        </w:rPr>
      </w:pPr>
      <w:r w:rsidRPr="00A111A3">
        <w:rPr>
          <w:rFonts w:cs="Courier New"/>
          <w:lang w:val="es-CO"/>
        </w:rPr>
        <w:t>Para el presente trabajo de grado, el nivel de compromiso se fija en su nivel máximo; esto significa que el agente estará totalmente comprometido con el objetivo general.</w:t>
      </w:r>
    </w:p>
    <w:p w14:paraId="43D1E8DD" w14:textId="42B8BAF6" w:rsidR="009538B7" w:rsidRPr="00A111A3" w:rsidRDefault="009538B7" w:rsidP="009538B7">
      <w:pPr>
        <w:rPr>
          <w:rFonts w:cs="Courier New"/>
          <w:lang w:val="es-CO"/>
        </w:rPr>
      </w:pPr>
      <w:r w:rsidRPr="00A111A3">
        <w:rPr>
          <w:rFonts w:cs="Courier New"/>
          <w:b/>
          <w:lang w:val="es-CO"/>
        </w:rPr>
        <w:t xml:space="preserve">Ciclo de atención: </w:t>
      </w:r>
      <w:r w:rsidRPr="00A111A3">
        <w:rPr>
          <w:rFonts w:cs="Courier New"/>
          <w:lang w:val="es-CO"/>
        </w:rPr>
        <w:t xml:space="preserve">En el momento que el agente no tenga una meta activa, </w:t>
      </w:r>
      <w:r w:rsidR="00C9290F" w:rsidRPr="00A111A3">
        <w:rPr>
          <w:rFonts w:cs="Courier New"/>
          <w:lang w:val="es-CO"/>
        </w:rPr>
        <w:t xml:space="preserve">ejecutará los servicios de ATTENTION_CYCLE de los </w:t>
      </w:r>
      <w:r w:rsidR="004A414E" w:rsidRPr="00A111A3">
        <w:rPr>
          <w:rFonts w:cs="Courier New"/>
          <w:lang w:val="es-CO"/>
        </w:rPr>
        <w:t>módulos</w:t>
      </w:r>
      <w:r w:rsidR="00C9290F" w:rsidRPr="00A111A3">
        <w:rPr>
          <w:rFonts w:cs="Courier New"/>
          <w:lang w:val="es-CO"/>
        </w:rPr>
        <w:t xml:space="preserve"> disponibles</w:t>
      </w:r>
      <w:r w:rsidR="002E4838" w:rsidRPr="00A111A3">
        <w:rPr>
          <w:rFonts w:cs="Courier New"/>
          <w:lang w:val="es-CO"/>
        </w:rPr>
        <w:t>.</w:t>
      </w:r>
    </w:p>
    <w:p w14:paraId="66DF30C3" w14:textId="77777777" w:rsidR="009538B7" w:rsidRPr="00A111A3" w:rsidRDefault="00F06042" w:rsidP="00E532BB">
      <w:pPr>
        <w:pStyle w:val="Ttulo3"/>
        <w:numPr>
          <w:ilvl w:val="1"/>
          <w:numId w:val="12"/>
        </w:numPr>
        <w:ind w:left="709"/>
        <w:rPr>
          <w:lang w:val="es-CO"/>
        </w:rPr>
      </w:pPr>
      <w:bookmarkStart w:id="114" w:name="_Manejador_de_creencias"/>
      <w:bookmarkStart w:id="115" w:name="_Toc467832548"/>
      <w:bookmarkEnd w:id="114"/>
      <w:r w:rsidRPr="00A111A3">
        <w:rPr>
          <w:lang w:val="es-CO"/>
        </w:rPr>
        <w:t>Manejador de creencias</w:t>
      </w:r>
      <w:bookmarkEnd w:id="115"/>
    </w:p>
    <w:p w14:paraId="1B5E97D0" w14:textId="61F0A20C" w:rsidR="009538B7" w:rsidRPr="00A111A3" w:rsidRDefault="009538B7" w:rsidP="009538B7">
      <w:pPr>
        <w:rPr>
          <w:rFonts w:cs="Courier New"/>
          <w:lang w:val="es-CO"/>
        </w:rPr>
      </w:pPr>
      <w:r w:rsidRPr="00A111A3">
        <w:rPr>
          <w:rFonts w:cs="Courier New"/>
          <w:lang w:val="es-CO"/>
        </w:rPr>
        <w:t xml:space="preserve">Las creencias del agente son categorizadas en </w:t>
      </w:r>
      <w:r w:rsidRPr="00A111A3">
        <w:rPr>
          <w:rFonts w:cs="Courier New"/>
          <w:b/>
          <w:lang w:val="es-CO"/>
        </w:rPr>
        <w:t>(a)</w:t>
      </w:r>
      <w:r w:rsidRPr="00A111A3">
        <w:rPr>
          <w:rFonts w:cs="Courier New"/>
          <w:lang w:val="es-CO"/>
        </w:rPr>
        <w:t xml:space="preserve"> Emocionales, </w:t>
      </w:r>
      <w:r w:rsidRPr="00A111A3">
        <w:rPr>
          <w:rFonts w:cs="Courier New"/>
          <w:b/>
          <w:lang w:val="es-CO"/>
        </w:rPr>
        <w:t>(b)</w:t>
      </w:r>
      <w:r w:rsidRPr="00A111A3">
        <w:rPr>
          <w:rFonts w:cs="Courier New"/>
          <w:lang w:val="es-CO"/>
        </w:rPr>
        <w:t xml:space="preserve"> Sociodemográficas y </w:t>
      </w:r>
      <w:r w:rsidRPr="00A111A3">
        <w:rPr>
          <w:rFonts w:cs="Courier New"/>
          <w:b/>
          <w:lang w:val="es-CO"/>
        </w:rPr>
        <w:t>(c)</w:t>
      </w:r>
      <w:r w:rsidRPr="00A111A3">
        <w:rPr>
          <w:rFonts w:cs="Courier New"/>
          <w:lang w:val="es-CO"/>
        </w:rPr>
        <w:t xml:space="preserve"> Modelo del mundo:</w:t>
      </w:r>
    </w:p>
    <w:p w14:paraId="16F2BA6A" w14:textId="77777777" w:rsidR="009538B7" w:rsidRPr="00A111A3" w:rsidRDefault="00F06042" w:rsidP="00E532BB">
      <w:pPr>
        <w:pStyle w:val="Ttulo4"/>
        <w:numPr>
          <w:ilvl w:val="2"/>
          <w:numId w:val="12"/>
        </w:numPr>
        <w:rPr>
          <w:lang w:val="es-CO"/>
        </w:rPr>
      </w:pPr>
      <w:bookmarkStart w:id="116" w:name="_Emocionales"/>
      <w:bookmarkEnd w:id="116"/>
      <w:r w:rsidRPr="00A111A3">
        <w:rPr>
          <w:lang w:val="es-CO"/>
        </w:rPr>
        <w:t>Emocionales</w:t>
      </w:r>
    </w:p>
    <w:p w14:paraId="78E642A8" w14:textId="1E9DE179" w:rsidR="009538B7" w:rsidRPr="00A111A3" w:rsidRDefault="009538B7" w:rsidP="00B54894">
      <w:pPr>
        <w:rPr>
          <w:lang w:val="es-CO"/>
        </w:rPr>
      </w:pPr>
      <w:r w:rsidRPr="00A111A3">
        <w:rPr>
          <w:lang w:val="es-CO"/>
        </w:rPr>
        <w:t xml:space="preserve">El estado emocional del agente es modelado por la posición de una variable en un eje coordenado que describe en su extremo positivo (1) el nivel máximo de felicidad, en la mitad (0) el neutro emocional y en su extremo negativo (-1) el nivel máximo de tristeza). Adicionalmente, en el </w:t>
      </w:r>
      <w:r w:rsidRPr="00850052">
        <w:rPr>
          <w:b/>
          <w:i/>
          <w:lang w:val="es-CO"/>
        </w:rPr>
        <w:t>script de dramatización</w:t>
      </w:r>
      <w:r w:rsidRPr="00A111A3">
        <w:rPr>
          <w:lang w:val="es-CO"/>
        </w:rPr>
        <w:t xml:space="preserve"> se configura el estado neutro emocional propio del agente, es decir, un agente depresivo tendrá un neutro emocional más cercano al nivel máximo de tristeza, mientras que uno alegre lo tendrá más cercano al nivel máximo de felicidad (</w:t>
      </w:r>
      <w:r w:rsidR="0077568F" w:rsidRPr="00A111A3">
        <w:rPr>
          <w:lang w:val="es-CO"/>
        </w:rPr>
        <w:fldChar w:fldCharType="begin"/>
      </w:r>
      <w:r w:rsidR="0077568F" w:rsidRPr="00A111A3">
        <w:rPr>
          <w:lang w:val="es-CO"/>
        </w:rPr>
        <w:instrText xml:space="preserve"> REF _Ref462649795 \h </w:instrText>
      </w:r>
      <w:r w:rsidR="006C012D" w:rsidRPr="00A111A3">
        <w:rPr>
          <w:lang w:val="es-CO"/>
        </w:rPr>
        <w:instrText xml:space="preserve"> \* MERGEFORMAT </w:instrText>
      </w:r>
      <w:r w:rsidR="0077568F" w:rsidRPr="00A111A3">
        <w:rPr>
          <w:lang w:val="es-CO"/>
        </w:rPr>
      </w:r>
      <w:r w:rsidR="0077568F" w:rsidRPr="00A111A3">
        <w:rPr>
          <w:lang w:val="es-CO"/>
        </w:rPr>
        <w:fldChar w:fldCharType="separate"/>
      </w:r>
      <w:r w:rsidR="00DD7815" w:rsidRPr="00A111A3">
        <w:rPr>
          <w:lang w:val="es-CO"/>
        </w:rPr>
        <w:t xml:space="preserve">Ilustración </w:t>
      </w:r>
      <w:r w:rsidR="00DD7815">
        <w:rPr>
          <w:lang w:val="es-CO"/>
        </w:rPr>
        <w:t>23</w:t>
      </w:r>
      <w:r w:rsidR="0077568F" w:rsidRPr="00A111A3">
        <w:rPr>
          <w:lang w:val="es-CO"/>
        </w:rPr>
        <w:fldChar w:fldCharType="end"/>
      </w:r>
      <w:r w:rsidRPr="00A111A3">
        <w:rPr>
          <w:lang w:val="es-CO"/>
        </w:rPr>
        <w:t xml:space="preserve">). </w:t>
      </w:r>
    </w:p>
    <w:p w14:paraId="5D58499A" w14:textId="77777777" w:rsidR="00D25DFA" w:rsidRPr="00A111A3" w:rsidRDefault="009538B7" w:rsidP="00D25DFA">
      <w:pPr>
        <w:keepNext/>
        <w:jc w:val="center"/>
        <w:rPr>
          <w:lang w:val="es-CO"/>
        </w:rPr>
      </w:pPr>
      <w:r w:rsidRPr="00A111A3">
        <w:rPr>
          <w:noProof/>
          <w:lang w:val="es-CO" w:eastAsia="es-CO"/>
        </w:rPr>
        <w:lastRenderedPageBreak/>
        <w:drawing>
          <wp:inline distT="0" distB="0" distL="0" distR="0" wp14:anchorId="2F80B491" wp14:editId="779BE914">
            <wp:extent cx="3529965" cy="197993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40"/>
                    <a:srcRect l="5958" t="6925" r="2680"/>
                    <a:stretch>
                      <a:fillRect/>
                    </a:stretch>
                  </pic:blipFill>
                  <pic:spPr bwMode="auto">
                    <a:xfrm>
                      <a:off x="0" y="0"/>
                      <a:ext cx="3529965" cy="1979930"/>
                    </a:xfrm>
                    <a:prstGeom prst="rect">
                      <a:avLst/>
                    </a:prstGeom>
                    <a:noFill/>
                    <a:ln w="9525">
                      <a:noFill/>
                      <a:miter lim="800000"/>
                      <a:headEnd/>
                      <a:tailEnd/>
                    </a:ln>
                  </pic:spPr>
                </pic:pic>
              </a:graphicData>
            </a:graphic>
          </wp:inline>
        </w:drawing>
      </w:r>
    </w:p>
    <w:p w14:paraId="3498122E" w14:textId="364360FE" w:rsidR="00E61BF1" w:rsidRPr="00A111A3" w:rsidRDefault="00D25DFA" w:rsidP="00D25DFA">
      <w:pPr>
        <w:pStyle w:val="Descripcin"/>
        <w:jc w:val="center"/>
        <w:rPr>
          <w:b w:val="0"/>
          <w:lang w:val="es-CO"/>
        </w:rPr>
      </w:pPr>
      <w:bookmarkStart w:id="117" w:name="_Ref462649795"/>
      <w:bookmarkStart w:id="118" w:name="_Toc465235934"/>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23</w:t>
      </w:r>
      <w:r w:rsidRPr="00A111A3">
        <w:rPr>
          <w:lang w:val="es-CO"/>
        </w:rPr>
        <w:fldChar w:fldCharType="end"/>
      </w:r>
      <w:bookmarkEnd w:id="117"/>
      <w:r w:rsidRPr="00A111A3">
        <w:rPr>
          <w:lang w:val="es-CO"/>
        </w:rPr>
        <w:t xml:space="preserve">. </w:t>
      </w:r>
      <w:r w:rsidRPr="00A111A3">
        <w:rPr>
          <w:b w:val="0"/>
          <w:lang w:val="es-CO"/>
        </w:rPr>
        <w:t>Ilustración eje emocional.</w:t>
      </w:r>
      <w:bookmarkEnd w:id="118"/>
    </w:p>
    <w:p w14:paraId="2009AA94" w14:textId="5C4D963B" w:rsidR="009538B7" w:rsidRPr="00A111A3" w:rsidRDefault="009538B7" w:rsidP="009B2B94">
      <w:pPr>
        <w:rPr>
          <w:lang w:val="es-CO"/>
        </w:rPr>
      </w:pPr>
      <w:r w:rsidRPr="00A111A3">
        <w:rPr>
          <w:lang w:val="es-CO"/>
        </w:rPr>
        <w:t xml:space="preserve">La variación del estado emocional se da por eventos, los cuales aumentan o disminuyen el valor de la variable en un </w:t>
      </w:r>
      <w:r w:rsidR="009B2B94" w:rsidRPr="00A111A3">
        <w:rPr>
          <w:lang w:val="es-CO"/>
        </w:rPr>
        <w:t>valor</w:t>
      </w:r>
      <w:r w:rsidRPr="00A111A3">
        <w:rPr>
          <w:lang w:val="es-CO"/>
        </w:rPr>
        <w:t xml:space="preserve"> </w:t>
      </w:r>
      <w:r w:rsidRPr="00A111A3">
        <w:rPr>
          <w:i/>
          <w:lang w:val="es-CO"/>
        </w:rPr>
        <w:t>K</w:t>
      </w:r>
      <w:r w:rsidRPr="00A111A3">
        <w:rPr>
          <w:lang w:val="es-CO"/>
        </w:rPr>
        <w:t xml:space="preserve"> a partir de sentencias cuya semántica está preestablecida en el </w:t>
      </w:r>
      <w:r w:rsidRPr="00850052">
        <w:rPr>
          <w:b/>
          <w:i/>
          <w:lang w:val="es-CO"/>
        </w:rPr>
        <w:t>diccionario semántico</w:t>
      </w:r>
      <w:r w:rsidR="009B2B94" w:rsidRPr="00A111A3">
        <w:rPr>
          <w:lang w:val="es-CO"/>
        </w:rPr>
        <w:t>.</w:t>
      </w:r>
    </w:p>
    <w:p w14:paraId="2DE1B467" w14:textId="0F5C743A" w:rsidR="009538B7" w:rsidRPr="00A111A3" w:rsidRDefault="009538B7" w:rsidP="009538B7">
      <w:pPr>
        <w:rPr>
          <w:lang w:val="es-CO"/>
        </w:rPr>
      </w:pPr>
      <w:r w:rsidRPr="00A111A3">
        <w:rPr>
          <w:lang w:val="es-CO"/>
        </w:rPr>
        <w:t xml:space="preserve">Cuando se produce un evento, el estado emocional empezará a tender a su valor neutral a una razón de cambio determinada por una función lineal, cuya constante es configurada en el </w:t>
      </w:r>
      <w:r w:rsidRPr="00850052">
        <w:rPr>
          <w:b/>
          <w:i/>
          <w:lang w:val="es-CO"/>
        </w:rPr>
        <w:t>archivo de parametrización del actor</w:t>
      </w:r>
      <w:r w:rsidRPr="00A111A3">
        <w:rPr>
          <w:lang w:val="es-CO"/>
        </w:rPr>
        <w:t>. Es decir, un agente con un neutro emocional propio de 0.5 que experimenta el evento “MORIR MAMA”, sufrirá una variación negativa en su estado emocional de</w:t>
      </w:r>
      <w:r w:rsidR="009B2B94" w:rsidRPr="00A111A3">
        <w:rPr>
          <w:lang w:val="es-CO"/>
        </w:rPr>
        <w:t xml:space="preserve"> 0.75,</w:t>
      </w:r>
      <w:r w:rsidRPr="00A111A3">
        <w:rPr>
          <w:lang w:val="es-CO"/>
        </w:rPr>
        <w:t xml:space="preserve"> </w:t>
      </w:r>
      <w:r w:rsidR="009B2B94" w:rsidRPr="00A111A3">
        <w:rPr>
          <w:lang w:val="es-CO"/>
        </w:rPr>
        <w:t>estableciendo su estado emocional</w:t>
      </w:r>
      <w:r w:rsidRPr="00A111A3">
        <w:rPr>
          <w:lang w:val="es-CO"/>
        </w:rPr>
        <w:t xml:space="preserve"> en -0.25. Luego de esto, el valor ira aumentando linealmente a través del tiempo hasta llegar al valor neutral emocional propio del agente (0.5). </w:t>
      </w:r>
    </w:p>
    <w:p w14:paraId="46D29594" w14:textId="77777777" w:rsidR="009538B7" w:rsidRPr="00A111A3" w:rsidRDefault="00F06042" w:rsidP="00E532BB">
      <w:pPr>
        <w:pStyle w:val="Ttulo4"/>
        <w:numPr>
          <w:ilvl w:val="2"/>
          <w:numId w:val="12"/>
        </w:numPr>
        <w:rPr>
          <w:lang w:val="es-CO"/>
        </w:rPr>
      </w:pPr>
      <w:r w:rsidRPr="00A111A3">
        <w:rPr>
          <w:lang w:val="es-CO"/>
        </w:rPr>
        <w:t>Sociodemográficas</w:t>
      </w:r>
    </w:p>
    <w:p w14:paraId="17C13785" w14:textId="452508C7" w:rsidR="009538B7" w:rsidRPr="00A111A3" w:rsidRDefault="009538B7" w:rsidP="009538B7">
      <w:pPr>
        <w:rPr>
          <w:lang w:val="es-CO"/>
        </w:rPr>
      </w:pPr>
      <w:r w:rsidRPr="00A111A3">
        <w:rPr>
          <w:lang w:val="es-CO"/>
        </w:rPr>
        <w:t xml:space="preserve">El agente tiene características parametrizables en el </w:t>
      </w:r>
      <w:r w:rsidRPr="00850052">
        <w:rPr>
          <w:b/>
          <w:i/>
          <w:lang w:val="es-CO"/>
        </w:rPr>
        <w:t>archivo de parametrización del actor</w:t>
      </w:r>
      <w:r w:rsidRPr="00A111A3">
        <w:rPr>
          <w:lang w:val="es-CO"/>
        </w:rPr>
        <w:t>, de género y edad, las cuales modifican su manera de actuar y pensar. Por ejemplo, un agente hombre tendrá un tono de voz distinto al de una mujer, y un niño hombre tendrá un tono de voz distinto al de un hombre adulto.</w:t>
      </w:r>
    </w:p>
    <w:p w14:paraId="6A7B9A3E" w14:textId="00493837" w:rsidR="009538B7" w:rsidRPr="00A111A3" w:rsidRDefault="009538B7" w:rsidP="009538B7">
      <w:pPr>
        <w:rPr>
          <w:lang w:val="es-CO"/>
        </w:rPr>
      </w:pPr>
      <w:r w:rsidRPr="00A111A3">
        <w:rPr>
          <w:lang w:val="es-CO"/>
        </w:rPr>
        <w:t xml:space="preserve">Para el presente trabajo de grado se definen dos géneros: </w:t>
      </w:r>
      <w:r w:rsidR="00576B27" w:rsidRPr="00A111A3">
        <w:rPr>
          <w:lang w:val="es-CO"/>
        </w:rPr>
        <w:t>hombre y mujer</w:t>
      </w:r>
      <w:r w:rsidRPr="00A111A3">
        <w:rPr>
          <w:lang w:val="es-CO"/>
        </w:rPr>
        <w:t>, los cuales mo</w:t>
      </w:r>
      <w:r w:rsidR="00E40234" w:rsidRPr="00A111A3">
        <w:rPr>
          <w:lang w:val="es-CO"/>
        </w:rPr>
        <w:t xml:space="preserve">difican el tono de los diálogos, </w:t>
      </w:r>
      <w:r w:rsidR="00B66463" w:rsidRPr="00A111A3">
        <w:rPr>
          <w:lang w:val="es-CO"/>
        </w:rPr>
        <w:t xml:space="preserve">y </w:t>
      </w:r>
      <w:r w:rsidRPr="00A111A3">
        <w:rPr>
          <w:lang w:val="es-CO"/>
        </w:rPr>
        <w:t xml:space="preserve">una única edad con nivel máximo de compromiso hacia el objetivo general. </w:t>
      </w:r>
    </w:p>
    <w:p w14:paraId="22D92DD1" w14:textId="77777777" w:rsidR="009538B7" w:rsidRPr="00A111A3" w:rsidRDefault="00F06042" w:rsidP="00E532BB">
      <w:pPr>
        <w:pStyle w:val="Ttulo4"/>
        <w:numPr>
          <w:ilvl w:val="2"/>
          <w:numId w:val="12"/>
        </w:numPr>
        <w:rPr>
          <w:lang w:val="es-CO"/>
        </w:rPr>
      </w:pPr>
      <w:bookmarkStart w:id="119" w:name="_Modelo_del_mundo"/>
      <w:bookmarkEnd w:id="119"/>
      <w:r w:rsidRPr="00A111A3">
        <w:rPr>
          <w:lang w:val="es-CO"/>
        </w:rPr>
        <w:t>Modelo del mundo</w:t>
      </w:r>
    </w:p>
    <w:p w14:paraId="00BF76FB" w14:textId="678BB43B" w:rsidR="009538B7" w:rsidRPr="00A111A3" w:rsidRDefault="009538B7" w:rsidP="009538B7">
      <w:pPr>
        <w:rPr>
          <w:lang w:val="es-CO"/>
        </w:rPr>
      </w:pPr>
      <w:r w:rsidRPr="00A111A3">
        <w:rPr>
          <w:lang w:val="es-CO"/>
        </w:rPr>
        <w:t>El agente está ubicado en un escenario con rieles de desplazamiento implement</w:t>
      </w:r>
      <w:r w:rsidR="006C08C8" w:rsidRPr="00A111A3">
        <w:rPr>
          <w:lang w:val="es-CO"/>
        </w:rPr>
        <w:t xml:space="preserve">ados por medio de cintas negras, el cual es modelado por medio de un </w:t>
      </w:r>
      <w:r w:rsidR="006A5F6A" w:rsidRPr="00850052">
        <w:rPr>
          <w:b/>
          <w:i/>
          <w:lang w:val="es-CO"/>
        </w:rPr>
        <w:t>archivo de definición del mapa del mundo</w:t>
      </w:r>
      <w:r w:rsidRPr="00A111A3">
        <w:rPr>
          <w:lang w:val="es-CO"/>
        </w:rPr>
        <w:t xml:space="preserve">, por medio de un grafo, en donde cada nodo representa una bifurcación y una ubicación. Es decir, un nodo será </w:t>
      </w:r>
      <w:r w:rsidRPr="00A111A3">
        <w:rPr>
          <w:b/>
          <w:lang w:val="es-CO"/>
        </w:rPr>
        <w:t>COLEGIO</w:t>
      </w:r>
      <w:r w:rsidRPr="00A111A3">
        <w:rPr>
          <w:lang w:val="es-CO"/>
        </w:rPr>
        <w:t xml:space="preserve"> y otro </w:t>
      </w:r>
      <w:r w:rsidRPr="00A111A3">
        <w:rPr>
          <w:b/>
          <w:lang w:val="es-CO"/>
        </w:rPr>
        <w:t xml:space="preserve">CARCEL </w:t>
      </w:r>
      <w:r w:rsidRPr="00A111A3">
        <w:rPr>
          <w:lang w:val="es-CO"/>
        </w:rPr>
        <w:t>(</w:t>
      </w:r>
      <w:r w:rsidR="003B3546" w:rsidRPr="00A111A3">
        <w:rPr>
          <w:lang w:val="es-CO"/>
        </w:rPr>
        <w:fldChar w:fldCharType="begin"/>
      </w:r>
      <w:r w:rsidR="003B3546" w:rsidRPr="00A111A3">
        <w:rPr>
          <w:lang w:val="es-CO"/>
        </w:rPr>
        <w:instrText xml:space="preserve"> REF _Ref467659718 \h </w:instrText>
      </w:r>
      <w:r w:rsidR="003B3546" w:rsidRPr="00A111A3">
        <w:rPr>
          <w:lang w:val="es-CO"/>
        </w:rPr>
      </w:r>
      <w:r w:rsidR="003B3546" w:rsidRPr="00A111A3">
        <w:rPr>
          <w:lang w:val="es-CO"/>
        </w:rPr>
        <w:fldChar w:fldCharType="separate"/>
      </w:r>
      <w:r w:rsidR="00DD7815" w:rsidRPr="00A111A3">
        <w:rPr>
          <w:lang w:val="es-CO"/>
        </w:rPr>
        <w:t xml:space="preserve">Ilustración </w:t>
      </w:r>
      <w:r w:rsidR="00DD7815">
        <w:rPr>
          <w:noProof/>
          <w:lang w:val="es-CO"/>
        </w:rPr>
        <w:t>24</w:t>
      </w:r>
      <w:r w:rsidR="003B3546" w:rsidRPr="00A111A3">
        <w:rPr>
          <w:lang w:val="es-CO"/>
        </w:rPr>
        <w:fldChar w:fldCharType="end"/>
      </w:r>
      <w:r w:rsidRPr="00A111A3">
        <w:rPr>
          <w:lang w:val="es-CO"/>
        </w:rPr>
        <w:t xml:space="preserve">). </w:t>
      </w:r>
    </w:p>
    <w:p w14:paraId="6802D659" w14:textId="02AD0231" w:rsidR="003B3546" w:rsidRPr="00A111A3" w:rsidRDefault="000C61B1" w:rsidP="003B3546">
      <w:pPr>
        <w:keepNext/>
        <w:jc w:val="center"/>
        <w:rPr>
          <w:lang w:val="es-CO"/>
        </w:rPr>
      </w:pPr>
      <w:r w:rsidRPr="00A111A3">
        <w:rPr>
          <w:noProof/>
          <w:lang w:val="es-CO" w:eastAsia="es-CO"/>
        </w:rPr>
        <w:lastRenderedPageBreak/>
        <w:drawing>
          <wp:inline distT="0" distB="0" distL="0" distR="0" wp14:anchorId="1E5C986A" wp14:editId="21819139">
            <wp:extent cx="3666490" cy="2312035"/>
            <wp:effectExtent l="0" t="0" r="0" b="0"/>
            <wp:docPr id="17" name="Imagen 17" descr="C:\Users\TG1604\Documents\Tesis\diagrama modelo del 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1604\Documents\Tesis\diagrama modelo del mund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6490" cy="2312035"/>
                    </a:xfrm>
                    <a:prstGeom prst="rect">
                      <a:avLst/>
                    </a:prstGeom>
                    <a:noFill/>
                    <a:ln>
                      <a:noFill/>
                    </a:ln>
                  </pic:spPr>
                </pic:pic>
              </a:graphicData>
            </a:graphic>
          </wp:inline>
        </w:drawing>
      </w:r>
    </w:p>
    <w:p w14:paraId="4C443CAC" w14:textId="45BC06F5" w:rsidR="009E29CE" w:rsidRPr="00A111A3" w:rsidRDefault="003B3546" w:rsidP="00AF7BBD">
      <w:pPr>
        <w:pStyle w:val="Descripcin"/>
        <w:jc w:val="center"/>
        <w:rPr>
          <w:b w:val="0"/>
          <w:lang w:val="es-CO"/>
        </w:rPr>
      </w:pPr>
      <w:bookmarkStart w:id="120" w:name="_Ref467659718"/>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24</w:t>
      </w:r>
      <w:r w:rsidRPr="00A111A3">
        <w:rPr>
          <w:lang w:val="es-CO"/>
        </w:rPr>
        <w:fldChar w:fldCharType="end"/>
      </w:r>
      <w:bookmarkEnd w:id="120"/>
      <w:r w:rsidRPr="00A111A3">
        <w:rPr>
          <w:lang w:val="es-CO"/>
        </w:rPr>
        <w:t xml:space="preserve">. </w:t>
      </w:r>
      <w:r w:rsidRPr="00A111A3">
        <w:rPr>
          <w:b w:val="0"/>
          <w:lang w:val="es-CO"/>
        </w:rPr>
        <w:t>Modelo del mundo robot AIO</w:t>
      </w:r>
      <w:r w:rsidRPr="00A111A3">
        <w:rPr>
          <w:b w:val="0"/>
          <w:noProof/>
          <w:lang w:val="es-CO"/>
        </w:rPr>
        <w:t>.</w:t>
      </w:r>
    </w:p>
    <w:p w14:paraId="38565996" w14:textId="77777777" w:rsidR="009538B7" w:rsidRPr="00A111A3" w:rsidRDefault="009538B7" w:rsidP="009538B7">
      <w:pPr>
        <w:rPr>
          <w:lang w:val="es-CO"/>
        </w:rPr>
      </w:pPr>
      <w:r w:rsidRPr="00A111A3">
        <w:rPr>
          <w:lang w:val="es-CO"/>
        </w:rPr>
        <w:t>Adicionalmente, dentro del escenario puede haber dos tipos de elementos:</w:t>
      </w:r>
    </w:p>
    <w:p w14:paraId="63B78F1B" w14:textId="77777777" w:rsidR="009538B7" w:rsidRPr="00A111A3" w:rsidRDefault="009538B7" w:rsidP="00E532BB">
      <w:pPr>
        <w:pStyle w:val="Prrafodelista"/>
        <w:numPr>
          <w:ilvl w:val="0"/>
          <w:numId w:val="5"/>
        </w:numPr>
        <w:suppressAutoHyphens/>
        <w:spacing w:before="0" w:after="160" w:line="254" w:lineRule="auto"/>
        <w:rPr>
          <w:lang w:val="es-CO"/>
        </w:rPr>
      </w:pPr>
      <w:r w:rsidRPr="00A111A3">
        <w:rPr>
          <w:b/>
          <w:lang w:val="es-CO"/>
        </w:rPr>
        <w:t xml:space="preserve">Escenografía: </w:t>
      </w:r>
      <w:r w:rsidRPr="00A111A3">
        <w:rPr>
          <w:lang w:val="es-CO"/>
        </w:rPr>
        <w:t>Elementos estáticos utilizados para ambientar y representar la obra.</w:t>
      </w:r>
    </w:p>
    <w:p w14:paraId="07AEBD8A" w14:textId="2D7724DD" w:rsidR="00A7268E" w:rsidRPr="00A111A3" w:rsidRDefault="009538B7" w:rsidP="00E532BB">
      <w:pPr>
        <w:pStyle w:val="Prrafodelista"/>
        <w:numPr>
          <w:ilvl w:val="0"/>
          <w:numId w:val="5"/>
        </w:numPr>
        <w:suppressAutoHyphens/>
        <w:spacing w:before="0" w:after="160" w:line="254" w:lineRule="auto"/>
        <w:rPr>
          <w:b/>
          <w:lang w:val="es-CO"/>
        </w:rPr>
      </w:pPr>
      <w:r w:rsidRPr="00A111A3">
        <w:rPr>
          <w:b/>
          <w:lang w:val="es-CO"/>
        </w:rPr>
        <w:t xml:space="preserve">Utilería: </w:t>
      </w:r>
      <w:r w:rsidRPr="00A111A3">
        <w:rPr>
          <w:lang w:val="es-CO"/>
        </w:rPr>
        <w:t>Elementos estáticos que el agente manipula en pro de la interpretación de la obra.</w:t>
      </w:r>
      <w:r w:rsidRPr="00A111A3">
        <w:rPr>
          <w:b/>
          <w:lang w:val="es-CO"/>
        </w:rPr>
        <w:t xml:space="preserve"> </w:t>
      </w:r>
    </w:p>
    <w:p w14:paraId="74327BE1" w14:textId="77777777" w:rsidR="00A959FF" w:rsidRPr="00A111A3" w:rsidRDefault="00F06042" w:rsidP="00E532BB">
      <w:pPr>
        <w:pStyle w:val="Ttulo3"/>
        <w:numPr>
          <w:ilvl w:val="1"/>
          <w:numId w:val="12"/>
        </w:numPr>
        <w:ind w:left="709"/>
        <w:rPr>
          <w:lang w:val="es-CO"/>
        </w:rPr>
      </w:pPr>
      <w:bookmarkStart w:id="121" w:name="_Gestor_de_metas"/>
      <w:bookmarkStart w:id="122" w:name="_Toc467832549"/>
      <w:bookmarkEnd w:id="121"/>
      <w:r w:rsidRPr="00A111A3">
        <w:rPr>
          <w:lang w:val="es-CO"/>
        </w:rPr>
        <w:t>Gestor de metas</w:t>
      </w:r>
      <w:bookmarkEnd w:id="122"/>
    </w:p>
    <w:p w14:paraId="4FC74B4B" w14:textId="77777777" w:rsidR="009538B7" w:rsidRPr="00A111A3" w:rsidRDefault="009538B7" w:rsidP="009538B7">
      <w:pPr>
        <w:rPr>
          <w:lang w:val="es-CO"/>
        </w:rPr>
      </w:pPr>
      <w:r w:rsidRPr="00A111A3">
        <w:rPr>
          <w:lang w:val="es-CO"/>
        </w:rPr>
        <w:t xml:space="preserve">Las metas están categorizadas en </w:t>
      </w:r>
      <w:r w:rsidRPr="00A111A3">
        <w:rPr>
          <w:b/>
          <w:lang w:val="es-CO"/>
        </w:rPr>
        <w:t>(a)</w:t>
      </w:r>
      <w:r w:rsidRPr="00A111A3">
        <w:rPr>
          <w:lang w:val="es-CO"/>
        </w:rPr>
        <w:t xml:space="preserve"> Supervivencia, </w:t>
      </w:r>
      <w:r w:rsidRPr="00A111A3">
        <w:rPr>
          <w:b/>
          <w:lang w:val="es-CO"/>
        </w:rPr>
        <w:t xml:space="preserve">(b) </w:t>
      </w:r>
      <w:r w:rsidRPr="00A111A3">
        <w:rPr>
          <w:lang w:val="es-CO"/>
        </w:rPr>
        <w:t xml:space="preserve">Obligación, </w:t>
      </w:r>
      <w:r w:rsidRPr="00A111A3">
        <w:rPr>
          <w:b/>
          <w:lang w:val="es-CO"/>
        </w:rPr>
        <w:t xml:space="preserve">(c) </w:t>
      </w:r>
      <w:r w:rsidRPr="00A111A3">
        <w:rPr>
          <w:lang w:val="es-CO"/>
        </w:rPr>
        <w:t xml:space="preserve">Oportunidad, </w:t>
      </w:r>
      <w:r w:rsidRPr="00A111A3">
        <w:rPr>
          <w:b/>
          <w:lang w:val="es-CO"/>
        </w:rPr>
        <w:t xml:space="preserve">(d) </w:t>
      </w:r>
      <w:r w:rsidRPr="00A111A3">
        <w:rPr>
          <w:lang w:val="es-CO"/>
        </w:rPr>
        <w:t xml:space="preserve">Requerimiento y </w:t>
      </w:r>
      <w:r w:rsidRPr="00A111A3">
        <w:rPr>
          <w:b/>
          <w:lang w:val="es-CO"/>
        </w:rPr>
        <w:t xml:space="preserve">(e) </w:t>
      </w:r>
      <w:r w:rsidRPr="00A111A3">
        <w:rPr>
          <w:lang w:val="es-CO"/>
        </w:rPr>
        <w:t>Necesidad.</w:t>
      </w:r>
    </w:p>
    <w:p w14:paraId="2BA04D18" w14:textId="77777777" w:rsidR="009538B7" w:rsidRPr="00A111A3" w:rsidRDefault="009538B7" w:rsidP="00E532BB">
      <w:pPr>
        <w:pStyle w:val="Ttulo4"/>
        <w:numPr>
          <w:ilvl w:val="2"/>
          <w:numId w:val="12"/>
        </w:numPr>
        <w:rPr>
          <w:lang w:val="es-CO"/>
        </w:rPr>
      </w:pPr>
      <w:r w:rsidRPr="00A111A3">
        <w:rPr>
          <w:lang w:val="es-CO"/>
        </w:rPr>
        <w:t>Supervivencia</w:t>
      </w:r>
    </w:p>
    <w:p w14:paraId="3FBA6B2F" w14:textId="77777777" w:rsidR="009538B7" w:rsidRPr="00A111A3" w:rsidRDefault="009538B7" w:rsidP="009538B7">
      <w:pPr>
        <w:rPr>
          <w:lang w:val="es-CO"/>
        </w:rPr>
      </w:pPr>
      <w:r w:rsidRPr="00A111A3">
        <w:rPr>
          <w:lang w:val="es-CO"/>
        </w:rPr>
        <w:t xml:space="preserve">Son aquellos objetivos indispensables para el agente relacionados con su cuidado y protección personal. </w:t>
      </w:r>
    </w:p>
    <w:p w14:paraId="6DAEBF44" w14:textId="77777777" w:rsidR="009538B7" w:rsidRPr="00A111A3" w:rsidRDefault="009538B7" w:rsidP="009538B7">
      <w:pPr>
        <w:rPr>
          <w:lang w:val="es-CO"/>
        </w:rPr>
      </w:pPr>
      <w:r w:rsidRPr="00A111A3">
        <w:rPr>
          <w:lang w:val="es-CO"/>
        </w:rPr>
        <w:t>El agente actor tiene las siguientes metas de supervivencia:</w:t>
      </w:r>
    </w:p>
    <w:p w14:paraId="63EC81B2" w14:textId="37DC4FB7" w:rsidR="007001AB" w:rsidRDefault="009538B7" w:rsidP="00E532BB">
      <w:pPr>
        <w:pStyle w:val="Prrafodelista"/>
        <w:numPr>
          <w:ilvl w:val="0"/>
          <w:numId w:val="4"/>
        </w:numPr>
        <w:suppressAutoHyphens/>
        <w:spacing w:before="0" w:after="160" w:line="254" w:lineRule="auto"/>
        <w:rPr>
          <w:lang w:val="es-CO"/>
        </w:rPr>
      </w:pPr>
      <w:r w:rsidRPr="00A111A3">
        <w:rPr>
          <w:b/>
          <w:lang w:val="es-CO"/>
        </w:rPr>
        <w:t>Cuidar porcentaje de batería</w:t>
      </w:r>
      <w:r w:rsidRPr="00A111A3">
        <w:rPr>
          <w:lang w:val="es-CO"/>
        </w:rPr>
        <w:t xml:space="preserve">: Cuando el porcentaje de la batería es menor al 15% de su capacidad máxima, el agente interrumpe todos sus procesos y alerta al usuario acerca de su bajo nivel energético.  </w:t>
      </w:r>
    </w:p>
    <w:p w14:paraId="372894AA" w14:textId="77777777" w:rsidR="00DB4E90" w:rsidRDefault="00DB4E90" w:rsidP="00DB4E90">
      <w:pPr>
        <w:suppressAutoHyphens/>
        <w:spacing w:before="0" w:after="160" w:line="254" w:lineRule="auto"/>
        <w:rPr>
          <w:lang w:val="es-CO"/>
        </w:rPr>
      </w:pPr>
    </w:p>
    <w:p w14:paraId="4281FBB7" w14:textId="77777777" w:rsidR="00DB4E90" w:rsidRDefault="00DB4E90" w:rsidP="00DB4E90">
      <w:pPr>
        <w:suppressAutoHyphens/>
        <w:spacing w:before="0" w:after="160" w:line="254" w:lineRule="auto"/>
        <w:rPr>
          <w:lang w:val="es-CO"/>
        </w:rPr>
      </w:pPr>
    </w:p>
    <w:p w14:paraId="0FA269C9" w14:textId="77777777" w:rsidR="00DB4E90" w:rsidRPr="00DB4E90" w:rsidRDefault="00DB4E90" w:rsidP="00DB4E90">
      <w:pPr>
        <w:suppressAutoHyphens/>
        <w:spacing w:before="0" w:after="160" w:line="254" w:lineRule="auto"/>
        <w:rPr>
          <w:lang w:val="es-CO"/>
        </w:rPr>
      </w:pPr>
    </w:p>
    <w:p w14:paraId="03387C62" w14:textId="77777777" w:rsidR="009538B7" w:rsidRPr="00A111A3" w:rsidRDefault="009538B7" w:rsidP="00E532BB">
      <w:pPr>
        <w:pStyle w:val="Ttulo4"/>
        <w:numPr>
          <w:ilvl w:val="2"/>
          <w:numId w:val="12"/>
        </w:numPr>
        <w:rPr>
          <w:lang w:val="es-CO"/>
        </w:rPr>
      </w:pPr>
      <w:r w:rsidRPr="00A111A3">
        <w:rPr>
          <w:lang w:val="es-CO"/>
        </w:rPr>
        <w:lastRenderedPageBreak/>
        <w:t>Obligación</w:t>
      </w:r>
    </w:p>
    <w:p w14:paraId="2908729A" w14:textId="77777777" w:rsidR="009538B7" w:rsidRPr="00A111A3" w:rsidRDefault="009538B7" w:rsidP="009538B7">
      <w:pPr>
        <w:rPr>
          <w:lang w:val="es-CO"/>
        </w:rPr>
      </w:pPr>
      <w:r w:rsidRPr="00A111A3">
        <w:rPr>
          <w:lang w:val="es-CO"/>
        </w:rPr>
        <w:t xml:space="preserve">Son aquellos objetivos que surgen del contexto del agente e interfieren directamente en el proceso de toma de decisiones. </w:t>
      </w:r>
    </w:p>
    <w:p w14:paraId="44213DDD" w14:textId="77777777" w:rsidR="009538B7" w:rsidRPr="00A111A3" w:rsidRDefault="009538B7" w:rsidP="009538B7">
      <w:pPr>
        <w:rPr>
          <w:lang w:val="es-CO"/>
        </w:rPr>
      </w:pPr>
      <w:r w:rsidRPr="00A111A3">
        <w:rPr>
          <w:lang w:val="es-CO"/>
        </w:rPr>
        <w:t>El agente actor tiene las siguientes metas de obligación:</w:t>
      </w:r>
    </w:p>
    <w:p w14:paraId="4A4F0F71" w14:textId="5E2B8BA9" w:rsidR="009538B7" w:rsidRPr="00A111A3" w:rsidRDefault="009538B7" w:rsidP="00E532BB">
      <w:pPr>
        <w:pStyle w:val="Prrafodelista"/>
        <w:numPr>
          <w:ilvl w:val="0"/>
          <w:numId w:val="4"/>
        </w:numPr>
        <w:suppressAutoHyphens/>
        <w:spacing w:before="0" w:after="160" w:line="254" w:lineRule="auto"/>
        <w:rPr>
          <w:lang w:val="es-CO"/>
        </w:rPr>
      </w:pPr>
      <w:r w:rsidRPr="00A111A3">
        <w:rPr>
          <w:b/>
          <w:lang w:val="es-CO"/>
        </w:rPr>
        <w:t xml:space="preserve">Terminar actuación en un tiempo límite: </w:t>
      </w:r>
      <w:r w:rsidRPr="00A111A3">
        <w:rPr>
          <w:lang w:val="es-CO"/>
        </w:rPr>
        <w:t xml:space="preserve">Cuando se cumple el tiempo límite establecido en el </w:t>
      </w:r>
      <w:r w:rsidRPr="00850052">
        <w:rPr>
          <w:b/>
          <w:i/>
          <w:lang w:val="es-CO"/>
        </w:rPr>
        <w:t>script de dramatización</w:t>
      </w:r>
      <w:r w:rsidRPr="00A111A3">
        <w:rPr>
          <w:lang w:val="es-CO"/>
        </w:rPr>
        <w:t>, el agente interrumpe todos sus procesos, pide disculpas al usuario e indica que se continuará en la siguiente sesión.</w:t>
      </w:r>
    </w:p>
    <w:p w14:paraId="561038D1" w14:textId="77777777" w:rsidR="009538B7" w:rsidRPr="00A111A3" w:rsidRDefault="009538B7" w:rsidP="00E532BB">
      <w:pPr>
        <w:pStyle w:val="Prrafodelista"/>
        <w:numPr>
          <w:ilvl w:val="0"/>
          <w:numId w:val="4"/>
        </w:numPr>
        <w:suppressAutoHyphens/>
        <w:spacing w:before="0" w:after="160" w:line="254" w:lineRule="auto"/>
        <w:rPr>
          <w:lang w:val="es-CO"/>
        </w:rPr>
      </w:pPr>
      <w:r w:rsidRPr="00A111A3">
        <w:rPr>
          <w:b/>
          <w:lang w:val="es-CO"/>
        </w:rPr>
        <w:t xml:space="preserve">Interrumpir </w:t>
      </w:r>
      <w:r w:rsidRPr="00A111A3">
        <w:rPr>
          <w:b/>
          <w:i/>
          <w:lang w:val="es-CO"/>
        </w:rPr>
        <w:t>script</w:t>
      </w:r>
      <w:r w:rsidRPr="00A111A3">
        <w:rPr>
          <w:b/>
          <w:lang w:val="es-CO"/>
        </w:rPr>
        <w:t xml:space="preserve">: </w:t>
      </w:r>
      <w:r w:rsidRPr="00A111A3">
        <w:rPr>
          <w:lang w:val="es-CO"/>
        </w:rPr>
        <w:t>Cuando el usuario envíe una petición de terminación, el agente detiene su actuación y alerta al usuario que le han indicado parar.</w:t>
      </w:r>
    </w:p>
    <w:p w14:paraId="476090CD" w14:textId="6F0C58F9" w:rsidR="009538B7" w:rsidRPr="00A111A3" w:rsidRDefault="009538B7" w:rsidP="00E532BB">
      <w:pPr>
        <w:pStyle w:val="Prrafodelista"/>
        <w:numPr>
          <w:ilvl w:val="0"/>
          <w:numId w:val="4"/>
        </w:numPr>
        <w:suppressAutoHyphens/>
        <w:spacing w:before="0" w:after="160" w:line="254" w:lineRule="auto"/>
        <w:rPr>
          <w:lang w:val="es-CO"/>
        </w:rPr>
      </w:pPr>
      <w:r w:rsidRPr="00A111A3">
        <w:rPr>
          <w:b/>
          <w:lang w:val="es-CO"/>
        </w:rPr>
        <w:t xml:space="preserve">Reglas éticas: </w:t>
      </w:r>
      <w:r w:rsidRPr="00A111A3">
        <w:rPr>
          <w:lang w:val="es-CO"/>
        </w:rPr>
        <w:t xml:space="preserve">Las acciones que interprete el agente actor no pueden ir en contra a las reglas éticas descritas en el </w:t>
      </w:r>
      <w:r w:rsidRPr="00850052">
        <w:rPr>
          <w:b/>
          <w:i/>
          <w:lang w:val="es-CO"/>
        </w:rPr>
        <w:t>script de dramatización</w:t>
      </w:r>
      <w:r w:rsidRPr="00A111A3">
        <w:rPr>
          <w:lang w:val="es-CO"/>
        </w:rPr>
        <w:t xml:space="preserve">. Es decir, si el agente no debe ir a la cárcel, y la acción a interpretar es ir a la cárcel, el agente debe rechazar la acción e informar al usuario que no la puede cumplir. </w:t>
      </w:r>
    </w:p>
    <w:p w14:paraId="5E9FF15F" w14:textId="77777777" w:rsidR="007001AB" w:rsidRPr="00A111A3" w:rsidRDefault="007001AB" w:rsidP="00E532BB">
      <w:pPr>
        <w:pStyle w:val="Prrafodelista"/>
        <w:numPr>
          <w:ilvl w:val="0"/>
          <w:numId w:val="4"/>
        </w:numPr>
        <w:suppressAutoHyphens/>
        <w:spacing w:before="0" w:after="160" w:line="254" w:lineRule="auto"/>
        <w:rPr>
          <w:lang w:val="es-CO"/>
        </w:rPr>
      </w:pPr>
      <w:r w:rsidRPr="00A111A3">
        <w:rPr>
          <w:b/>
          <w:lang w:val="es-CO"/>
        </w:rPr>
        <w:t xml:space="preserve">Expresar felicidad: </w:t>
      </w:r>
      <w:r w:rsidRPr="00A111A3">
        <w:rPr>
          <w:lang w:val="es-CO"/>
        </w:rPr>
        <w:t>Cuando el estado emocional del agente supere el 80% de felicidad, el agente debe pausar sus acciones, expresar una emoción de alegría y continuar con sus acciones.</w:t>
      </w:r>
    </w:p>
    <w:p w14:paraId="38FBAEBE" w14:textId="6CC9F591" w:rsidR="007001AB" w:rsidRPr="00A111A3" w:rsidRDefault="007001AB" w:rsidP="007001AB">
      <w:pPr>
        <w:pStyle w:val="Prrafodelista"/>
        <w:suppressAutoHyphens/>
        <w:spacing w:before="0" w:after="160" w:line="254" w:lineRule="auto"/>
        <w:rPr>
          <w:lang w:val="es-CO"/>
        </w:rPr>
      </w:pPr>
      <w:r w:rsidRPr="00A111A3">
        <w:rPr>
          <w:b/>
          <w:lang w:val="es-CO"/>
        </w:rPr>
        <w:t xml:space="preserve">NOTA: </w:t>
      </w:r>
      <w:r w:rsidRPr="00A111A3">
        <w:rPr>
          <w:lang w:val="es-CO"/>
        </w:rPr>
        <w:t>Para el presente trabajo de grado, la emoción es expresada por medio de un grito.</w:t>
      </w:r>
    </w:p>
    <w:p w14:paraId="1ADEA69A" w14:textId="77777777" w:rsidR="00BA15BC" w:rsidRPr="00A111A3" w:rsidRDefault="00BA15BC" w:rsidP="007001AB">
      <w:pPr>
        <w:pStyle w:val="Prrafodelista"/>
        <w:suppressAutoHyphens/>
        <w:spacing w:before="0" w:after="160" w:line="254" w:lineRule="auto"/>
        <w:rPr>
          <w:lang w:val="es-CO"/>
        </w:rPr>
      </w:pPr>
    </w:p>
    <w:p w14:paraId="2A6B71B6" w14:textId="77777777" w:rsidR="009538B7" w:rsidRPr="00A111A3" w:rsidRDefault="009538B7" w:rsidP="00E532BB">
      <w:pPr>
        <w:pStyle w:val="Ttulo4"/>
        <w:numPr>
          <w:ilvl w:val="2"/>
          <w:numId w:val="12"/>
        </w:numPr>
        <w:rPr>
          <w:lang w:val="es-CO"/>
        </w:rPr>
      </w:pPr>
      <w:r w:rsidRPr="00A111A3">
        <w:rPr>
          <w:lang w:val="es-CO"/>
        </w:rPr>
        <w:t>Oportunidad</w:t>
      </w:r>
    </w:p>
    <w:p w14:paraId="76F61FEA" w14:textId="77777777" w:rsidR="009538B7" w:rsidRPr="00A111A3" w:rsidRDefault="009538B7" w:rsidP="009538B7">
      <w:pPr>
        <w:rPr>
          <w:lang w:val="es-CO"/>
        </w:rPr>
      </w:pPr>
      <w:r w:rsidRPr="00A111A3">
        <w:rPr>
          <w:lang w:val="es-CO"/>
        </w:rPr>
        <w:t xml:space="preserve">Eventos que se presentan mientras el agente está activo y benefician la búsqueda por alcanzar los objetivos. </w:t>
      </w:r>
    </w:p>
    <w:p w14:paraId="5B335B2D" w14:textId="77777777" w:rsidR="009538B7" w:rsidRPr="00A111A3" w:rsidRDefault="009538B7" w:rsidP="009538B7">
      <w:pPr>
        <w:rPr>
          <w:lang w:val="es-CO"/>
        </w:rPr>
      </w:pPr>
      <w:r w:rsidRPr="00A111A3">
        <w:rPr>
          <w:lang w:val="es-CO"/>
        </w:rPr>
        <w:t>El agente actor tiene las siguientes metas de oportunidad:</w:t>
      </w:r>
    </w:p>
    <w:p w14:paraId="5C3DC143" w14:textId="00A5A527" w:rsidR="009538B7" w:rsidRPr="00A111A3" w:rsidRDefault="009538B7" w:rsidP="00E532BB">
      <w:pPr>
        <w:pStyle w:val="Prrafodelista"/>
        <w:numPr>
          <w:ilvl w:val="0"/>
          <w:numId w:val="4"/>
        </w:numPr>
        <w:suppressAutoHyphens/>
        <w:spacing w:before="0" w:after="160" w:line="254" w:lineRule="auto"/>
        <w:rPr>
          <w:lang w:val="es-CO"/>
        </w:rPr>
      </w:pPr>
      <w:r w:rsidRPr="00A111A3">
        <w:rPr>
          <w:b/>
          <w:lang w:val="es-CO"/>
        </w:rPr>
        <w:t xml:space="preserve">Interpretar acción de </w:t>
      </w:r>
      <w:r w:rsidRPr="00A111A3">
        <w:rPr>
          <w:b/>
          <w:i/>
          <w:lang w:val="es-CO"/>
        </w:rPr>
        <w:t>script</w:t>
      </w:r>
      <w:r w:rsidRPr="00A111A3">
        <w:rPr>
          <w:lang w:val="es-CO"/>
        </w:rPr>
        <w:t xml:space="preserve">: Cuando el agente recibe una orden de acción, procede a pedir al agente </w:t>
      </w:r>
      <w:r w:rsidR="000246BE" w:rsidRPr="00A111A3">
        <w:rPr>
          <w:b/>
          <w:i/>
          <w:lang w:val="es-CO"/>
        </w:rPr>
        <w:t>SOCA</w:t>
      </w:r>
      <w:r w:rsidRPr="00A111A3">
        <w:rPr>
          <w:lang w:val="es-CO"/>
        </w:rPr>
        <w:t xml:space="preserve"> que la asigne a un módulo con la capacidad de interpretarla.</w:t>
      </w:r>
    </w:p>
    <w:p w14:paraId="482C011B" w14:textId="77777777" w:rsidR="002B73B4" w:rsidRPr="00A111A3" w:rsidRDefault="009538B7" w:rsidP="00E532BB">
      <w:pPr>
        <w:pStyle w:val="Prrafodelista"/>
        <w:numPr>
          <w:ilvl w:val="0"/>
          <w:numId w:val="4"/>
        </w:numPr>
        <w:suppressAutoHyphens/>
        <w:spacing w:before="0" w:after="160" w:line="254" w:lineRule="auto"/>
        <w:rPr>
          <w:lang w:val="es-CO"/>
        </w:rPr>
      </w:pPr>
      <w:r w:rsidRPr="00A111A3">
        <w:rPr>
          <w:b/>
          <w:lang w:val="es-CO"/>
        </w:rPr>
        <w:t xml:space="preserve">Responder participación de usuario: </w:t>
      </w:r>
      <w:r w:rsidRPr="00A111A3">
        <w:rPr>
          <w:lang w:val="es-CO"/>
        </w:rPr>
        <w:t>Cuando</w:t>
      </w:r>
      <w:r w:rsidRPr="00A111A3">
        <w:rPr>
          <w:b/>
          <w:lang w:val="es-CO"/>
        </w:rPr>
        <w:t xml:space="preserve"> </w:t>
      </w:r>
      <w:r w:rsidRPr="00A111A3">
        <w:rPr>
          <w:lang w:val="es-CO"/>
        </w:rPr>
        <w:t xml:space="preserve">el agente recibe una petición de participación por parte del usuario, procede a grabar 30 segundos de audio y luego reproducirlos. </w:t>
      </w:r>
    </w:p>
    <w:p w14:paraId="5B333383" w14:textId="7C62FEA6" w:rsidR="009538B7" w:rsidRPr="00A111A3" w:rsidRDefault="009538B7" w:rsidP="002B73B4">
      <w:pPr>
        <w:pStyle w:val="Prrafodelista"/>
        <w:suppressAutoHyphens/>
        <w:spacing w:before="0" w:after="160" w:line="254" w:lineRule="auto"/>
        <w:rPr>
          <w:lang w:val="es-CO"/>
        </w:rPr>
      </w:pPr>
      <w:r w:rsidRPr="00A111A3">
        <w:rPr>
          <w:b/>
          <w:lang w:val="es-CO"/>
        </w:rPr>
        <w:t xml:space="preserve">NOTA: </w:t>
      </w:r>
      <w:r w:rsidRPr="00A111A3">
        <w:rPr>
          <w:lang w:val="es-CO"/>
        </w:rPr>
        <w:t>Para el presente trabajo de</w:t>
      </w:r>
      <w:r w:rsidR="002B73B4" w:rsidRPr="00A111A3">
        <w:rPr>
          <w:lang w:val="es-CO"/>
        </w:rPr>
        <w:t xml:space="preserve"> grado, la petición se realiza</w:t>
      </w:r>
      <w:r w:rsidRPr="00A111A3">
        <w:rPr>
          <w:lang w:val="es-CO"/>
        </w:rPr>
        <w:t xml:space="preserve"> tocando la pantalla táctil.</w:t>
      </w:r>
    </w:p>
    <w:p w14:paraId="564C0619" w14:textId="77777777" w:rsidR="009538B7" w:rsidRPr="00A111A3" w:rsidRDefault="009538B7" w:rsidP="00E532BB">
      <w:pPr>
        <w:pStyle w:val="Ttulo4"/>
        <w:numPr>
          <w:ilvl w:val="2"/>
          <w:numId w:val="12"/>
        </w:numPr>
        <w:rPr>
          <w:lang w:val="es-CO"/>
        </w:rPr>
      </w:pPr>
      <w:r w:rsidRPr="00A111A3">
        <w:rPr>
          <w:lang w:val="es-CO"/>
        </w:rPr>
        <w:t>Requerimiento</w:t>
      </w:r>
    </w:p>
    <w:p w14:paraId="3D92E14C" w14:textId="77777777" w:rsidR="009538B7" w:rsidRPr="00A111A3" w:rsidRDefault="009538B7" w:rsidP="009538B7">
      <w:pPr>
        <w:rPr>
          <w:lang w:val="es-CO"/>
        </w:rPr>
      </w:pPr>
      <w:r w:rsidRPr="00A111A3">
        <w:rPr>
          <w:lang w:val="es-CO"/>
        </w:rPr>
        <w:t xml:space="preserve">Son aquellos objetivos relacionados con las capacidades del agente, los cuales surgen cuando se requiere la combinación de una habilidad y un recurso para poder cumplir el objetivo buscado. </w:t>
      </w:r>
    </w:p>
    <w:p w14:paraId="46D9EFE2" w14:textId="77777777" w:rsidR="009538B7" w:rsidRPr="00A111A3" w:rsidRDefault="009538B7" w:rsidP="009538B7">
      <w:pPr>
        <w:rPr>
          <w:lang w:val="es-CO"/>
        </w:rPr>
      </w:pPr>
      <w:r w:rsidRPr="00A111A3">
        <w:rPr>
          <w:lang w:val="es-CO"/>
        </w:rPr>
        <w:t>El agente actor no tiene metas de requerimiento asignadas.</w:t>
      </w:r>
    </w:p>
    <w:p w14:paraId="31D491AF" w14:textId="239A767C" w:rsidR="009538B7" w:rsidRPr="00A111A3" w:rsidRDefault="005A63DB" w:rsidP="00E532BB">
      <w:pPr>
        <w:pStyle w:val="Ttulo4"/>
        <w:numPr>
          <w:ilvl w:val="2"/>
          <w:numId w:val="12"/>
        </w:numPr>
        <w:rPr>
          <w:lang w:val="es-CO"/>
        </w:rPr>
      </w:pPr>
      <w:r>
        <w:rPr>
          <w:lang w:val="es-CO"/>
        </w:rPr>
        <w:lastRenderedPageBreak/>
        <w:t>Facilitadores</w:t>
      </w:r>
    </w:p>
    <w:p w14:paraId="42E5C595" w14:textId="77777777" w:rsidR="009538B7" w:rsidRPr="00A111A3" w:rsidRDefault="009538B7" w:rsidP="009538B7">
      <w:pPr>
        <w:rPr>
          <w:lang w:val="es-CO"/>
        </w:rPr>
      </w:pPr>
      <w:r w:rsidRPr="00A111A3">
        <w:rPr>
          <w:lang w:val="es-CO"/>
        </w:rPr>
        <w:t>Son aquellos objetivos relacionados con un proceso de meta cognición y pensamiento autocrítico, en el cual el agente comprende que no puede cumplir con el objetivo destinado y debe reestructurar su mecanismo de decisión.</w:t>
      </w:r>
    </w:p>
    <w:p w14:paraId="03D9CB43" w14:textId="019496AF" w:rsidR="009538B7" w:rsidRPr="00A111A3" w:rsidRDefault="009538B7" w:rsidP="009538B7">
      <w:pPr>
        <w:rPr>
          <w:lang w:val="es-CO"/>
        </w:rPr>
      </w:pPr>
      <w:r w:rsidRPr="00A111A3">
        <w:rPr>
          <w:lang w:val="es-CO"/>
        </w:rPr>
        <w:t>El agente actor tiene las siguientes metas de necesidad:</w:t>
      </w:r>
    </w:p>
    <w:p w14:paraId="55576C8E" w14:textId="46B25627" w:rsidR="00677F5C" w:rsidRPr="00A111A3" w:rsidRDefault="009538B7" w:rsidP="00E532BB">
      <w:pPr>
        <w:pStyle w:val="Prrafodelista"/>
        <w:numPr>
          <w:ilvl w:val="0"/>
          <w:numId w:val="4"/>
        </w:numPr>
        <w:suppressAutoHyphens/>
        <w:spacing w:before="0" w:after="160" w:line="254" w:lineRule="auto"/>
        <w:rPr>
          <w:lang w:val="es-CO"/>
        </w:rPr>
      </w:pPr>
      <w:r w:rsidRPr="00A111A3">
        <w:rPr>
          <w:b/>
          <w:lang w:val="es-CO"/>
        </w:rPr>
        <w:t>Pedir conexión de módulo</w:t>
      </w:r>
      <w:r w:rsidRPr="00A111A3">
        <w:rPr>
          <w:lang w:val="es-CO"/>
        </w:rPr>
        <w:t>: Cuando el agente quiere ejecutar una acción, pero no cuenta con ningún módulo habilitado con la capacidad para realizarla o si el agente debe ejecutar la acción por un módulo especifico y no se encuentra habilitado, se detiene y alerta al usuario acerca de la necesidad del módulo.</w:t>
      </w:r>
    </w:p>
    <w:p w14:paraId="0B9BBEC4" w14:textId="2C4FCA7F" w:rsidR="0031173B" w:rsidRPr="00A111A3" w:rsidRDefault="00D468DE" w:rsidP="00E532BB">
      <w:pPr>
        <w:pStyle w:val="Ttulo2"/>
        <w:numPr>
          <w:ilvl w:val="0"/>
          <w:numId w:val="12"/>
        </w:numPr>
        <w:rPr>
          <w:lang w:val="es-CO"/>
        </w:rPr>
      </w:pPr>
      <w:bookmarkStart w:id="123" w:name="_Archivos_de_configuración"/>
      <w:bookmarkStart w:id="124" w:name="_Script_de_dramatización"/>
      <w:bookmarkStart w:id="125" w:name="_Toc467832550"/>
      <w:bookmarkEnd w:id="123"/>
      <w:bookmarkEnd w:id="124"/>
      <w:r w:rsidRPr="00A111A3">
        <w:rPr>
          <w:lang w:val="es-CO"/>
        </w:rPr>
        <w:t>Prototipo</w:t>
      </w:r>
      <w:bookmarkEnd w:id="125"/>
    </w:p>
    <w:p w14:paraId="44E86031" w14:textId="7ED02618" w:rsidR="00E44B78" w:rsidRPr="00610656" w:rsidRDefault="00A71D6E" w:rsidP="00E44B78">
      <w:pPr>
        <w:rPr>
          <w:b/>
          <w:highlight w:val="yellow"/>
          <w:lang w:val="es-CO"/>
        </w:rPr>
      </w:pPr>
      <w:r w:rsidRPr="00A111A3">
        <w:rPr>
          <w:lang w:val="es-CO"/>
        </w:rPr>
        <w:t xml:space="preserve">Esta sección </w:t>
      </w:r>
      <w:r w:rsidR="00E44B78" w:rsidRPr="00A111A3">
        <w:rPr>
          <w:lang w:val="es-CO"/>
        </w:rPr>
        <w:t>se centra en la descripción del prototipo funcional que implementa la arquitectura propuesta</w:t>
      </w:r>
      <w:r w:rsidR="00803F5E" w:rsidRPr="00A111A3">
        <w:rPr>
          <w:lang w:val="es-CO"/>
        </w:rPr>
        <w:t xml:space="preserve"> en la </w:t>
      </w:r>
      <w:hyperlink w:anchor="_Vista_Lógica" w:history="1">
        <w:r w:rsidR="00803F5E" w:rsidRPr="00A111A3">
          <w:rPr>
            <w:rStyle w:val="Hipervnculo"/>
            <w:lang w:val="es-CO"/>
          </w:rPr>
          <w:t>sección III-3</w:t>
        </w:r>
      </w:hyperlink>
      <w:r w:rsidR="00E44B78" w:rsidRPr="00A111A3">
        <w:rPr>
          <w:lang w:val="es-CO"/>
        </w:rPr>
        <w:t xml:space="preserve">. </w:t>
      </w:r>
      <w:r w:rsidR="00901563" w:rsidRPr="00A111A3">
        <w:rPr>
          <w:lang w:val="es-CO"/>
        </w:rPr>
        <w:t xml:space="preserve">En cada </w:t>
      </w:r>
      <w:r w:rsidR="00B41598" w:rsidRPr="00A111A3">
        <w:rPr>
          <w:lang w:val="es-CO"/>
        </w:rPr>
        <w:t>sub</w:t>
      </w:r>
      <w:r w:rsidR="00901563" w:rsidRPr="00A111A3">
        <w:rPr>
          <w:lang w:val="es-CO"/>
        </w:rPr>
        <w:t>sección del capítulo se detalla el hardware, lenguajes de programación, algoritmos y herramientas utilizados en la implementación de cada uno de los módulos propuestos.</w:t>
      </w:r>
      <w:r w:rsidR="00610656">
        <w:rPr>
          <w:lang w:val="es-CO"/>
        </w:rPr>
        <w:t xml:space="preserve"> El código fuente de los proyectos realizados para el prototipo se encuentra en el </w:t>
      </w:r>
      <w:hyperlink w:anchor="_Anexo_9._Repositorio" w:history="1">
        <w:r w:rsidR="00610656">
          <w:rPr>
            <w:rStyle w:val="Hipervnculo"/>
            <w:lang w:val="es-CO"/>
          </w:rPr>
          <w:t>A</w:t>
        </w:r>
        <w:r w:rsidR="00610656" w:rsidRPr="00610656">
          <w:rPr>
            <w:rStyle w:val="Hipervnculo"/>
            <w:lang w:val="es-CO"/>
          </w:rPr>
          <w:t>nexo 9</w:t>
        </w:r>
      </w:hyperlink>
      <w:r w:rsidR="00610656">
        <w:rPr>
          <w:lang w:val="es-CO"/>
        </w:rPr>
        <w:t xml:space="preserve"> y el manual de instalación y de uso de cada uno de los módulos está en el </w:t>
      </w:r>
      <w:hyperlink w:anchor="_Anexo_7._Manual" w:history="1">
        <w:r w:rsidR="00610656" w:rsidRPr="00610656">
          <w:rPr>
            <w:rStyle w:val="Hipervnculo"/>
            <w:lang w:val="es-CO"/>
          </w:rPr>
          <w:t>Anexo 7</w:t>
        </w:r>
      </w:hyperlink>
      <w:r w:rsidR="00610656">
        <w:rPr>
          <w:lang w:val="es-CO"/>
        </w:rPr>
        <w:t>.</w:t>
      </w:r>
    </w:p>
    <w:p w14:paraId="57C7CD4B" w14:textId="0C807F15" w:rsidR="005D2B71" w:rsidRPr="00A111A3" w:rsidRDefault="0031173B" w:rsidP="00E532BB">
      <w:pPr>
        <w:pStyle w:val="Ttulo3"/>
        <w:numPr>
          <w:ilvl w:val="1"/>
          <w:numId w:val="12"/>
        </w:numPr>
        <w:rPr>
          <w:lang w:val="es-CO"/>
        </w:rPr>
      </w:pPr>
      <w:bookmarkStart w:id="126" w:name="_Vista_de_despliegue"/>
      <w:bookmarkStart w:id="127" w:name="_Toc467832551"/>
      <w:bookmarkEnd w:id="126"/>
      <w:r w:rsidRPr="00A111A3">
        <w:rPr>
          <w:lang w:val="es-CO"/>
        </w:rPr>
        <w:t>Vista de despliegue</w:t>
      </w:r>
      <w:bookmarkEnd w:id="127"/>
    </w:p>
    <w:p w14:paraId="1C3CDF6A" w14:textId="08D66891" w:rsidR="001232BB" w:rsidRPr="00A111A3" w:rsidRDefault="001232BB" w:rsidP="001232BB">
      <w:pPr>
        <w:rPr>
          <w:lang w:val="es-CO"/>
        </w:rPr>
      </w:pPr>
      <w:r w:rsidRPr="00A111A3">
        <w:rPr>
          <w:lang w:val="es-CO"/>
        </w:rPr>
        <w:t xml:space="preserve">Con base en los requerimientos establecidos en la </w:t>
      </w:r>
      <w:hyperlink w:anchor="_Priorización_de_requerimientos" w:history="1">
        <w:r w:rsidRPr="00A111A3">
          <w:rPr>
            <w:rStyle w:val="Hipervnculo"/>
            <w:lang w:val="es-CO"/>
          </w:rPr>
          <w:t>sección II-2</w:t>
        </w:r>
      </w:hyperlink>
      <w:r w:rsidRPr="00A111A3">
        <w:rPr>
          <w:lang w:val="es-CO"/>
        </w:rPr>
        <w:t xml:space="preserve">, se diseñó una plataforma robótica compuesta por un módulo de procesamiento, un módulo de manipulación, un módulo de movilidad y un módulo de reproducción. La vista de despliegue que modela el prototipo puede verse en la </w:t>
      </w:r>
      <w:r w:rsidR="009468B2" w:rsidRPr="00A111A3">
        <w:rPr>
          <w:b/>
          <w:highlight w:val="yellow"/>
          <w:lang w:val="es-CO"/>
        </w:rPr>
        <w:fldChar w:fldCharType="begin"/>
      </w:r>
      <w:r w:rsidR="009468B2" w:rsidRPr="00A111A3">
        <w:rPr>
          <w:lang w:val="es-CO"/>
        </w:rPr>
        <w:instrText xml:space="preserve"> REF _Ref464982225 \h </w:instrText>
      </w:r>
      <w:r w:rsidR="009468B2" w:rsidRPr="00A111A3">
        <w:rPr>
          <w:b/>
          <w:highlight w:val="yellow"/>
          <w:lang w:val="es-CO"/>
        </w:rPr>
      </w:r>
      <w:r w:rsidR="009468B2" w:rsidRPr="00A111A3">
        <w:rPr>
          <w:b/>
          <w:highlight w:val="yellow"/>
          <w:lang w:val="es-CO"/>
        </w:rPr>
        <w:fldChar w:fldCharType="separate"/>
      </w:r>
      <w:r w:rsidR="00DD7815" w:rsidRPr="00A111A3">
        <w:rPr>
          <w:lang w:val="es-CO"/>
        </w:rPr>
        <w:t xml:space="preserve">Ilustración </w:t>
      </w:r>
      <w:r w:rsidR="00DD7815">
        <w:rPr>
          <w:noProof/>
          <w:lang w:val="es-CO"/>
        </w:rPr>
        <w:t>25</w:t>
      </w:r>
      <w:r w:rsidR="009468B2" w:rsidRPr="00A111A3">
        <w:rPr>
          <w:highlight w:val="yellow"/>
          <w:lang w:val="es-CO"/>
        </w:rPr>
        <w:fldChar w:fldCharType="end"/>
      </w:r>
      <w:r w:rsidR="009468B2" w:rsidRPr="00A111A3">
        <w:rPr>
          <w:lang w:val="es-CO"/>
        </w:rPr>
        <w:t>.</w:t>
      </w:r>
    </w:p>
    <w:p w14:paraId="27BFA3A8" w14:textId="2741BF38" w:rsidR="006D05C0" w:rsidRPr="00A111A3" w:rsidRDefault="00624C12" w:rsidP="00F66730">
      <w:pPr>
        <w:keepNext/>
        <w:jc w:val="center"/>
        <w:rPr>
          <w:lang w:val="es-CO"/>
        </w:rPr>
      </w:pPr>
      <w:r w:rsidRPr="00A111A3">
        <w:rPr>
          <w:noProof/>
          <w:lang w:val="es-CO" w:eastAsia="es-CO"/>
        </w:rPr>
        <w:lastRenderedPageBreak/>
        <w:drawing>
          <wp:inline distT="0" distB="0" distL="0" distR="0" wp14:anchorId="20518516" wp14:editId="24ECB0E6">
            <wp:extent cx="4399472" cy="3968308"/>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01266" cy="3969926"/>
                    </a:xfrm>
                    <a:prstGeom prst="rect">
                      <a:avLst/>
                    </a:prstGeom>
                  </pic:spPr>
                </pic:pic>
              </a:graphicData>
            </a:graphic>
          </wp:inline>
        </w:drawing>
      </w:r>
    </w:p>
    <w:p w14:paraId="610E6294" w14:textId="3B5A87EA" w:rsidR="001049E9" w:rsidRPr="00A111A3" w:rsidRDefault="006D05C0" w:rsidP="00443D56">
      <w:pPr>
        <w:pStyle w:val="Descripcin"/>
        <w:spacing w:before="0"/>
        <w:jc w:val="center"/>
        <w:rPr>
          <w:b w:val="0"/>
          <w:lang w:val="es-CO"/>
        </w:rPr>
      </w:pPr>
      <w:bookmarkStart w:id="128" w:name="_Ref464982225"/>
      <w:bookmarkStart w:id="129" w:name="_Toc465235940"/>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25</w:t>
      </w:r>
      <w:r w:rsidRPr="00A111A3">
        <w:rPr>
          <w:lang w:val="es-CO"/>
        </w:rPr>
        <w:fldChar w:fldCharType="end"/>
      </w:r>
      <w:bookmarkEnd w:id="128"/>
      <w:r w:rsidRPr="00A111A3">
        <w:rPr>
          <w:lang w:val="es-CO"/>
        </w:rPr>
        <w:t xml:space="preserve">. </w:t>
      </w:r>
      <w:r w:rsidRPr="00A111A3">
        <w:rPr>
          <w:b w:val="0"/>
          <w:lang w:val="es-CO"/>
        </w:rPr>
        <w:t>Vista de despliegue prototipo.</w:t>
      </w:r>
      <w:bookmarkEnd w:id="129"/>
    </w:p>
    <w:p w14:paraId="5035682E" w14:textId="420E6ED4" w:rsidR="00F66730" w:rsidRPr="00A111A3" w:rsidRDefault="00F66730" w:rsidP="00F66730">
      <w:pPr>
        <w:ind w:left="360"/>
        <w:rPr>
          <w:lang w:val="es-CO"/>
        </w:rPr>
      </w:pPr>
      <w:r w:rsidRPr="00A111A3">
        <w:rPr>
          <w:lang w:val="es-CO"/>
        </w:rPr>
        <w:t xml:space="preserve">Donde la conexión entre el módulo de manipulación y el módulo de procesamiento, se realizará a través de un </w:t>
      </w:r>
      <w:r w:rsidR="000C61B1" w:rsidRPr="00A111A3">
        <w:rPr>
          <w:lang w:val="es-CO"/>
        </w:rPr>
        <w:t>microcontrolador (MSP430G2553)</w:t>
      </w:r>
      <w:r w:rsidRPr="00A111A3">
        <w:rPr>
          <w:lang w:val="es-CO"/>
        </w:rPr>
        <w:t xml:space="preserve"> por medio del protocolo </w:t>
      </w:r>
      <m:oMath>
        <m:r>
          <w:rPr>
            <w:rFonts w:ascii="Cambria Math" w:hAnsi="Cambria Math"/>
            <w:lang w:val="es-CO"/>
          </w:rPr>
          <m:t>UART</m:t>
        </m:r>
      </m:oMath>
      <w:r w:rsidRPr="00A111A3">
        <w:rPr>
          <w:lang w:val="es-CO"/>
        </w:rPr>
        <w:t xml:space="preserve">. </w:t>
      </w:r>
    </w:p>
    <w:p w14:paraId="6B878A53" w14:textId="26A1DE85" w:rsidR="00F66730" w:rsidRPr="00A111A3" w:rsidRDefault="00F66730" w:rsidP="00F66730">
      <w:pPr>
        <w:ind w:left="360"/>
        <w:rPr>
          <w:lang w:val="es-CO"/>
        </w:rPr>
      </w:pPr>
      <w:r w:rsidRPr="00A111A3">
        <w:rPr>
          <w:lang w:val="es-CO"/>
        </w:rPr>
        <w:t>La conexión entre el módulo audiovisual y el módulo de movilidad con el módulo de procesamiento se realiza vía WebSockets usando SocketIO</w:t>
      </w:r>
      <w:r w:rsidR="00C1180A" w:rsidRPr="00A111A3">
        <w:rPr>
          <w:lang w:val="es-CO"/>
        </w:rPr>
        <w:t>,</w:t>
      </w:r>
      <w:r w:rsidRPr="00A111A3">
        <w:rPr>
          <w:lang w:val="es-CO"/>
        </w:rPr>
        <w:t xml:space="preserve"> una librería disponible en JAVA, C++, y JavaScript para el desarro</w:t>
      </w:r>
      <w:r w:rsidR="00C1180A" w:rsidRPr="00A111A3">
        <w:rPr>
          <w:lang w:val="es-CO"/>
        </w:rPr>
        <w:t>llo de aplicaciones que requiera</w:t>
      </w:r>
      <w:r w:rsidRPr="00A111A3">
        <w:rPr>
          <w:lang w:val="es-CO"/>
        </w:rPr>
        <w:t>n comun</w:t>
      </w:r>
      <w:r w:rsidR="00C1180A" w:rsidRPr="00A111A3">
        <w:rPr>
          <w:lang w:val="es-CO"/>
        </w:rPr>
        <w:t xml:space="preserve">icación en tiempo real, lo cual </w:t>
      </w:r>
      <w:r w:rsidRPr="00A111A3">
        <w:rPr>
          <w:lang w:val="es-CO"/>
        </w:rPr>
        <w:t xml:space="preserve">permite </w:t>
      </w:r>
      <w:r w:rsidR="009455CA" w:rsidRPr="00A111A3">
        <w:rPr>
          <w:lang w:val="es-CO"/>
        </w:rPr>
        <w:t xml:space="preserve">al actor </w:t>
      </w:r>
      <w:r w:rsidRPr="00A111A3">
        <w:rPr>
          <w:lang w:val="es-CO"/>
        </w:rPr>
        <w:t xml:space="preserve">obtener realimentación del estado del </w:t>
      </w:r>
      <w:r w:rsidR="009455CA" w:rsidRPr="00A111A3">
        <w:rPr>
          <w:lang w:val="es-CO"/>
        </w:rPr>
        <w:t>módulo</w:t>
      </w:r>
      <w:r w:rsidRPr="00A111A3">
        <w:rPr>
          <w:lang w:val="es-CO"/>
        </w:rPr>
        <w:t xml:space="preserve"> de forma inmediata.</w:t>
      </w:r>
    </w:p>
    <w:p w14:paraId="7ED5D79A" w14:textId="63F30CE5" w:rsidR="0031173B" w:rsidRPr="00A111A3" w:rsidRDefault="0031173B" w:rsidP="00E532BB">
      <w:pPr>
        <w:pStyle w:val="Ttulo3"/>
        <w:numPr>
          <w:ilvl w:val="1"/>
          <w:numId w:val="12"/>
        </w:numPr>
        <w:rPr>
          <w:lang w:val="es-CO"/>
        </w:rPr>
      </w:pPr>
      <w:bookmarkStart w:id="130" w:name="_Toc467832552"/>
      <w:r w:rsidRPr="00A111A3">
        <w:rPr>
          <w:lang w:val="es-CO"/>
        </w:rPr>
        <w:t>Módulo de procesamiento</w:t>
      </w:r>
      <w:bookmarkEnd w:id="130"/>
    </w:p>
    <w:p w14:paraId="2C515C4A" w14:textId="165D54EE" w:rsidR="00DF3BB1" w:rsidRPr="00A111A3" w:rsidRDefault="003A2017" w:rsidP="00DF3BB1">
      <w:pPr>
        <w:rPr>
          <w:lang w:val="es-CO"/>
        </w:rPr>
      </w:pPr>
      <w:r w:rsidRPr="00A111A3">
        <w:rPr>
          <w:lang w:val="es-CO"/>
        </w:rPr>
        <w:t xml:space="preserve">El módulo de procesamiento fue desarrollado implementando la arquitectura definida en </w:t>
      </w:r>
      <w:r w:rsidR="00DF3BB1" w:rsidRPr="00A111A3">
        <w:rPr>
          <w:lang w:val="es-CO"/>
        </w:rPr>
        <w:t xml:space="preserve">la </w:t>
      </w:r>
      <w:hyperlink w:anchor="_Vista_Lógica" w:history="1">
        <w:r w:rsidR="007737E7" w:rsidRPr="00A111A3">
          <w:rPr>
            <w:rStyle w:val="Hipervnculo"/>
            <w:lang w:val="es-CO"/>
          </w:rPr>
          <w:t>sección III-3</w:t>
        </w:r>
      </w:hyperlink>
      <w:r w:rsidR="00A731CD" w:rsidRPr="00A111A3">
        <w:rPr>
          <w:lang w:val="es-CO"/>
        </w:rPr>
        <w:t>.</w:t>
      </w:r>
      <w:r w:rsidR="00DF3BB1" w:rsidRPr="00A111A3">
        <w:rPr>
          <w:lang w:val="es-CO"/>
        </w:rPr>
        <w:t xml:space="preserve"> </w:t>
      </w:r>
      <w:r w:rsidR="00265AA9" w:rsidRPr="00A111A3">
        <w:rPr>
          <w:lang w:val="es-CO"/>
        </w:rPr>
        <w:t>Este módulo</w:t>
      </w:r>
      <w:r w:rsidR="00EE04EB" w:rsidRPr="00A111A3">
        <w:rPr>
          <w:lang w:val="es-CO"/>
        </w:rPr>
        <w:t xml:space="preserve"> se encarga de ejecutar al</w:t>
      </w:r>
      <w:r w:rsidR="00265AA9" w:rsidRPr="00A111A3">
        <w:rPr>
          <w:lang w:val="es-CO"/>
        </w:rPr>
        <w:t xml:space="preserve"> agente </w:t>
      </w:r>
      <w:r w:rsidR="00B648C8" w:rsidRPr="00A111A3">
        <w:rPr>
          <w:b/>
          <w:i/>
          <w:lang w:val="es-CO"/>
        </w:rPr>
        <w:t>Brain</w:t>
      </w:r>
      <w:r w:rsidR="00265AA9" w:rsidRPr="00A111A3">
        <w:rPr>
          <w:lang w:val="es-CO"/>
        </w:rPr>
        <w:t xml:space="preserve">, encargado de tomar decisiones que </w:t>
      </w:r>
      <w:r w:rsidR="00A54E56" w:rsidRPr="00A111A3">
        <w:rPr>
          <w:lang w:val="es-CO"/>
        </w:rPr>
        <w:t>lleven a</w:t>
      </w:r>
      <w:r w:rsidR="00AF46AB" w:rsidRPr="00A111A3">
        <w:rPr>
          <w:lang w:val="es-CO"/>
        </w:rPr>
        <w:t xml:space="preserve"> cumplir la meta </w:t>
      </w:r>
      <w:r w:rsidR="00CC0F86" w:rsidRPr="00A111A3">
        <w:rPr>
          <w:lang w:val="es-CO"/>
        </w:rPr>
        <w:t>general</w:t>
      </w:r>
      <w:r w:rsidR="00DF3BB1" w:rsidRPr="00A111A3">
        <w:rPr>
          <w:lang w:val="es-CO"/>
        </w:rPr>
        <w:t xml:space="preserve">. </w:t>
      </w:r>
      <w:r w:rsidR="00B40C8C" w:rsidRPr="00A111A3">
        <w:rPr>
          <w:lang w:val="es-CO"/>
        </w:rPr>
        <w:t xml:space="preserve">Para esto, </w:t>
      </w:r>
      <w:r w:rsidR="00EB02AE" w:rsidRPr="00A111A3">
        <w:rPr>
          <w:lang w:val="es-CO"/>
        </w:rPr>
        <w:t>les informa a los módulos las acciones que deben realizar</w:t>
      </w:r>
      <w:r w:rsidR="00B40C8C" w:rsidRPr="00A111A3">
        <w:rPr>
          <w:lang w:val="es-CO"/>
        </w:rPr>
        <w:t xml:space="preserve"> por medio del</w:t>
      </w:r>
      <w:r w:rsidR="00B40C8C" w:rsidRPr="00A111A3">
        <w:rPr>
          <w:i/>
          <w:lang w:val="es-CO"/>
        </w:rPr>
        <w:t xml:space="preserve"> framework</w:t>
      </w:r>
      <w:r w:rsidR="00B40C8C" w:rsidRPr="00A111A3">
        <w:rPr>
          <w:lang w:val="es-CO"/>
        </w:rPr>
        <w:t xml:space="preserve"> </w:t>
      </w:r>
      <w:r w:rsidR="00B40C8C" w:rsidRPr="00A111A3">
        <w:rPr>
          <w:b/>
          <w:i/>
          <w:lang w:val="es-CO"/>
        </w:rPr>
        <w:t>SOCA</w:t>
      </w:r>
      <w:r w:rsidR="00A931A3" w:rsidRPr="00A111A3">
        <w:rPr>
          <w:lang w:val="es-CO"/>
        </w:rPr>
        <w:t xml:space="preserve">, </w:t>
      </w:r>
      <w:r w:rsidR="0070702D" w:rsidRPr="00A111A3">
        <w:rPr>
          <w:lang w:val="es-CO"/>
        </w:rPr>
        <w:t>de esta manera,</w:t>
      </w:r>
      <w:r w:rsidR="00DF3BB1" w:rsidRPr="00A111A3">
        <w:rPr>
          <w:lang w:val="es-CO"/>
        </w:rPr>
        <w:t xml:space="preserve"> la responsab</w:t>
      </w:r>
      <w:r w:rsidR="0070702D" w:rsidRPr="00A111A3">
        <w:rPr>
          <w:lang w:val="es-CO"/>
        </w:rPr>
        <w:t>ilidad del manejo de recursos físicos</w:t>
      </w:r>
      <w:r w:rsidR="00DF3BB1" w:rsidRPr="00A111A3">
        <w:rPr>
          <w:lang w:val="es-CO"/>
        </w:rPr>
        <w:t xml:space="preserve"> </w:t>
      </w:r>
      <w:r w:rsidR="003508D5" w:rsidRPr="00A111A3">
        <w:rPr>
          <w:lang w:val="es-CO"/>
        </w:rPr>
        <w:t>es delegada a</w:t>
      </w:r>
      <w:r w:rsidR="0070702D" w:rsidRPr="00A111A3">
        <w:rPr>
          <w:lang w:val="es-CO"/>
        </w:rPr>
        <w:t xml:space="preserve"> cada</w:t>
      </w:r>
      <w:r w:rsidR="00DF3BB1" w:rsidRPr="00A111A3">
        <w:rPr>
          <w:lang w:val="es-CO"/>
        </w:rPr>
        <w:t xml:space="preserve"> módulo.</w:t>
      </w:r>
    </w:p>
    <w:p w14:paraId="0A70C8BE" w14:textId="4661A8BB" w:rsidR="00925016" w:rsidRPr="00A111A3" w:rsidRDefault="000A32A2" w:rsidP="00DF3BB1">
      <w:pPr>
        <w:rPr>
          <w:lang w:val="es-CO"/>
        </w:rPr>
      </w:pPr>
      <w:r w:rsidRPr="00A111A3">
        <w:rPr>
          <w:lang w:val="es-CO"/>
        </w:rPr>
        <w:lastRenderedPageBreak/>
        <w:t xml:space="preserve">Este módulo fue desplegado en la Tarjeta de Desarrollo Odroid-C2 (que llamaremos TDO-C2), escogida debido a que cuenta con un procesador de cuatro núcleos en una arquitectura ARM de 64 bits a </w:t>
      </w:r>
      <w:r w:rsidR="00270206" w:rsidRPr="00A111A3">
        <w:rPr>
          <w:lang w:val="es-CO"/>
        </w:rPr>
        <w:t>1</w:t>
      </w:r>
      <w:r w:rsidR="00BC4587" w:rsidRPr="00A111A3">
        <w:rPr>
          <w:lang w:val="es-CO"/>
        </w:rPr>
        <w:t>.5GHz y memoria RAM de 2Gb, lo cual permite</w:t>
      </w:r>
      <w:r w:rsidR="007E5B68" w:rsidRPr="00A111A3">
        <w:rPr>
          <w:lang w:val="es-CO"/>
        </w:rPr>
        <w:t xml:space="preserve"> ejecuta</w:t>
      </w:r>
      <w:r w:rsidR="00BC4587" w:rsidRPr="00A111A3">
        <w:rPr>
          <w:lang w:val="es-CO"/>
        </w:rPr>
        <w:t>r</w:t>
      </w:r>
      <w:r w:rsidRPr="00A111A3">
        <w:rPr>
          <w:lang w:val="es-CO"/>
        </w:rPr>
        <w:t xml:space="preserve"> un sistema operativo Ubuntu mate 16.04</w:t>
      </w:r>
      <w:r w:rsidR="00BC4587" w:rsidRPr="00A111A3">
        <w:rPr>
          <w:lang w:val="es-CO"/>
        </w:rPr>
        <w:t>.</w:t>
      </w:r>
      <w:r w:rsidRPr="00A111A3">
        <w:rPr>
          <w:lang w:val="es-CO"/>
        </w:rPr>
        <w:t xml:space="preserve"> </w:t>
      </w:r>
      <w:r w:rsidR="00BC4587" w:rsidRPr="00A111A3">
        <w:rPr>
          <w:lang w:val="es-CO"/>
        </w:rPr>
        <w:t>E</w:t>
      </w:r>
      <w:r w:rsidR="007E5B68" w:rsidRPr="00A111A3">
        <w:rPr>
          <w:lang w:val="es-CO"/>
        </w:rPr>
        <w:t>stas</w:t>
      </w:r>
      <w:r w:rsidRPr="00A111A3">
        <w:rPr>
          <w:lang w:val="es-CO"/>
        </w:rPr>
        <w:t xml:space="preserve"> características de procesamiento permiten </w:t>
      </w:r>
      <w:r w:rsidR="00BC4587" w:rsidRPr="00A111A3">
        <w:rPr>
          <w:lang w:val="es-CO"/>
        </w:rPr>
        <w:t>la ejecución de la arquitectura</w:t>
      </w:r>
      <w:r w:rsidR="003F0B52" w:rsidRPr="00A111A3">
        <w:rPr>
          <w:lang w:val="es-CO"/>
        </w:rPr>
        <w:t xml:space="preserve"> y</w:t>
      </w:r>
      <w:r w:rsidRPr="00A111A3">
        <w:rPr>
          <w:lang w:val="es-CO"/>
        </w:rPr>
        <w:t xml:space="preserve"> permite el uso de diferentes lenguajes, </w:t>
      </w:r>
      <w:r w:rsidRPr="00691968">
        <w:rPr>
          <w:i/>
          <w:lang w:val="es-CO"/>
        </w:rPr>
        <w:t>frameworks</w:t>
      </w:r>
      <w:r w:rsidRPr="00A111A3">
        <w:rPr>
          <w:lang w:val="es-CO"/>
        </w:rPr>
        <w:t xml:space="preserve"> y protocolos</w:t>
      </w:r>
      <w:r w:rsidR="00270206" w:rsidRPr="00A111A3">
        <w:rPr>
          <w:lang w:val="es-CO"/>
        </w:rPr>
        <w:t>, como los</w:t>
      </w:r>
      <w:r w:rsidRPr="00A111A3">
        <w:rPr>
          <w:lang w:val="es-CO"/>
        </w:rPr>
        <w:t xml:space="preserve"> mencionados en la </w:t>
      </w:r>
      <w:hyperlink w:anchor="_Vista_de_despliegue" w:history="1">
        <w:r w:rsidR="00270206" w:rsidRPr="00A111A3">
          <w:rPr>
            <w:rStyle w:val="Hipervnculo"/>
            <w:lang w:val="es-CO"/>
          </w:rPr>
          <w:t>sección IV-</w:t>
        </w:r>
        <w:r w:rsidR="003F0B52" w:rsidRPr="00A111A3">
          <w:rPr>
            <w:rStyle w:val="Hipervnculo"/>
            <w:lang w:val="es-CO"/>
          </w:rPr>
          <w:t>3.1</w:t>
        </w:r>
      </w:hyperlink>
      <w:r w:rsidRPr="00A111A3">
        <w:rPr>
          <w:lang w:val="es-CO"/>
        </w:rPr>
        <w:t xml:space="preserve">. </w:t>
      </w:r>
    </w:p>
    <w:p w14:paraId="6EBF28D2" w14:textId="76289BDC" w:rsidR="000A32A2" w:rsidRPr="00A111A3" w:rsidRDefault="00925016" w:rsidP="00DF3BB1">
      <w:pPr>
        <w:rPr>
          <w:lang w:val="es-CO"/>
        </w:rPr>
      </w:pPr>
      <w:r w:rsidRPr="00A111A3">
        <w:rPr>
          <w:lang w:val="es-CO"/>
        </w:rPr>
        <w:t>Adicionalmente, TDO-C2</w:t>
      </w:r>
      <w:r w:rsidR="000A32A2" w:rsidRPr="00A111A3">
        <w:rPr>
          <w:lang w:val="es-CO"/>
        </w:rPr>
        <w:t xml:space="preserve"> cuenta con un puerto HDMI, </w:t>
      </w:r>
      <w:r w:rsidR="00691968" w:rsidRPr="00A111A3">
        <w:rPr>
          <w:lang w:val="es-CO"/>
        </w:rPr>
        <w:t>necesario</w:t>
      </w:r>
      <w:r w:rsidR="000002EB" w:rsidRPr="00A111A3">
        <w:rPr>
          <w:lang w:val="es-CO"/>
        </w:rPr>
        <w:t xml:space="preserve"> </w:t>
      </w:r>
      <w:r w:rsidR="000A32A2" w:rsidRPr="00A111A3">
        <w:rPr>
          <w:lang w:val="es-CO"/>
        </w:rPr>
        <w:t xml:space="preserve">para </w:t>
      </w:r>
      <w:r w:rsidR="000002EB" w:rsidRPr="00A111A3">
        <w:rPr>
          <w:lang w:val="es-CO"/>
        </w:rPr>
        <w:t>conectar</w:t>
      </w:r>
      <w:r w:rsidR="000A32A2" w:rsidRPr="00A111A3">
        <w:rPr>
          <w:lang w:val="es-CO"/>
        </w:rPr>
        <w:t xml:space="preserve"> la pantalla requerida por el módulo de reproducción </w:t>
      </w:r>
      <w:r w:rsidR="00F21BA0" w:rsidRPr="00A111A3">
        <w:rPr>
          <w:lang w:val="es-CO"/>
        </w:rPr>
        <w:t>audiovisual, dos PWM y un ADC de 10 bits, necesarios p</w:t>
      </w:r>
      <w:r w:rsidR="000A32A2" w:rsidRPr="00A111A3">
        <w:rPr>
          <w:lang w:val="es-CO"/>
        </w:rPr>
        <w:t xml:space="preserve">ara el control del módulo de movilidad y </w:t>
      </w:r>
      <w:r w:rsidR="00F21BA0" w:rsidRPr="00A111A3">
        <w:rPr>
          <w:lang w:val="es-CO"/>
        </w:rPr>
        <w:t xml:space="preserve">una interfaz UART, necesaria para </w:t>
      </w:r>
      <w:r w:rsidR="000A32A2" w:rsidRPr="00A111A3">
        <w:rPr>
          <w:lang w:val="es-CO"/>
        </w:rPr>
        <w:t xml:space="preserve">la comunicación con el módulo de manipulación. </w:t>
      </w:r>
    </w:p>
    <w:p w14:paraId="64693874" w14:textId="6A022425" w:rsidR="00DF3BB1" w:rsidRPr="00A111A3" w:rsidRDefault="00DF3BB1" w:rsidP="00DF3BB1">
      <w:pPr>
        <w:rPr>
          <w:lang w:val="es-CO"/>
        </w:rPr>
      </w:pPr>
      <w:r w:rsidRPr="00A111A3">
        <w:rPr>
          <w:lang w:val="es-CO"/>
        </w:rPr>
        <w:t>A continuación, se muestra el diagrama en bloques de la tarjeta donde se detallan los puertos y servicios disponibles</w:t>
      </w:r>
      <w:r w:rsidR="005361E9" w:rsidRPr="00A111A3">
        <w:rPr>
          <w:lang w:val="es-CO"/>
        </w:rPr>
        <w:t xml:space="preserve"> </w:t>
      </w:r>
      <w:r w:rsidRPr="00A111A3">
        <w:rPr>
          <w:lang w:val="es-CO"/>
        </w:rPr>
        <w:fldChar w:fldCharType="begin"/>
      </w:r>
      <w:r w:rsidR="0020665B">
        <w:rPr>
          <w:lang w:val="es-CO"/>
        </w:rPr>
        <w:instrText xml:space="preserve"> ADDIN ZOTERO_ITEM CSL_CITATION {"citationID":"1aamb5cqm8","properties":{"formattedCitation":"[36]","plainCitation":"[36]"},"citationItems":[{"id":20,"uris":["http://zotero.org/groups/357529/items/8NF9STM9"],"uri":["http://zotero.org/groups/357529/items/8NF9STM9"],"itemData":{"id":20,"type":"webpage","title":"Odroid C2. Technical details.","URL":"http://www.hardkernel.com/main/products/prdt_info.php?g_code=G145457216438&amp;tab_idx=2","language":"Inglés","author":[{"family":"Hardkernel","given":""}],"issued":{"date-parts":[["2015"]]},"accessed":{"date-parts":[["2016",10,19]]}}}],"schema":"https://github.com/citation-style-language/schema/raw/master/csl-citation.json"} </w:instrText>
      </w:r>
      <w:r w:rsidRPr="00A111A3">
        <w:rPr>
          <w:lang w:val="es-CO"/>
        </w:rPr>
        <w:fldChar w:fldCharType="separate"/>
      </w:r>
      <w:r w:rsidR="003532B6" w:rsidRPr="00A111A3">
        <w:rPr>
          <w:lang w:val="es-CO"/>
        </w:rPr>
        <w:t>[36]</w:t>
      </w:r>
      <w:r w:rsidRPr="00A111A3">
        <w:rPr>
          <w:lang w:val="es-CO"/>
        </w:rPr>
        <w:fldChar w:fldCharType="end"/>
      </w:r>
      <w:r w:rsidRPr="00A111A3">
        <w:rPr>
          <w:lang w:val="es-CO"/>
        </w:rPr>
        <w:t>.</w:t>
      </w:r>
    </w:p>
    <w:p w14:paraId="33A795A1" w14:textId="77777777" w:rsidR="00DF3BB1" w:rsidRPr="00A111A3" w:rsidRDefault="00DF3BB1" w:rsidP="00E147DB">
      <w:pPr>
        <w:pStyle w:val="Prrafodelista"/>
        <w:keepNext/>
        <w:ind w:left="0"/>
        <w:jc w:val="center"/>
        <w:rPr>
          <w:lang w:val="es-CO"/>
        </w:rPr>
      </w:pPr>
      <w:r w:rsidRPr="00A111A3">
        <w:rPr>
          <w:noProof/>
          <w:lang w:val="es-CO" w:eastAsia="es-CO"/>
        </w:rPr>
        <w:drawing>
          <wp:inline distT="0" distB="0" distL="0" distR="0" wp14:anchorId="3094653C" wp14:editId="4F8F6664">
            <wp:extent cx="5666545" cy="242402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71073" cy="2425959"/>
                    </a:xfrm>
                    <a:prstGeom prst="rect">
                      <a:avLst/>
                    </a:prstGeom>
                  </pic:spPr>
                </pic:pic>
              </a:graphicData>
            </a:graphic>
          </wp:inline>
        </w:drawing>
      </w:r>
    </w:p>
    <w:p w14:paraId="7E42A4A0" w14:textId="4679C8DA" w:rsidR="00DF3BB1" w:rsidRPr="00A111A3" w:rsidRDefault="00DF3BB1" w:rsidP="005C6042">
      <w:pPr>
        <w:pStyle w:val="Descripcin"/>
        <w:spacing w:before="0"/>
        <w:ind w:left="360"/>
        <w:jc w:val="center"/>
        <w:rPr>
          <w:b w:val="0"/>
          <w:lang w:val="es-CO"/>
        </w:rPr>
      </w:pPr>
      <w:bookmarkStart w:id="131" w:name="_Toc465235941"/>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26</w:t>
      </w:r>
      <w:r w:rsidRPr="00A111A3">
        <w:rPr>
          <w:lang w:val="es-CO"/>
        </w:rPr>
        <w:fldChar w:fldCharType="end"/>
      </w:r>
      <w:r w:rsidRPr="00A111A3">
        <w:rPr>
          <w:lang w:val="es-CO"/>
        </w:rPr>
        <w:t xml:space="preserve">. </w:t>
      </w:r>
      <w:r w:rsidRPr="00A111A3">
        <w:rPr>
          <w:b w:val="0"/>
          <w:lang w:val="es-CO"/>
        </w:rPr>
        <w:t>Diagrama en bloques de la tarjeta de desarrollo ODROID-C2</w:t>
      </w:r>
      <w:bookmarkEnd w:id="131"/>
    </w:p>
    <w:p w14:paraId="206DB728" w14:textId="18C00091" w:rsidR="005C6042" w:rsidRPr="00A111A3" w:rsidRDefault="005C6042" w:rsidP="005C6042">
      <w:pPr>
        <w:pStyle w:val="Prrafodelista"/>
        <w:keepNext/>
        <w:spacing w:before="0"/>
        <w:ind w:left="360"/>
        <w:jc w:val="center"/>
        <w:rPr>
          <w:lang w:val="es-CO"/>
        </w:rPr>
      </w:pPr>
      <w:r w:rsidRPr="00A111A3">
        <w:rPr>
          <w:b/>
          <w:lang w:val="es-CO"/>
        </w:rPr>
        <w:t>Fuente:</w:t>
      </w:r>
      <w:r w:rsidRPr="00A111A3">
        <w:rPr>
          <w:lang w:val="es-CO"/>
        </w:rPr>
        <w:t xml:space="preserve"> </w:t>
      </w:r>
      <w:r w:rsidR="009F2F5B" w:rsidRPr="00A111A3">
        <w:rPr>
          <w:lang w:val="es-CO"/>
        </w:rPr>
        <w:t>Página web de HardKernel</w:t>
      </w:r>
      <w:r w:rsidR="009F2F5B" w:rsidRPr="00A111A3">
        <w:rPr>
          <w:rStyle w:val="Refdenotaalpie"/>
          <w:lang w:val="es-CO"/>
        </w:rPr>
        <w:footnoteReference w:id="6"/>
      </w:r>
    </w:p>
    <w:p w14:paraId="65903A7F" w14:textId="1D6BE12A" w:rsidR="00E147DB" w:rsidRPr="00A111A3" w:rsidRDefault="00F142E8" w:rsidP="00B33112">
      <w:pPr>
        <w:rPr>
          <w:lang w:val="es-CO"/>
        </w:rPr>
      </w:pPr>
      <w:r w:rsidRPr="00A111A3">
        <w:rPr>
          <w:color w:val="000000" w:themeColor="text1"/>
          <w:lang w:val="es-CO"/>
        </w:rPr>
        <w:t xml:space="preserve">TDO-C2 </w:t>
      </w:r>
      <w:r w:rsidR="00864F83" w:rsidRPr="00A111A3">
        <w:rPr>
          <w:color w:val="000000" w:themeColor="text1"/>
          <w:lang w:val="es-CO"/>
        </w:rPr>
        <w:t>se alimenta con 5 V y máximo 2 A</w:t>
      </w:r>
      <w:r w:rsidR="002A398F" w:rsidRPr="00A111A3">
        <w:rPr>
          <w:color w:val="000000" w:themeColor="text1"/>
          <w:lang w:val="es-CO"/>
        </w:rPr>
        <w:t>;</w:t>
      </w:r>
      <w:r w:rsidR="00864F83" w:rsidRPr="00A111A3">
        <w:rPr>
          <w:color w:val="000000" w:themeColor="text1"/>
          <w:lang w:val="es-CO"/>
        </w:rPr>
        <w:t xml:space="preserve"> y consume entre 2 W y</w:t>
      </w:r>
      <w:r w:rsidRPr="00A111A3">
        <w:rPr>
          <w:color w:val="000000" w:themeColor="text1"/>
          <w:lang w:val="es-CO"/>
        </w:rPr>
        <w:t xml:space="preserve"> 5W.</w:t>
      </w:r>
      <w:r w:rsidR="002A398F" w:rsidRPr="00A111A3">
        <w:rPr>
          <w:color w:val="000000" w:themeColor="text1"/>
          <w:lang w:val="es-CO"/>
        </w:rPr>
        <w:t xml:space="preserve"> La energía</w:t>
      </w:r>
      <w:r w:rsidR="0082677F" w:rsidRPr="00A111A3">
        <w:rPr>
          <w:color w:val="000000" w:themeColor="text1"/>
          <w:lang w:val="es-CO"/>
        </w:rPr>
        <w:t xml:space="preserve"> </w:t>
      </w:r>
      <w:r w:rsidR="002A398F" w:rsidRPr="00A111A3">
        <w:rPr>
          <w:color w:val="000000" w:themeColor="text1"/>
          <w:lang w:val="es-CO"/>
        </w:rPr>
        <w:t>es proporcionada por una batería portable (</w:t>
      </w:r>
      <w:r w:rsidR="002A398F" w:rsidRPr="00A111A3">
        <w:rPr>
          <w:i/>
          <w:color w:val="000000" w:themeColor="text1"/>
          <w:lang w:val="es-CO"/>
        </w:rPr>
        <w:t>powerbank</w:t>
      </w:r>
      <w:r w:rsidR="002A398F" w:rsidRPr="00A111A3">
        <w:rPr>
          <w:color w:val="000000" w:themeColor="text1"/>
          <w:lang w:val="es-CO"/>
        </w:rPr>
        <w:t>), específicamente una Xiomi</w:t>
      </w:r>
      <w:r w:rsidR="00F72DC5" w:rsidRPr="00A111A3">
        <w:rPr>
          <w:rStyle w:val="Refdenotaalpie"/>
          <w:color w:val="000000" w:themeColor="text1"/>
          <w:lang w:val="es-CO"/>
        </w:rPr>
        <w:footnoteReference w:id="7"/>
      </w:r>
      <w:r w:rsidR="002A398F" w:rsidRPr="00A111A3">
        <w:rPr>
          <w:color w:val="000000" w:themeColor="text1"/>
          <w:lang w:val="es-CO"/>
        </w:rPr>
        <w:t xml:space="preserve"> de 10000mAh</w:t>
      </w:r>
      <w:r w:rsidR="00831C0C" w:rsidRPr="00A111A3">
        <w:rPr>
          <w:color w:val="000000" w:themeColor="text1"/>
          <w:lang w:val="es-CO"/>
        </w:rPr>
        <w:t>, escogida ya que es</w:t>
      </w:r>
      <w:r w:rsidR="00CD55D2" w:rsidRPr="00A111A3">
        <w:rPr>
          <w:color w:val="000000" w:themeColor="text1"/>
          <w:lang w:val="es-CO"/>
        </w:rPr>
        <w:t xml:space="preserve"> </w:t>
      </w:r>
      <w:r w:rsidR="002A398F" w:rsidRPr="00A111A3">
        <w:rPr>
          <w:color w:val="000000" w:themeColor="text1"/>
          <w:lang w:val="es-CO"/>
        </w:rPr>
        <w:t xml:space="preserve">capaz de </w:t>
      </w:r>
      <w:r w:rsidR="002A398F" w:rsidRPr="00A111A3">
        <w:rPr>
          <w:lang w:val="es-CO"/>
        </w:rPr>
        <w:t xml:space="preserve">entregar </w:t>
      </w:r>
      <w:r w:rsidR="0082677F" w:rsidRPr="00A111A3">
        <w:rPr>
          <w:lang w:val="es-CO"/>
        </w:rPr>
        <w:t xml:space="preserve">máximo </w:t>
      </w:r>
      <w:r w:rsidR="002A398F" w:rsidRPr="00A111A3">
        <w:rPr>
          <w:lang w:val="es-CO"/>
        </w:rPr>
        <w:t>2.1 A</w:t>
      </w:r>
      <w:r w:rsidR="0082677F" w:rsidRPr="00A111A3">
        <w:rPr>
          <w:lang w:val="es-CO"/>
        </w:rPr>
        <w:t>, 5 V constantes</w:t>
      </w:r>
      <w:r w:rsidR="00831C0C" w:rsidRPr="00A111A3">
        <w:rPr>
          <w:lang w:val="es-CO"/>
        </w:rPr>
        <w:t xml:space="preserve"> y </w:t>
      </w:r>
      <w:r w:rsidR="00A464C6" w:rsidRPr="00A111A3">
        <w:rPr>
          <w:lang w:val="es-CO"/>
        </w:rPr>
        <w:t>por tener</w:t>
      </w:r>
      <w:r w:rsidR="00831C0C" w:rsidRPr="00A111A3">
        <w:rPr>
          <w:lang w:val="es-CO"/>
        </w:rPr>
        <w:t xml:space="preserve"> dimensiones </w:t>
      </w:r>
      <w:r w:rsidR="00A464C6" w:rsidRPr="00A111A3">
        <w:rPr>
          <w:lang w:val="es-CO"/>
        </w:rPr>
        <w:t xml:space="preserve">bajas </w:t>
      </w:r>
      <w:r w:rsidR="00831C0C" w:rsidRPr="00A111A3">
        <w:rPr>
          <w:lang w:val="es-CO"/>
        </w:rPr>
        <w:t>(9.1 cm de largo por 6.04 cm de ancho y 2.2 cm de grosor)</w:t>
      </w:r>
      <w:r w:rsidR="00A464C6" w:rsidRPr="00A111A3">
        <w:rPr>
          <w:lang w:val="es-CO"/>
        </w:rPr>
        <w:t>.</w:t>
      </w:r>
    </w:p>
    <w:p w14:paraId="7DF1ED94" w14:textId="7EBFA949" w:rsidR="0031173B" w:rsidRPr="00A111A3" w:rsidRDefault="0031173B" w:rsidP="00E532BB">
      <w:pPr>
        <w:pStyle w:val="Ttulo3"/>
        <w:numPr>
          <w:ilvl w:val="1"/>
          <w:numId w:val="12"/>
        </w:numPr>
        <w:rPr>
          <w:lang w:val="es-CO"/>
        </w:rPr>
      </w:pPr>
      <w:bookmarkStart w:id="132" w:name="_Toc467832553"/>
      <w:r w:rsidRPr="00A111A3">
        <w:rPr>
          <w:lang w:val="es-CO"/>
        </w:rPr>
        <w:lastRenderedPageBreak/>
        <w:t xml:space="preserve">Módulo de </w:t>
      </w:r>
      <w:r w:rsidR="00E8664D" w:rsidRPr="00A111A3">
        <w:rPr>
          <w:lang w:val="es-CO"/>
        </w:rPr>
        <w:t>M</w:t>
      </w:r>
      <w:r w:rsidRPr="00A111A3">
        <w:rPr>
          <w:lang w:val="es-CO"/>
        </w:rPr>
        <w:t>ovilidad</w:t>
      </w:r>
      <w:bookmarkEnd w:id="132"/>
    </w:p>
    <w:p w14:paraId="735D8276" w14:textId="0F152A74" w:rsidR="0059526E" w:rsidRPr="00A111A3" w:rsidRDefault="0044275B" w:rsidP="0059526E">
      <w:pPr>
        <w:keepNext/>
        <w:rPr>
          <w:lang w:val="es-CO"/>
        </w:rPr>
      </w:pPr>
      <w:r w:rsidRPr="00A111A3">
        <w:rPr>
          <w:noProof/>
          <w:lang w:val="es-CO" w:eastAsia="es-CO"/>
        </w:rPr>
        <w:drawing>
          <wp:inline distT="0" distB="0" distL="0" distR="0" wp14:anchorId="3A0A4E8D" wp14:editId="0E25E91D">
            <wp:extent cx="5257800" cy="2724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57800" cy="2724150"/>
                    </a:xfrm>
                    <a:prstGeom prst="rect">
                      <a:avLst/>
                    </a:prstGeom>
                  </pic:spPr>
                </pic:pic>
              </a:graphicData>
            </a:graphic>
          </wp:inline>
        </w:drawing>
      </w:r>
    </w:p>
    <w:p w14:paraId="6562EE76" w14:textId="77777777" w:rsidR="0059526E" w:rsidRPr="00A111A3" w:rsidRDefault="0059526E" w:rsidP="0059526E">
      <w:pPr>
        <w:pStyle w:val="Descripcin"/>
        <w:jc w:val="center"/>
        <w:rPr>
          <w:b w:val="0"/>
          <w:lang w:val="es-CO"/>
        </w:rPr>
      </w:pPr>
      <w:bookmarkStart w:id="133" w:name="_Ref464924596"/>
      <w:bookmarkStart w:id="134" w:name="_Toc465235943"/>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27</w:t>
      </w:r>
      <w:r w:rsidRPr="00A111A3">
        <w:rPr>
          <w:lang w:val="es-CO"/>
        </w:rPr>
        <w:fldChar w:fldCharType="end"/>
      </w:r>
      <w:bookmarkEnd w:id="133"/>
      <w:r w:rsidRPr="00A111A3">
        <w:rPr>
          <w:lang w:val="es-CO"/>
        </w:rPr>
        <w:t xml:space="preserve">. </w:t>
      </w:r>
      <w:r w:rsidRPr="00A111A3">
        <w:rPr>
          <w:b w:val="0"/>
          <w:lang w:val="es-CO"/>
        </w:rPr>
        <w:t>Diagrama de bloques del módulo de desplazamiento.</w:t>
      </w:r>
      <w:bookmarkEnd w:id="134"/>
    </w:p>
    <w:p w14:paraId="29266B14" w14:textId="76B9BFA8" w:rsidR="0017023B" w:rsidRPr="00A111A3" w:rsidRDefault="003875CA" w:rsidP="0006640E">
      <w:pPr>
        <w:rPr>
          <w:color w:val="000000" w:themeColor="text1"/>
          <w:lang w:val="es-CO"/>
        </w:rPr>
      </w:pPr>
      <w:r w:rsidRPr="00A111A3">
        <w:rPr>
          <w:color w:val="000000" w:themeColor="text1"/>
          <w:lang w:val="es-CO"/>
        </w:rPr>
        <w:t xml:space="preserve">Modulo encargado de proveer al actor la capacidad de desplazarse por el escenario. </w:t>
      </w:r>
      <w:r w:rsidR="0017023B" w:rsidRPr="00A111A3">
        <w:rPr>
          <w:color w:val="000000" w:themeColor="text1"/>
          <w:lang w:val="es-CO"/>
        </w:rPr>
        <w:t xml:space="preserve">Para eso, se implementó la arquitectura mostrada en la </w:t>
      </w:r>
      <w:r w:rsidR="0017023B" w:rsidRPr="00A111A3">
        <w:rPr>
          <w:color w:val="000000" w:themeColor="text1"/>
          <w:lang w:val="es-CO"/>
        </w:rPr>
        <w:fldChar w:fldCharType="begin"/>
      </w:r>
      <w:r w:rsidR="0017023B" w:rsidRPr="00A111A3">
        <w:rPr>
          <w:color w:val="000000" w:themeColor="text1"/>
          <w:lang w:val="es-CO"/>
        </w:rPr>
        <w:instrText xml:space="preserve"> REF _Ref464924596 \h </w:instrText>
      </w:r>
      <w:r w:rsidR="0017023B" w:rsidRPr="00A111A3">
        <w:rPr>
          <w:color w:val="000000" w:themeColor="text1"/>
          <w:lang w:val="es-CO"/>
        </w:rPr>
      </w:r>
      <w:r w:rsidR="0017023B" w:rsidRPr="00A111A3">
        <w:rPr>
          <w:color w:val="000000" w:themeColor="text1"/>
          <w:lang w:val="es-CO"/>
        </w:rPr>
        <w:fldChar w:fldCharType="separate"/>
      </w:r>
      <w:r w:rsidR="00DD7815" w:rsidRPr="00A111A3">
        <w:rPr>
          <w:lang w:val="es-CO"/>
        </w:rPr>
        <w:t xml:space="preserve">Ilustración </w:t>
      </w:r>
      <w:r w:rsidR="00DD7815">
        <w:rPr>
          <w:noProof/>
          <w:lang w:val="es-CO"/>
        </w:rPr>
        <w:t>27</w:t>
      </w:r>
      <w:r w:rsidR="0017023B" w:rsidRPr="00A111A3">
        <w:rPr>
          <w:color w:val="000000" w:themeColor="text1"/>
          <w:lang w:val="es-CO"/>
        </w:rPr>
        <w:fldChar w:fldCharType="end"/>
      </w:r>
      <w:r w:rsidR="00BD570F" w:rsidRPr="00A111A3">
        <w:rPr>
          <w:color w:val="000000" w:themeColor="text1"/>
          <w:lang w:val="es-CO"/>
        </w:rPr>
        <w:t xml:space="preserve">, la cual </w:t>
      </w:r>
      <w:r w:rsidR="002A311E" w:rsidRPr="00A111A3">
        <w:rPr>
          <w:color w:val="000000" w:themeColor="text1"/>
          <w:lang w:val="es-CO"/>
        </w:rPr>
        <w:t xml:space="preserve">permite </w:t>
      </w:r>
      <w:r w:rsidR="00BD570F" w:rsidRPr="00A111A3">
        <w:rPr>
          <w:color w:val="000000" w:themeColor="text1"/>
          <w:lang w:val="es-CO"/>
        </w:rPr>
        <w:t>proveer los siguientes servicios:</w:t>
      </w:r>
    </w:p>
    <w:p w14:paraId="0200A5CF" w14:textId="04717D4A" w:rsidR="00BD570F" w:rsidRPr="00A111A3" w:rsidRDefault="00BD570F" w:rsidP="00E532BB">
      <w:pPr>
        <w:pStyle w:val="Prrafodelista"/>
        <w:numPr>
          <w:ilvl w:val="0"/>
          <w:numId w:val="14"/>
        </w:numPr>
        <w:rPr>
          <w:color w:val="000000" w:themeColor="text1"/>
          <w:lang w:val="es-CO"/>
        </w:rPr>
      </w:pPr>
      <w:r w:rsidRPr="00A111A3">
        <w:rPr>
          <w:b/>
          <w:lang w:val="es-CO"/>
        </w:rPr>
        <w:t>Calibración de sensores de línea</w:t>
      </w:r>
      <w:r w:rsidRPr="00A111A3">
        <w:rPr>
          <w:lang w:val="es-CO"/>
        </w:rPr>
        <w:t xml:space="preserve">: este servicio solo se ejecuta </w:t>
      </w:r>
      <w:r w:rsidR="00092E1B" w:rsidRPr="00A111A3">
        <w:rPr>
          <w:lang w:val="es-CO"/>
        </w:rPr>
        <w:t>una vez</w:t>
      </w:r>
      <w:r w:rsidR="001A60BD" w:rsidRPr="00A111A3">
        <w:rPr>
          <w:lang w:val="es-CO"/>
        </w:rPr>
        <w:t xml:space="preserve"> y es utilizado</w:t>
      </w:r>
      <w:r w:rsidRPr="00A111A3">
        <w:rPr>
          <w:lang w:val="es-CO"/>
        </w:rPr>
        <w:t xml:space="preserve"> para ajustar los tonos de blanco y negro con el fin </w:t>
      </w:r>
      <w:r w:rsidRPr="00A111A3">
        <w:rPr>
          <w:color w:val="000000" w:themeColor="text1"/>
          <w:lang w:val="es-CO"/>
        </w:rPr>
        <w:t>de diferenciarlos apropiadamente.</w:t>
      </w:r>
    </w:p>
    <w:p w14:paraId="13D7CB8C" w14:textId="3013E8C2" w:rsidR="00AE1A2B" w:rsidRPr="00A111A3" w:rsidRDefault="00AE1A2B" w:rsidP="00E532BB">
      <w:pPr>
        <w:pStyle w:val="Prrafodelista"/>
        <w:numPr>
          <w:ilvl w:val="0"/>
          <w:numId w:val="14"/>
        </w:numPr>
        <w:rPr>
          <w:color w:val="000000" w:themeColor="text1"/>
          <w:lang w:val="es-CO"/>
        </w:rPr>
      </w:pPr>
      <w:r w:rsidRPr="00A111A3">
        <w:rPr>
          <w:b/>
          <w:color w:val="000000" w:themeColor="text1"/>
          <w:lang w:val="es-CO"/>
        </w:rPr>
        <w:t>Mover</w:t>
      </w:r>
      <w:r w:rsidRPr="00A111A3">
        <w:rPr>
          <w:color w:val="000000" w:themeColor="text1"/>
          <w:lang w:val="es-CO"/>
        </w:rPr>
        <w:t xml:space="preserve">: </w:t>
      </w:r>
      <w:r w:rsidR="003703B7" w:rsidRPr="00A111A3">
        <w:rPr>
          <w:color w:val="000000" w:themeColor="text1"/>
          <w:lang w:val="es-CO"/>
        </w:rPr>
        <w:t xml:space="preserve">servicio </w:t>
      </w:r>
      <w:r w:rsidR="008638A0" w:rsidRPr="00A111A3">
        <w:rPr>
          <w:color w:val="000000" w:themeColor="text1"/>
          <w:lang w:val="es-CO"/>
        </w:rPr>
        <w:t>de</w:t>
      </w:r>
      <w:r w:rsidR="002A311E" w:rsidRPr="00A111A3">
        <w:rPr>
          <w:color w:val="000000" w:themeColor="text1"/>
          <w:lang w:val="es-CO"/>
        </w:rPr>
        <w:t xml:space="preserve"> s</w:t>
      </w:r>
      <w:r w:rsidR="008638A0" w:rsidRPr="00A111A3">
        <w:rPr>
          <w:color w:val="000000" w:themeColor="text1"/>
          <w:lang w:val="es-CO"/>
        </w:rPr>
        <w:t>e</w:t>
      </w:r>
      <w:r w:rsidR="002A311E" w:rsidRPr="00A111A3">
        <w:rPr>
          <w:color w:val="000000" w:themeColor="text1"/>
          <w:lang w:val="es-CO"/>
        </w:rPr>
        <w:t>gui</w:t>
      </w:r>
      <w:r w:rsidR="008638A0" w:rsidRPr="00A111A3">
        <w:rPr>
          <w:color w:val="000000" w:themeColor="text1"/>
          <w:lang w:val="es-CO"/>
        </w:rPr>
        <w:t xml:space="preserve">r </w:t>
      </w:r>
      <w:r w:rsidRPr="00A111A3">
        <w:rPr>
          <w:color w:val="000000" w:themeColor="text1"/>
          <w:lang w:val="es-CO"/>
        </w:rPr>
        <w:t xml:space="preserve">línea hasta </w:t>
      </w:r>
      <w:r w:rsidR="008638A0" w:rsidRPr="00A111A3">
        <w:rPr>
          <w:color w:val="000000" w:themeColor="text1"/>
          <w:lang w:val="es-CO"/>
        </w:rPr>
        <w:t xml:space="preserve">que se </w:t>
      </w:r>
      <w:r w:rsidRPr="00A111A3">
        <w:rPr>
          <w:color w:val="000000" w:themeColor="text1"/>
          <w:lang w:val="es-CO"/>
        </w:rPr>
        <w:t>enc</w:t>
      </w:r>
      <w:r w:rsidR="008638A0" w:rsidRPr="00A111A3">
        <w:rPr>
          <w:color w:val="000000" w:themeColor="text1"/>
          <w:lang w:val="es-CO"/>
        </w:rPr>
        <w:t>uentre</w:t>
      </w:r>
      <w:r w:rsidRPr="00A111A3">
        <w:rPr>
          <w:color w:val="000000" w:themeColor="text1"/>
          <w:lang w:val="es-CO"/>
        </w:rPr>
        <w:t xml:space="preserve"> </w:t>
      </w:r>
      <w:r w:rsidR="008638A0" w:rsidRPr="00A111A3">
        <w:rPr>
          <w:color w:val="000000" w:themeColor="text1"/>
          <w:lang w:val="es-CO"/>
        </w:rPr>
        <w:t xml:space="preserve">una bifurcación. </w:t>
      </w:r>
      <w:r w:rsidRPr="00A111A3">
        <w:rPr>
          <w:color w:val="000000" w:themeColor="text1"/>
          <w:lang w:val="es-CO"/>
        </w:rPr>
        <w:t>Implementa dos controles en cascada, uno para el control de velocidad</w:t>
      </w:r>
      <w:r w:rsidR="002B603A" w:rsidRPr="00A111A3">
        <w:rPr>
          <w:color w:val="000000" w:themeColor="text1"/>
          <w:lang w:val="es-CO"/>
        </w:rPr>
        <w:t xml:space="preserve"> </w:t>
      </w:r>
      <w:r w:rsidR="008638A0" w:rsidRPr="00A111A3">
        <w:rPr>
          <w:color w:val="000000" w:themeColor="text1"/>
          <w:lang w:val="es-CO"/>
        </w:rPr>
        <w:t xml:space="preserve">de </w:t>
      </w:r>
      <w:r w:rsidR="002B603A" w:rsidRPr="00A111A3">
        <w:rPr>
          <w:color w:val="000000" w:themeColor="text1"/>
          <w:lang w:val="es-CO"/>
        </w:rPr>
        <w:t xml:space="preserve">cada motor </w:t>
      </w:r>
      <w:r w:rsidRPr="00A111A3">
        <w:rPr>
          <w:color w:val="000000" w:themeColor="text1"/>
          <w:lang w:val="es-CO"/>
        </w:rPr>
        <w:t xml:space="preserve">y otro </w:t>
      </w:r>
      <w:r w:rsidR="008638A0" w:rsidRPr="00A111A3">
        <w:rPr>
          <w:color w:val="000000" w:themeColor="text1"/>
          <w:lang w:val="es-CO"/>
        </w:rPr>
        <w:t xml:space="preserve">para controlar el </w:t>
      </w:r>
      <w:r w:rsidR="00691968" w:rsidRPr="00A111A3">
        <w:rPr>
          <w:color w:val="000000" w:themeColor="text1"/>
          <w:lang w:val="es-CO"/>
        </w:rPr>
        <w:t>ángulo</w:t>
      </w:r>
      <w:r w:rsidR="008638A0" w:rsidRPr="00A111A3">
        <w:rPr>
          <w:color w:val="000000" w:themeColor="text1"/>
          <w:lang w:val="es-CO"/>
        </w:rPr>
        <w:t xml:space="preserve"> de giro del robot</w:t>
      </w:r>
      <w:r w:rsidR="00363A93" w:rsidRPr="00A111A3">
        <w:rPr>
          <w:color w:val="000000" w:themeColor="text1"/>
          <w:lang w:val="es-CO"/>
        </w:rPr>
        <w:t>, los cuales se detallan en la</w:t>
      </w:r>
      <w:r w:rsidRPr="00A111A3">
        <w:rPr>
          <w:color w:val="000000" w:themeColor="text1"/>
          <w:lang w:val="es-CO"/>
        </w:rPr>
        <w:t xml:space="preserve"> sección </w:t>
      </w:r>
      <w:r w:rsidR="00F00F40" w:rsidRPr="00A111A3">
        <w:rPr>
          <w:color w:val="000000" w:themeColor="text1"/>
          <w:lang w:val="es-CO"/>
        </w:rPr>
        <w:t>IV-</w:t>
      </w:r>
      <w:r w:rsidR="00405B41" w:rsidRPr="00A111A3">
        <w:rPr>
          <w:color w:val="000000" w:themeColor="text1"/>
          <w:lang w:val="es-CO"/>
        </w:rPr>
        <w:t xml:space="preserve">3.3.3. </w:t>
      </w:r>
    </w:p>
    <w:p w14:paraId="683D489A" w14:textId="1F479BF2" w:rsidR="00346885" w:rsidRPr="00A111A3" w:rsidRDefault="00346885" w:rsidP="0006640E">
      <w:pPr>
        <w:rPr>
          <w:lang w:val="es-CO"/>
        </w:rPr>
      </w:pPr>
      <w:r w:rsidRPr="00A111A3">
        <w:rPr>
          <w:color w:val="000000" w:themeColor="text1"/>
          <w:lang w:val="es-CO"/>
        </w:rPr>
        <w:t xml:space="preserve">Este módulo se implementó utilizando un chasis con llantas tipo oruga fabricado por la </w:t>
      </w:r>
      <w:r w:rsidRPr="00A111A3">
        <w:rPr>
          <w:lang w:val="es-CO"/>
        </w:rPr>
        <w:t xml:space="preserve">empresa Pololu (véase </w:t>
      </w:r>
      <w:r w:rsidRPr="00A111A3">
        <w:rPr>
          <w:lang w:val="es-CO"/>
        </w:rPr>
        <w:fldChar w:fldCharType="begin"/>
      </w:r>
      <w:r w:rsidRPr="00A111A3">
        <w:rPr>
          <w:lang w:val="es-CO"/>
        </w:rPr>
        <w:instrText xml:space="preserve"> REF _Ref464120095 \h </w:instrText>
      </w:r>
      <w:r w:rsidRPr="00A111A3">
        <w:rPr>
          <w:lang w:val="es-CO"/>
        </w:rPr>
      </w:r>
      <w:r w:rsidRPr="00A111A3">
        <w:rPr>
          <w:lang w:val="es-CO"/>
        </w:rPr>
        <w:fldChar w:fldCharType="separate"/>
      </w:r>
      <w:r w:rsidR="00DD7815" w:rsidRPr="00A111A3">
        <w:rPr>
          <w:lang w:val="es-CO"/>
        </w:rPr>
        <w:t xml:space="preserve">Ilustración </w:t>
      </w:r>
      <w:r w:rsidR="00DD7815">
        <w:rPr>
          <w:noProof/>
          <w:lang w:val="es-CO"/>
        </w:rPr>
        <w:t>28</w:t>
      </w:r>
      <w:r w:rsidRPr="00A111A3">
        <w:rPr>
          <w:lang w:val="es-CO"/>
        </w:rPr>
        <w:fldChar w:fldCharType="end"/>
      </w:r>
      <w:r w:rsidRPr="00A111A3">
        <w:rPr>
          <w:lang w:val="es-CO"/>
        </w:rPr>
        <w:t>), un arreglo de sensores de reflexión (</w:t>
      </w:r>
      <w:hyperlink w:anchor="_Sensores_de_línea" w:history="1">
        <w:r w:rsidRPr="00A111A3">
          <w:rPr>
            <w:rStyle w:val="Hipervnculo"/>
            <w:lang w:val="es-CO"/>
          </w:rPr>
          <w:t>Sección IV-4.1</w:t>
        </w:r>
      </w:hyperlink>
      <w:r w:rsidRPr="00A111A3">
        <w:rPr>
          <w:lang w:val="es-CO"/>
        </w:rPr>
        <w:t>) compatibles con el chasis para realizar el seguidor de línea, y dos motores DC (</w:t>
      </w:r>
      <w:hyperlink w:anchor="_Motorreductores" w:history="1">
        <w:r w:rsidRPr="00A111A3">
          <w:rPr>
            <w:rStyle w:val="Hipervnculo"/>
            <w:lang w:val="es-CO"/>
          </w:rPr>
          <w:t>Sección IV-4.2</w:t>
        </w:r>
      </w:hyperlink>
      <w:r w:rsidRPr="00A111A3">
        <w:rPr>
          <w:lang w:val="es-CO"/>
        </w:rPr>
        <w:t xml:space="preserve">)  cuya capacidad de carga es capaz de soportar máximo alrededor de 10kg </w:t>
      </w:r>
      <w:r w:rsidRPr="00A111A3">
        <w:rPr>
          <w:lang w:val="es-CO"/>
        </w:rPr>
        <w:fldChar w:fldCharType="begin"/>
      </w:r>
      <w:r w:rsidR="0020665B">
        <w:rPr>
          <w:lang w:val="es-CO"/>
        </w:rPr>
        <w:instrText xml:space="preserve"> ADDIN ZOTERO_ITEM CSL_CITATION {"citationID":"2l6bfat6p8","properties":{"formattedCitation":"[37], [38]","plainCitation":"[37], [38]"},"citationItems":[{"id":29,"uris":["http://zotero.org/groups/357529/items/44PUNB96"],"uri":["http://zotero.org/groups/357529/items/44PUNB96"],"itemData":{"id":29,"type":"webpage","title":"298:1 Micro Metal Gearmotor HP 6V Resources","container-title":"298:1 Micro Metal Gearmotor HP 6V","URL":"https://www.pololu.com/product/1094","shortTitle":"Resources","language":"English","author":[{"family":"Pololu","given":""}],"issued":{"date-parts":[["2016"]]},"accessed":{"date-parts":[["2016",1,19]]}}},{"id":16,"uris":["http://zotero.org/groups/357529/items/9RDU9JPV"],"uri":["http://zotero.org/groups/357529/items/9RDU9JPV"],"itemData":{"id":16,"type":"webpage","title":"Pololu Zumo Shield for Arduino, v1.2 Schematic Diagram. Primary Arduino connections","genre":"Schematic Diagram PDF","URL":"https://www.pololu.com/file/0J779/zumo-shield-v1_2-schematic.pdf","shortTitle":"Pololu Zumo Shield for Arduino, v1.2","language":"English","author":[{"family":"Pololu","given":""}],"issued":{"date-parts":[["2014"]]},"accessed":{"date-parts":[["2016",10,19]]}}}],"schema":"https://github.com/citation-style-language/schema/raw/master/csl-citation.json"} </w:instrText>
      </w:r>
      <w:r w:rsidRPr="00A111A3">
        <w:rPr>
          <w:lang w:val="es-CO"/>
        </w:rPr>
        <w:fldChar w:fldCharType="separate"/>
      </w:r>
      <w:r w:rsidRPr="00A111A3">
        <w:rPr>
          <w:lang w:val="es-CO"/>
        </w:rPr>
        <w:t>[37], [38]</w:t>
      </w:r>
      <w:r w:rsidRPr="00A111A3">
        <w:rPr>
          <w:lang w:val="es-CO"/>
        </w:rPr>
        <w:fldChar w:fldCharType="end"/>
      </w:r>
      <w:r w:rsidRPr="00A111A3">
        <w:rPr>
          <w:lang w:val="es-CO"/>
        </w:rPr>
        <w:t>.</w:t>
      </w:r>
    </w:p>
    <w:p w14:paraId="4FDBB64A" w14:textId="77777777" w:rsidR="007B5B43" w:rsidRPr="00A111A3" w:rsidRDefault="007B5B43" w:rsidP="007B5B43">
      <w:pPr>
        <w:keepNext/>
        <w:jc w:val="center"/>
        <w:rPr>
          <w:lang w:val="es-CO"/>
        </w:rPr>
      </w:pPr>
      <w:r w:rsidRPr="00A111A3">
        <w:rPr>
          <w:noProof/>
          <w:lang w:val="es-CO" w:eastAsia="es-CO"/>
        </w:rPr>
        <w:lastRenderedPageBreak/>
        <w:drawing>
          <wp:inline distT="0" distB="0" distL="0" distR="0" wp14:anchorId="2CDBC862" wp14:editId="06A31D70">
            <wp:extent cx="2496953" cy="1872691"/>
            <wp:effectExtent l="0" t="0" r="0" b="0"/>
            <wp:docPr id="26" name="Imagen 26" descr="Resultado de imagen para chasis z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hasis zum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9268" cy="1874427"/>
                    </a:xfrm>
                    <a:prstGeom prst="rect">
                      <a:avLst/>
                    </a:prstGeom>
                    <a:noFill/>
                    <a:ln>
                      <a:noFill/>
                    </a:ln>
                  </pic:spPr>
                </pic:pic>
              </a:graphicData>
            </a:graphic>
          </wp:inline>
        </w:drawing>
      </w:r>
    </w:p>
    <w:p w14:paraId="3AED14B7" w14:textId="627661A9" w:rsidR="007B5B43" w:rsidRPr="00A111A3" w:rsidRDefault="007B5B43" w:rsidP="007B5B43">
      <w:pPr>
        <w:pStyle w:val="Descripcin"/>
        <w:spacing w:before="0"/>
        <w:jc w:val="center"/>
        <w:rPr>
          <w:b w:val="0"/>
          <w:lang w:val="es-CO"/>
        </w:rPr>
      </w:pPr>
      <w:bookmarkStart w:id="135" w:name="_Ref464120095"/>
      <w:bookmarkStart w:id="136" w:name="_Toc465235942"/>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28</w:t>
      </w:r>
      <w:r w:rsidRPr="00A111A3">
        <w:rPr>
          <w:lang w:val="es-CO"/>
        </w:rPr>
        <w:fldChar w:fldCharType="end"/>
      </w:r>
      <w:bookmarkEnd w:id="135"/>
      <w:r w:rsidRPr="00A111A3">
        <w:rPr>
          <w:lang w:val="es-CO"/>
        </w:rPr>
        <w:t xml:space="preserve">. </w:t>
      </w:r>
      <w:r w:rsidRPr="00A111A3">
        <w:rPr>
          <w:b w:val="0"/>
          <w:lang w:val="es-CO"/>
        </w:rPr>
        <w:t>Chasis con llantas tipo oruga y sensores de reflexión.</w:t>
      </w:r>
      <w:bookmarkEnd w:id="136"/>
    </w:p>
    <w:p w14:paraId="34409689" w14:textId="77777777" w:rsidR="007B5B43" w:rsidRPr="00A111A3" w:rsidRDefault="007B5B43" w:rsidP="007B5B43">
      <w:pPr>
        <w:keepNext/>
        <w:spacing w:before="0"/>
        <w:jc w:val="center"/>
        <w:rPr>
          <w:lang w:val="es-CO"/>
        </w:rPr>
      </w:pPr>
      <w:r w:rsidRPr="00A111A3">
        <w:rPr>
          <w:b/>
          <w:lang w:val="es-CO"/>
        </w:rPr>
        <w:t xml:space="preserve">Fuente: </w:t>
      </w:r>
      <w:r w:rsidRPr="00A111A3">
        <w:rPr>
          <w:lang w:val="es-CO"/>
        </w:rPr>
        <w:t>Página web de Pololu</w:t>
      </w:r>
      <w:r w:rsidRPr="00A111A3">
        <w:rPr>
          <w:rStyle w:val="Refdenotaalpie"/>
          <w:lang w:val="es-CO"/>
        </w:rPr>
        <w:footnoteReference w:id="8"/>
      </w:r>
    </w:p>
    <w:p w14:paraId="6B4F14B5" w14:textId="3BFCFC55" w:rsidR="00346885" w:rsidRPr="00A111A3" w:rsidRDefault="00346885" w:rsidP="0006640E">
      <w:pPr>
        <w:rPr>
          <w:lang w:val="es-CO"/>
        </w:rPr>
      </w:pPr>
      <w:r w:rsidRPr="00A111A3">
        <w:rPr>
          <w:lang w:val="es-CO"/>
        </w:rPr>
        <w:t xml:space="preserve">De manera general, toda la arquitectura fue implementada bajo el </w:t>
      </w:r>
      <w:r w:rsidR="00691968" w:rsidRPr="00A111A3">
        <w:rPr>
          <w:lang w:val="es-CO"/>
        </w:rPr>
        <w:t>lenguaje</w:t>
      </w:r>
      <w:r w:rsidRPr="00A111A3">
        <w:rPr>
          <w:lang w:val="es-CO"/>
        </w:rPr>
        <w:t xml:space="preserve"> C++11, usando la librería </w:t>
      </w:r>
      <w:r w:rsidRPr="00A111A3">
        <w:rPr>
          <w:i/>
          <w:lang w:val="es-CO"/>
        </w:rPr>
        <w:t>Wiring Pi</w:t>
      </w:r>
      <w:r w:rsidRPr="00A111A3">
        <w:rPr>
          <w:lang w:val="es-CO"/>
        </w:rPr>
        <w:t xml:space="preserve"> para controlar los periféricos de TDO-C2.</w:t>
      </w:r>
      <w:r w:rsidR="00D06E2F" w:rsidRPr="00A111A3">
        <w:rPr>
          <w:lang w:val="es-CO"/>
        </w:rPr>
        <w:t xml:space="preserve"> El detalle de cada componente junto con la lógica asociada a cada uno se detalla en las siguiente</w:t>
      </w:r>
      <w:r w:rsidR="004F70E3" w:rsidRPr="00A111A3">
        <w:rPr>
          <w:lang w:val="es-CO"/>
        </w:rPr>
        <w:t>s</w:t>
      </w:r>
      <w:r w:rsidR="00D06E2F" w:rsidRPr="00A111A3">
        <w:rPr>
          <w:lang w:val="es-CO"/>
        </w:rPr>
        <w:t xml:space="preserve"> subsecciones.</w:t>
      </w:r>
    </w:p>
    <w:p w14:paraId="29C5C554" w14:textId="017F8D96" w:rsidR="0006640E" w:rsidRPr="00A111A3" w:rsidRDefault="0006640E" w:rsidP="00E532BB">
      <w:pPr>
        <w:pStyle w:val="Ttulo4"/>
        <w:numPr>
          <w:ilvl w:val="2"/>
          <w:numId w:val="12"/>
        </w:numPr>
        <w:rPr>
          <w:lang w:val="es-CO"/>
        </w:rPr>
      </w:pPr>
      <w:bookmarkStart w:id="137" w:name="_Sensores_de_línea"/>
      <w:bookmarkEnd w:id="137"/>
      <w:r w:rsidRPr="00A111A3">
        <w:rPr>
          <w:lang w:val="es-CO"/>
        </w:rPr>
        <w:t>Sensores de línea</w:t>
      </w:r>
    </w:p>
    <w:p w14:paraId="4C4BD463" w14:textId="1DF97219" w:rsidR="00F66730" w:rsidRPr="00A111A3" w:rsidRDefault="007B38D5" w:rsidP="00F66730">
      <w:pPr>
        <w:rPr>
          <w:lang w:val="es-CO"/>
        </w:rPr>
      </w:pPr>
      <w:r w:rsidRPr="00A111A3">
        <w:rPr>
          <w:lang w:val="es-CO"/>
        </w:rPr>
        <w:t>Se utiliz</w:t>
      </w:r>
      <w:r w:rsidR="00160472" w:rsidRPr="00A111A3">
        <w:rPr>
          <w:lang w:val="es-CO"/>
        </w:rPr>
        <w:t>ó la</w:t>
      </w:r>
      <w:r w:rsidRPr="00A111A3">
        <w:rPr>
          <w:lang w:val="es-CO"/>
        </w:rPr>
        <w:t xml:space="preserve"> regleta </w:t>
      </w:r>
      <w:r w:rsidR="00160472" w:rsidRPr="00A111A3">
        <w:rPr>
          <w:lang w:val="es-CO"/>
        </w:rPr>
        <w:t>“</w:t>
      </w:r>
      <w:r w:rsidR="00160472" w:rsidRPr="00A111A3">
        <w:rPr>
          <w:i/>
          <w:lang w:val="es-CO"/>
        </w:rPr>
        <w:t>QTR-8A"</w:t>
      </w:r>
      <w:r w:rsidR="00160472" w:rsidRPr="00A111A3">
        <w:rPr>
          <w:lang w:val="es-CO"/>
        </w:rPr>
        <w:t xml:space="preserve"> </w:t>
      </w:r>
      <w:r w:rsidRPr="00A111A3">
        <w:rPr>
          <w:lang w:val="es-CO"/>
        </w:rPr>
        <w:t xml:space="preserve">de </w:t>
      </w:r>
      <w:r w:rsidR="00F66730" w:rsidRPr="00A111A3">
        <w:rPr>
          <w:lang w:val="es-CO"/>
        </w:rPr>
        <w:t>6 opto acopladores (Véase</w:t>
      </w:r>
      <w:r w:rsidR="009455CA" w:rsidRPr="00A111A3">
        <w:rPr>
          <w:lang w:val="es-CO"/>
        </w:rPr>
        <w:t xml:space="preserve"> </w:t>
      </w:r>
      <w:r w:rsidR="00F80B36" w:rsidRPr="00A111A3">
        <w:rPr>
          <w:lang w:val="es-CO"/>
        </w:rPr>
        <w:fldChar w:fldCharType="begin"/>
      </w:r>
      <w:r w:rsidR="00F80B36" w:rsidRPr="00A111A3">
        <w:rPr>
          <w:lang w:val="es-CO"/>
        </w:rPr>
        <w:instrText xml:space="preserve"> REF _Ref467521351 \h </w:instrText>
      </w:r>
      <w:r w:rsidR="00F80B36" w:rsidRPr="00A111A3">
        <w:rPr>
          <w:lang w:val="es-CO"/>
        </w:rPr>
      </w:r>
      <w:r w:rsidR="00F80B36" w:rsidRPr="00A111A3">
        <w:rPr>
          <w:lang w:val="es-CO"/>
        </w:rPr>
        <w:fldChar w:fldCharType="separate"/>
      </w:r>
      <w:r w:rsidR="00DD7815" w:rsidRPr="00A111A3">
        <w:rPr>
          <w:lang w:val="es-CO"/>
        </w:rPr>
        <w:t xml:space="preserve">Ilustración </w:t>
      </w:r>
      <w:r w:rsidR="00DD7815">
        <w:rPr>
          <w:noProof/>
          <w:lang w:val="es-CO"/>
        </w:rPr>
        <w:t>29</w:t>
      </w:r>
      <w:r w:rsidR="00F80B36" w:rsidRPr="00A111A3">
        <w:rPr>
          <w:lang w:val="es-CO"/>
        </w:rPr>
        <w:fldChar w:fldCharType="end"/>
      </w:r>
      <w:r w:rsidRPr="00A111A3">
        <w:rPr>
          <w:lang w:val="es-CO"/>
        </w:rPr>
        <w:t xml:space="preserve">) </w:t>
      </w:r>
      <w:r w:rsidR="00F80B36" w:rsidRPr="00A111A3">
        <w:rPr>
          <w:lang w:val="es-CO"/>
        </w:rPr>
        <w:t xml:space="preserve">fabricado por la empresa POLOLU </w:t>
      </w:r>
      <w:r w:rsidR="00B81F03" w:rsidRPr="00A111A3">
        <w:rPr>
          <w:lang w:val="es-CO"/>
        </w:rPr>
        <w:t xml:space="preserve">como herramienta </w:t>
      </w:r>
      <w:r w:rsidR="00F80B36" w:rsidRPr="00A111A3">
        <w:rPr>
          <w:lang w:val="es-CO"/>
        </w:rPr>
        <w:t>detectora</w:t>
      </w:r>
      <w:r w:rsidR="00B81F03" w:rsidRPr="00A111A3">
        <w:rPr>
          <w:lang w:val="es-CO"/>
        </w:rPr>
        <w:t xml:space="preserve"> de línea. </w:t>
      </w:r>
    </w:p>
    <w:p w14:paraId="514E04D6" w14:textId="0CCDE239" w:rsidR="00F66730" w:rsidRPr="00A111A3" w:rsidRDefault="009E1875" w:rsidP="00F66730">
      <w:pPr>
        <w:keepNext/>
        <w:jc w:val="center"/>
        <w:rPr>
          <w:lang w:val="es-CO"/>
        </w:rPr>
      </w:pPr>
      <w:r w:rsidRPr="00A111A3">
        <w:rPr>
          <w:noProof/>
          <w:lang w:val="es-CO" w:eastAsia="es-CO"/>
        </w:rPr>
        <w:drawing>
          <wp:inline distT="0" distB="0" distL="0" distR="0" wp14:anchorId="60FEEADC" wp14:editId="4BD164C4">
            <wp:extent cx="2505075" cy="2004060"/>
            <wp:effectExtent l="0" t="0" r="9525" b="0"/>
            <wp:docPr id="40" name="Imagen 40" descr="https://a.pololu-files.com/picture/0J4209.600x480.jpg?ef179368c8e8e4bc6e1f9a7b36fd5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ololu-files.com/picture/0J4209.600x480.jpg?ef179368c8e8e4bc6e1f9a7b36fd5cb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7690" cy="2006152"/>
                    </a:xfrm>
                    <a:prstGeom prst="rect">
                      <a:avLst/>
                    </a:prstGeom>
                    <a:noFill/>
                    <a:ln>
                      <a:noFill/>
                    </a:ln>
                  </pic:spPr>
                </pic:pic>
              </a:graphicData>
            </a:graphic>
          </wp:inline>
        </w:drawing>
      </w:r>
    </w:p>
    <w:p w14:paraId="225FB267" w14:textId="7171B4BB" w:rsidR="00F66730" w:rsidRPr="00A111A3" w:rsidRDefault="00F66730" w:rsidP="000C669A">
      <w:pPr>
        <w:pStyle w:val="Descripcin"/>
        <w:jc w:val="center"/>
        <w:rPr>
          <w:b w:val="0"/>
          <w:lang w:val="es-CO"/>
        </w:rPr>
      </w:pPr>
      <w:bookmarkStart w:id="138" w:name="_Ref467521351"/>
      <w:bookmarkStart w:id="139" w:name="_Toc465235944"/>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29</w:t>
      </w:r>
      <w:r w:rsidRPr="00A111A3">
        <w:rPr>
          <w:lang w:val="es-CO"/>
        </w:rPr>
        <w:fldChar w:fldCharType="end"/>
      </w:r>
      <w:bookmarkEnd w:id="138"/>
      <w:r w:rsidRPr="00A111A3">
        <w:rPr>
          <w:lang w:val="es-CO"/>
        </w:rPr>
        <w:t xml:space="preserve">. </w:t>
      </w:r>
      <w:r w:rsidRPr="00A111A3">
        <w:rPr>
          <w:b w:val="0"/>
          <w:lang w:val="es-CO"/>
        </w:rPr>
        <w:t>Arreglo de sensores.</w:t>
      </w:r>
      <w:bookmarkEnd w:id="139"/>
    </w:p>
    <w:p w14:paraId="260B48BB" w14:textId="29A4312E" w:rsidR="009F1385" w:rsidRPr="00A111A3" w:rsidRDefault="009F1385" w:rsidP="009F1385">
      <w:pPr>
        <w:pStyle w:val="Descripcin"/>
        <w:jc w:val="center"/>
        <w:rPr>
          <w:b w:val="0"/>
          <w:lang w:val="es-CO"/>
        </w:rPr>
      </w:pPr>
      <w:r w:rsidRPr="00A111A3">
        <w:rPr>
          <w:lang w:val="es-CO"/>
        </w:rPr>
        <w:t xml:space="preserve">Fuente: </w:t>
      </w:r>
      <w:r w:rsidRPr="00A111A3">
        <w:rPr>
          <w:b w:val="0"/>
          <w:lang w:val="es-CO"/>
        </w:rPr>
        <w:t xml:space="preserve">Página web de </w:t>
      </w:r>
      <w:r w:rsidR="00B163C3" w:rsidRPr="00A111A3">
        <w:rPr>
          <w:b w:val="0"/>
          <w:lang w:val="es-CO"/>
        </w:rPr>
        <w:t>P</w:t>
      </w:r>
      <w:r w:rsidRPr="00A111A3">
        <w:rPr>
          <w:b w:val="0"/>
          <w:lang w:val="es-CO"/>
        </w:rPr>
        <w:t>ololu.</w:t>
      </w:r>
      <w:r w:rsidR="009E1875" w:rsidRPr="00A111A3">
        <w:rPr>
          <w:rStyle w:val="Refdenotaalpie"/>
          <w:b w:val="0"/>
          <w:lang w:val="es-CO"/>
        </w:rPr>
        <w:footnoteReference w:id="9"/>
      </w:r>
    </w:p>
    <w:p w14:paraId="6F86B194" w14:textId="6910E757" w:rsidR="00B1077A" w:rsidRPr="00A111A3" w:rsidRDefault="00A52091" w:rsidP="00B1077A">
      <w:pPr>
        <w:rPr>
          <w:lang w:val="es-CO"/>
        </w:rPr>
      </w:pPr>
      <w:r w:rsidRPr="00A111A3">
        <w:rPr>
          <w:lang w:val="es-CO"/>
        </w:rPr>
        <w:lastRenderedPageBreak/>
        <w:t>P</w:t>
      </w:r>
      <w:r w:rsidR="00B1077A" w:rsidRPr="00A111A3">
        <w:rPr>
          <w:lang w:val="es-CO"/>
        </w:rPr>
        <w:t xml:space="preserve">ara convertir los valores </w:t>
      </w:r>
      <w:r w:rsidR="00827C6D" w:rsidRPr="00A111A3">
        <w:rPr>
          <w:lang w:val="es-CO"/>
        </w:rPr>
        <w:t xml:space="preserve">analógicos </w:t>
      </w:r>
      <w:r w:rsidR="00B1077A" w:rsidRPr="00A111A3">
        <w:rPr>
          <w:lang w:val="es-CO"/>
        </w:rPr>
        <w:t>de los sensores en valores lógicos, cada vez que se quiere saber el valor de un sensor, se emite una señal y se</w:t>
      </w:r>
      <w:r w:rsidR="0074199D" w:rsidRPr="00A111A3">
        <w:rPr>
          <w:lang w:val="es-CO"/>
        </w:rPr>
        <w:t xml:space="preserve"> cuenta el tiempo que demora </w:t>
      </w:r>
      <w:r w:rsidR="00B1077A" w:rsidRPr="00A111A3">
        <w:rPr>
          <w:lang w:val="es-CO"/>
        </w:rPr>
        <w:t>en ser captada por el sensor receptor.</w:t>
      </w:r>
      <w:r w:rsidR="009A2685" w:rsidRPr="00A111A3">
        <w:rPr>
          <w:lang w:val="es-CO"/>
        </w:rPr>
        <w:t xml:space="preserve"> De esta manera, al cambiar el color de la superficie que refleja el rayo, se cambia también la longitud de onda </w:t>
      </w:r>
      <w:r w:rsidR="00384B57" w:rsidRPr="00A111A3">
        <w:rPr>
          <w:lang w:val="es-CO"/>
        </w:rPr>
        <w:t>y en consecuencia</w:t>
      </w:r>
      <w:r w:rsidR="009A2685" w:rsidRPr="00A111A3">
        <w:rPr>
          <w:lang w:val="es-CO"/>
        </w:rPr>
        <w:t xml:space="preserve"> su velocidad, por lo que finalmente, una superficie negra </w:t>
      </w:r>
      <w:r w:rsidR="004939A2" w:rsidRPr="00A111A3">
        <w:rPr>
          <w:lang w:val="es-CO"/>
        </w:rPr>
        <w:t xml:space="preserve">podrá </w:t>
      </w:r>
      <w:r w:rsidR="009A2685" w:rsidRPr="00A111A3">
        <w:rPr>
          <w:lang w:val="es-CO"/>
        </w:rPr>
        <w:t>ser diferenciada de una blanca.</w:t>
      </w:r>
    </w:p>
    <w:p w14:paraId="42E3DE8D" w14:textId="2253F9CB" w:rsidR="0006640E" w:rsidRPr="00A111A3" w:rsidRDefault="0006640E" w:rsidP="00E532BB">
      <w:pPr>
        <w:pStyle w:val="Ttulo4"/>
        <w:numPr>
          <w:ilvl w:val="2"/>
          <w:numId w:val="12"/>
        </w:numPr>
        <w:rPr>
          <w:lang w:val="es-CO"/>
        </w:rPr>
      </w:pPr>
      <w:bookmarkStart w:id="140" w:name="_Motorreductores"/>
      <w:bookmarkEnd w:id="140"/>
      <w:r w:rsidRPr="00A111A3">
        <w:rPr>
          <w:lang w:val="es-CO"/>
        </w:rPr>
        <w:t>Motorreductores</w:t>
      </w:r>
    </w:p>
    <w:p w14:paraId="3ADD90A7" w14:textId="7D4CFB9B" w:rsidR="0006640E" w:rsidRPr="00A111A3" w:rsidRDefault="00383E89" w:rsidP="00943440">
      <w:pPr>
        <w:rPr>
          <w:lang w:val="es-CO"/>
        </w:rPr>
      </w:pPr>
      <w:r w:rsidRPr="00A111A3">
        <w:rPr>
          <w:lang w:val="es-CO"/>
        </w:rPr>
        <w:t>S</w:t>
      </w:r>
      <w:r w:rsidR="0006640E" w:rsidRPr="00A111A3">
        <w:rPr>
          <w:lang w:val="es-CO"/>
        </w:rPr>
        <w:t xml:space="preserve">e escogieron </w:t>
      </w:r>
      <w:r w:rsidR="00943440" w:rsidRPr="00A111A3">
        <w:rPr>
          <w:lang w:val="es-CO"/>
        </w:rPr>
        <w:t xml:space="preserve">2 motores </w:t>
      </w:r>
      <w:r w:rsidRPr="00A111A3">
        <w:rPr>
          <w:lang w:val="es-CO"/>
        </w:rPr>
        <w:t>capaces</w:t>
      </w:r>
      <w:r w:rsidR="00E659CE" w:rsidRPr="00A111A3">
        <w:rPr>
          <w:lang w:val="es-CO"/>
        </w:rPr>
        <w:t xml:space="preserve"> de soportar máximo</w:t>
      </w:r>
      <w:r w:rsidR="006133EA" w:rsidRPr="00A111A3">
        <w:rPr>
          <w:lang w:val="es-CO"/>
        </w:rPr>
        <w:t xml:space="preserve"> </w:t>
      </w:r>
      <w:r w:rsidR="00E659CE" w:rsidRPr="00A111A3">
        <w:rPr>
          <w:lang w:val="es-CO"/>
        </w:rPr>
        <w:t>10</w:t>
      </w:r>
      <w:r w:rsidR="006133EA" w:rsidRPr="00A111A3">
        <w:rPr>
          <w:lang w:val="es-CO"/>
        </w:rPr>
        <w:t>Kg (Peso aproximado de la plataforma)</w:t>
      </w:r>
      <w:r w:rsidR="00145C1D" w:rsidRPr="00A111A3">
        <w:rPr>
          <w:lang w:val="es-CO"/>
        </w:rPr>
        <w:t xml:space="preserve"> y que conc</w:t>
      </w:r>
      <w:r w:rsidR="00E659CE" w:rsidRPr="00A111A3">
        <w:rPr>
          <w:lang w:val="es-CO"/>
        </w:rPr>
        <w:t>uerdan</w:t>
      </w:r>
      <w:r w:rsidR="00145C1D" w:rsidRPr="00A111A3">
        <w:rPr>
          <w:lang w:val="es-CO"/>
        </w:rPr>
        <w:t xml:space="preserve"> con el tamaño y diseño requerido por el chasis.</w:t>
      </w:r>
      <w:r w:rsidR="0006640E" w:rsidRPr="00A111A3">
        <w:rPr>
          <w:lang w:val="es-CO"/>
        </w:rPr>
        <w:t xml:space="preserve"> Los motores</w:t>
      </w:r>
      <w:r w:rsidR="00143F79" w:rsidRPr="00A111A3">
        <w:rPr>
          <w:lang w:val="es-CO"/>
        </w:rPr>
        <w:t xml:space="preserve"> elegidos con</w:t>
      </w:r>
      <w:r w:rsidR="00850F1B" w:rsidRPr="00A111A3">
        <w:rPr>
          <w:lang w:val="es-CO"/>
        </w:rPr>
        <w:t xml:space="preserve"> referencia</w:t>
      </w:r>
      <w:r w:rsidR="0006640E" w:rsidRPr="00A111A3">
        <w:rPr>
          <w:lang w:val="es-CO"/>
        </w:rPr>
        <w:t xml:space="preserve"> </w:t>
      </w:r>
      <w:r w:rsidR="00394E0B" w:rsidRPr="00A111A3">
        <w:rPr>
          <w:lang w:val="es-CO"/>
        </w:rPr>
        <w:t>“</w:t>
      </w:r>
      <w:r w:rsidR="00394E0B" w:rsidRPr="00A111A3">
        <w:rPr>
          <w:i/>
          <w:lang w:val="es-CO"/>
        </w:rPr>
        <w:t>Micro Metal Gearmotor HPBC</w:t>
      </w:r>
      <w:r w:rsidR="00394E0B" w:rsidRPr="00A111A3">
        <w:rPr>
          <w:lang w:val="es-CO"/>
        </w:rPr>
        <w:t xml:space="preserve">” </w:t>
      </w:r>
      <w:r w:rsidR="0006640E" w:rsidRPr="00A111A3">
        <w:rPr>
          <w:lang w:val="es-CO"/>
        </w:rPr>
        <w:t>cuentan con una proporción plato</w:t>
      </w:r>
      <w:r w:rsidR="00B578B9" w:rsidRPr="00A111A3">
        <w:rPr>
          <w:lang w:val="es-CO"/>
        </w:rPr>
        <w:t>/piñón</w:t>
      </w:r>
      <w:r w:rsidR="00F80B36" w:rsidRPr="00A111A3">
        <w:rPr>
          <w:lang w:val="es-CO"/>
        </w:rPr>
        <w:t xml:space="preserve"> de 298</w:t>
      </w:r>
      <w:r w:rsidR="0006640E" w:rsidRPr="00A111A3">
        <w:rPr>
          <w:lang w:val="es-CO"/>
        </w:rPr>
        <w:t>:1</w:t>
      </w:r>
      <w:r w:rsidR="00014FA8" w:rsidRPr="00A111A3">
        <w:rPr>
          <w:lang w:val="es-CO"/>
        </w:rPr>
        <w:t>,</w:t>
      </w:r>
      <w:r w:rsidR="0006640E" w:rsidRPr="00A111A3">
        <w:rPr>
          <w:lang w:val="es-CO"/>
        </w:rPr>
        <w:t xml:space="preserve"> torque de </w:t>
      </w:r>
      <m:oMath>
        <m:r>
          <w:rPr>
            <w:rFonts w:ascii="Cambria Math" w:hAnsi="Cambria Math"/>
            <w:lang w:val="es-CO"/>
          </w:rPr>
          <m:t>22oz∙in</m:t>
        </m:r>
      </m:oMath>
      <w:r w:rsidR="00406983" w:rsidRPr="00A111A3">
        <w:rPr>
          <w:lang w:val="es-CO"/>
        </w:rPr>
        <w:t>,</w:t>
      </w:r>
      <w:r w:rsidR="0006640E" w:rsidRPr="00A111A3">
        <w:rPr>
          <w:lang w:val="es-CO"/>
        </w:rPr>
        <w:t xml:space="preserve"> </w:t>
      </w:r>
      <w:r w:rsidR="002E69EC" w:rsidRPr="00A111A3">
        <w:rPr>
          <w:lang w:val="es-CO"/>
        </w:rPr>
        <w:t>velocidad de rotación</w:t>
      </w:r>
      <w:r w:rsidR="0006640E" w:rsidRPr="00A111A3">
        <w:rPr>
          <w:lang w:val="es-CO"/>
        </w:rPr>
        <w:t xml:space="preserve"> de 400 rpm</w:t>
      </w:r>
      <w:r w:rsidR="00E659CE" w:rsidRPr="00A111A3">
        <w:rPr>
          <w:lang w:val="es-CO"/>
        </w:rPr>
        <w:t xml:space="preserve"> y son capaces de soportar máximo 10</w:t>
      </w:r>
      <w:r w:rsidR="00406983" w:rsidRPr="00A111A3">
        <w:rPr>
          <w:lang w:val="es-CO"/>
        </w:rPr>
        <w:t xml:space="preserve"> Kg cada uno</w:t>
      </w:r>
      <w:r w:rsidR="000C6B0A" w:rsidRPr="00A111A3">
        <w:rPr>
          <w:lang w:val="es-CO"/>
        </w:rPr>
        <w:t xml:space="preserve"> </w:t>
      </w:r>
      <w:r w:rsidR="0006640E" w:rsidRPr="00A111A3">
        <w:rPr>
          <w:lang w:val="es-CO"/>
        </w:rPr>
        <w:fldChar w:fldCharType="begin"/>
      </w:r>
      <w:r w:rsidR="0020665B">
        <w:rPr>
          <w:lang w:val="es-CO"/>
        </w:rPr>
        <w:instrText xml:space="preserve"> ADDIN ZOTERO_ITEM CSL_CITATION {"citationID":"1g02urhtfc","properties":{"formattedCitation":"[37]","plainCitation":"[37]"},"citationItems":[{"id":29,"uris":["http://zotero.org/groups/357529/items/44PUNB96"],"uri":["http://zotero.org/groups/357529/items/44PUNB96"],"itemData":{"id":29,"type":"webpage","title":"298:1 Micro Metal Gearmotor HP 6V Resources","container-title":"298:1 Micro Metal Gearmotor HP 6V","URL":"https://www.pololu.com/product/1094","shortTitle":"Resources","language":"English","author":[{"family":"Pololu","given":""}],"issued":{"date-parts":[["2016"]]},"accessed":{"date-parts":[["2016",1,19]]}}}],"schema":"https://github.com/citation-style-language/schema/raw/master/csl-citation.json"} </w:instrText>
      </w:r>
      <w:r w:rsidR="0006640E" w:rsidRPr="00A111A3">
        <w:rPr>
          <w:lang w:val="es-CO"/>
        </w:rPr>
        <w:fldChar w:fldCharType="separate"/>
      </w:r>
      <w:r w:rsidR="003532B6" w:rsidRPr="00A111A3">
        <w:rPr>
          <w:lang w:val="es-CO"/>
        </w:rPr>
        <w:t>[37]</w:t>
      </w:r>
      <w:r w:rsidR="0006640E" w:rsidRPr="00A111A3">
        <w:rPr>
          <w:lang w:val="es-CO"/>
        </w:rPr>
        <w:fldChar w:fldCharType="end"/>
      </w:r>
      <w:r w:rsidR="0006640E" w:rsidRPr="00A111A3">
        <w:rPr>
          <w:lang w:val="es-CO"/>
        </w:rPr>
        <w:t>.</w:t>
      </w:r>
    </w:p>
    <w:p w14:paraId="610330CE" w14:textId="77777777" w:rsidR="0006640E" w:rsidRPr="00A111A3" w:rsidRDefault="0006640E" w:rsidP="0006640E">
      <w:pPr>
        <w:keepNext/>
        <w:jc w:val="center"/>
        <w:rPr>
          <w:lang w:val="es-CO"/>
        </w:rPr>
      </w:pPr>
      <w:r w:rsidRPr="00A111A3">
        <w:rPr>
          <w:noProof/>
          <w:lang w:val="es-CO" w:eastAsia="es-CO"/>
        </w:rPr>
        <w:drawing>
          <wp:inline distT="0" distB="0" distL="0" distR="0" wp14:anchorId="43EC217D" wp14:editId="74C2B6FF">
            <wp:extent cx="1257300" cy="1199674"/>
            <wp:effectExtent l="0" t="0" r="0" b="635"/>
            <wp:docPr id="31" name="Imagen 31" descr="https://static.pololu.com/picture/0J427.1200.jpg?043ab4a4bc95a9b6b91b6ea66ae37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pololu.com/picture/0J427.1200.jpg?043ab4a4bc95a9b6b91b6ea66ae37de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2722" cy="1204848"/>
                    </a:xfrm>
                    <a:prstGeom prst="rect">
                      <a:avLst/>
                    </a:prstGeom>
                    <a:noFill/>
                    <a:ln>
                      <a:noFill/>
                    </a:ln>
                  </pic:spPr>
                </pic:pic>
              </a:graphicData>
            </a:graphic>
          </wp:inline>
        </w:drawing>
      </w:r>
    </w:p>
    <w:p w14:paraId="6D5A417E" w14:textId="7CB29ABE" w:rsidR="009F2F5B" w:rsidRPr="00A111A3" w:rsidRDefault="0006640E" w:rsidP="009F2F5B">
      <w:pPr>
        <w:pStyle w:val="Descripcin"/>
        <w:spacing w:before="0"/>
        <w:jc w:val="center"/>
        <w:rPr>
          <w:b w:val="0"/>
          <w:lang w:val="es-CO"/>
        </w:rPr>
      </w:pPr>
      <w:bookmarkStart w:id="141" w:name="_Toc465235945"/>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30</w:t>
      </w:r>
      <w:r w:rsidRPr="00A111A3">
        <w:rPr>
          <w:lang w:val="es-CO"/>
        </w:rPr>
        <w:fldChar w:fldCharType="end"/>
      </w:r>
      <w:r w:rsidRPr="00A111A3">
        <w:rPr>
          <w:lang w:val="es-CO"/>
        </w:rPr>
        <w:t xml:space="preserve">. </w:t>
      </w:r>
      <w:r w:rsidRPr="00A111A3">
        <w:rPr>
          <w:b w:val="0"/>
          <w:lang w:val="es-CO"/>
        </w:rPr>
        <w:t>Motor motorreductor de 6V</w:t>
      </w:r>
      <w:bookmarkEnd w:id="141"/>
    </w:p>
    <w:p w14:paraId="079E62B8" w14:textId="3A8F8352" w:rsidR="009F1385" w:rsidRPr="00A111A3" w:rsidRDefault="009F1385" w:rsidP="009F2F5B">
      <w:pPr>
        <w:pStyle w:val="Descripcin"/>
        <w:spacing w:before="0"/>
        <w:jc w:val="center"/>
        <w:rPr>
          <w:b w:val="0"/>
          <w:lang w:val="es-CO"/>
        </w:rPr>
      </w:pPr>
      <w:r w:rsidRPr="00A111A3">
        <w:rPr>
          <w:lang w:val="es-CO"/>
        </w:rPr>
        <w:t>Fuente</w:t>
      </w:r>
      <w:r w:rsidRPr="00A111A3">
        <w:rPr>
          <w:b w:val="0"/>
          <w:lang w:val="es-CO"/>
        </w:rPr>
        <w:t>:</w:t>
      </w:r>
      <w:r w:rsidR="009F2F5B" w:rsidRPr="00A111A3">
        <w:rPr>
          <w:lang w:val="es-CO"/>
        </w:rPr>
        <w:t xml:space="preserve"> </w:t>
      </w:r>
      <w:r w:rsidR="009F2F5B" w:rsidRPr="00A111A3">
        <w:rPr>
          <w:b w:val="0"/>
          <w:lang w:val="es-CO"/>
        </w:rPr>
        <w:t>Página web de Pololu</w:t>
      </w:r>
      <w:r w:rsidR="009F2F5B" w:rsidRPr="00A111A3">
        <w:rPr>
          <w:rStyle w:val="Refdenotaalpie"/>
          <w:b w:val="0"/>
          <w:lang w:val="es-CO"/>
        </w:rPr>
        <w:footnoteReference w:id="10"/>
      </w:r>
    </w:p>
    <w:p w14:paraId="5979FEF3" w14:textId="77777777" w:rsidR="0006640E" w:rsidRPr="00A111A3" w:rsidRDefault="0006640E" w:rsidP="00E532BB">
      <w:pPr>
        <w:pStyle w:val="Ttulo4"/>
        <w:numPr>
          <w:ilvl w:val="2"/>
          <w:numId w:val="12"/>
        </w:numPr>
        <w:rPr>
          <w:lang w:val="es-CO"/>
        </w:rPr>
      </w:pPr>
      <w:r w:rsidRPr="00A111A3">
        <w:rPr>
          <w:lang w:val="es-CO"/>
        </w:rPr>
        <w:t>Lógica de control</w:t>
      </w:r>
    </w:p>
    <w:p w14:paraId="6B4379AA" w14:textId="22628B94" w:rsidR="00014A9F" w:rsidRPr="00A111A3" w:rsidRDefault="000C669A" w:rsidP="003347F6">
      <w:pPr>
        <w:rPr>
          <w:lang w:val="es-CO"/>
        </w:rPr>
      </w:pPr>
      <w:r w:rsidRPr="00A111A3">
        <w:rPr>
          <w:lang w:val="es-CO"/>
        </w:rPr>
        <w:t xml:space="preserve">El primer paso en la lógica de control del seguidor de línea </w:t>
      </w:r>
      <w:r w:rsidR="004432F8" w:rsidRPr="00A111A3">
        <w:rPr>
          <w:lang w:val="es-CO"/>
        </w:rPr>
        <w:t>fue</w:t>
      </w:r>
      <w:r w:rsidRPr="00A111A3">
        <w:rPr>
          <w:lang w:val="es-CO"/>
        </w:rPr>
        <w:t xml:space="preserve"> hallar una variable relacionada a la correcta alineación del robot. </w:t>
      </w:r>
      <w:r w:rsidR="00B1077A" w:rsidRPr="00A111A3">
        <w:rPr>
          <w:lang w:val="es-CO"/>
        </w:rPr>
        <w:t>Para esto,</w:t>
      </w:r>
      <w:r w:rsidRPr="00A111A3">
        <w:rPr>
          <w:lang w:val="es-CO"/>
        </w:rPr>
        <w:t xml:space="preserve"> </w:t>
      </w:r>
      <w:r w:rsidR="003B0E32" w:rsidRPr="00A111A3">
        <w:rPr>
          <w:lang w:val="es-CO"/>
        </w:rPr>
        <w:t xml:space="preserve">se utilizó la </w:t>
      </w:r>
      <w:r w:rsidR="00782EFA">
        <w:rPr>
          <w:lang w:val="es-CO"/>
        </w:rPr>
        <w:t>ecuació</w:t>
      </w:r>
      <w:bookmarkStart w:id="142" w:name="_GoBack"/>
      <w:bookmarkEnd w:id="142"/>
      <w:r w:rsidR="00782EFA">
        <w:rPr>
          <w:lang w:val="es-CO"/>
        </w:rPr>
        <w:t>n</w:t>
      </w:r>
      <w:r w:rsidR="003B0E32" w:rsidRPr="00A111A3">
        <w:rPr>
          <w:lang w:val="es-CO"/>
        </w:rPr>
        <w:t xml:space="preserve"> </w:t>
      </w:r>
      <w:r w:rsidR="00E256C3" w:rsidRPr="00A111A3">
        <w:rPr>
          <w:lang w:val="es-CO"/>
        </w:rPr>
        <w:t xml:space="preserve">1, la cual describe la </w:t>
      </w:r>
      <w:r w:rsidR="007C0A67" w:rsidRPr="00A111A3">
        <w:rPr>
          <w:lang w:val="es-CO"/>
        </w:rPr>
        <w:t>orientación</w:t>
      </w:r>
      <w:r w:rsidR="00E256C3" w:rsidRPr="00A111A3">
        <w:rPr>
          <w:lang w:val="es-CO"/>
        </w:rPr>
        <w:t xml:space="preserve"> del móvil </w:t>
      </w:r>
      <w:r w:rsidR="007C0A67" w:rsidRPr="00A111A3">
        <w:rPr>
          <w:lang w:val="es-CO"/>
        </w:rPr>
        <w:t>como un valor entre 1 y 5000, en donde 0 indica una máxima inclinación hacia la derecha, 2500 una orientación paralélela a la línea y 5000 una máxima inclinación hacia la izquierda</w:t>
      </w:r>
      <w:r w:rsidR="004A7475" w:rsidRPr="00A111A3">
        <w:rPr>
          <w:lang w:val="es-CO"/>
        </w:rPr>
        <w:t xml:space="preserve"> (Véase </w:t>
      </w:r>
      <w:r w:rsidR="004A7475" w:rsidRPr="00A111A3">
        <w:rPr>
          <w:lang w:val="es-CO"/>
        </w:rPr>
        <w:fldChar w:fldCharType="begin"/>
      </w:r>
      <w:r w:rsidR="004A7475" w:rsidRPr="00A111A3">
        <w:rPr>
          <w:lang w:val="es-CO"/>
        </w:rPr>
        <w:instrText xml:space="preserve"> REF _Ref465103052 \h </w:instrText>
      </w:r>
      <w:r w:rsidR="004A7475" w:rsidRPr="00A111A3">
        <w:rPr>
          <w:lang w:val="es-CO"/>
        </w:rPr>
      </w:r>
      <w:r w:rsidR="004A7475" w:rsidRPr="00A111A3">
        <w:rPr>
          <w:lang w:val="es-CO"/>
        </w:rPr>
        <w:fldChar w:fldCharType="separate"/>
      </w:r>
      <w:r w:rsidR="00DD7815" w:rsidRPr="00A111A3">
        <w:rPr>
          <w:lang w:val="es-CO"/>
        </w:rPr>
        <w:t xml:space="preserve">Ilustración </w:t>
      </w:r>
      <w:r w:rsidR="00DD7815">
        <w:rPr>
          <w:noProof/>
          <w:lang w:val="es-CO"/>
        </w:rPr>
        <w:t>31</w:t>
      </w:r>
      <w:r w:rsidR="004A7475" w:rsidRPr="00A111A3">
        <w:rPr>
          <w:lang w:val="es-CO"/>
        </w:rPr>
        <w:fldChar w:fldCharType="end"/>
      </w:r>
      <w:r w:rsidR="00B163C3" w:rsidRPr="00A111A3">
        <w:rPr>
          <w:lang w:val="es-CO"/>
        </w:rPr>
        <w:t>).</w:t>
      </w:r>
      <w:r w:rsidR="004B6ACD" w:rsidRPr="00A111A3">
        <w:rPr>
          <w:lang w:val="es-CO"/>
        </w:rPr>
        <w:t xml:space="preserve"> </w:t>
      </w:r>
    </w:p>
    <w:p w14:paraId="3A0613EE" w14:textId="28A05F76" w:rsidR="003B0E32" w:rsidRPr="00A111A3" w:rsidRDefault="003B0E32" w:rsidP="00E256C3">
      <w:pPr>
        <w:jc w:val="right"/>
        <w:rPr>
          <w:lang w:val="es-CO"/>
        </w:rPr>
      </w:pPr>
      <m:oMath>
        <m:r>
          <w:rPr>
            <w:rFonts w:ascii="Cambria Math" w:hAnsi="Cambria Math"/>
            <w:sz w:val="24"/>
            <w:lang w:val="es-CO"/>
          </w:rPr>
          <m:t>K=</m:t>
        </m:r>
        <m:f>
          <m:fPr>
            <m:ctrlPr>
              <w:rPr>
                <w:rFonts w:ascii="Cambria Math" w:hAnsi="Cambria Math"/>
                <w:i/>
                <w:sz w:val="24"/>
                <w:lang w:val="es-CO"/>
              </w:rPr>
            </m:ctrlPr>
          </m:fPr>
          <m:num>
            <m:r>
              <w:rPr>
                <w:rFonts w:ascii="Cambria Math" w:hAnsi="Cambria Math"/>
                <w:sz w:val="24"/>
                <w:lang w:val="es-CO"/>
              </w:rPr>
              <m:t>1</m:t>
            </m:r>
          </m:num>
          <m:den>
            <m:nary>
              <m:naryPr>
                <m:chr m:val="∑"/>
                <m:limLoc m:val="undOvr"/>
                <m:ctrlPr>
                  <w:rPr>
                    <w:rFonts w:ascii="Cambria Math" w:hAnsi="Cambria Math"/>
                    <w:i/>
                    <w:sz w:val="24"/>
                    <w:lang w:val="es-CO"/>
                  </w:rPr>
                </m:ctrlPr>
              </m:naryPr>
              <m:sub>
                <m:r>
                  <w:rPr>
                    <w:rFonts w:ascii="Cambria Math" w:hAnsi="Cambria Math"/>
                    <w:sz w:val="24"/>
                    <w:lang w:val="es-CO"/>
                  </w:rPr>
                  <m:t>i=0</m:t>
                </m:r>
              </m:sub>
              <m:sup>
                <m:r>
                  <w:rPr>
                    <w:rFonts w:ascii="Cambria Math" w:hAnsi="Cambria Math"/>
                    <w:sz w:val="24"/>
                    <w:lang w:val="es-CO"/>
                  </w:rPr>
                  <m:t>5</m:t>
                </m:r>
              </m:sup>
              <m:e>
                <m:sSub>
                  <m:sSubPr>
                    <m:ctrlPr>
                      <w:rPr>
                        <w:rFonts w:ascii="Cambria Math" w:hAnsi="Cambria Math"/>
                        <w:i/>
                        <w:sz w:val="24"/>
                        <w:lang w:val="es-CO"/>
                      </w:rPr>
                    </m:ctrlPr>
                  </m:sSubPr>
                  <m:e>
                    <m:r>
                      <w:rPr>
                        <w:rFonts w:ascii="Cambria Math" w:hAnsi="Cambria Math"/>
                        <w:sz w:val="24"/>
                        <w:lang w:val="es-CO"/>
                      </w:rPr>
                      <m:t>sensor</m:t>
                    </m:r>
                  </m:e>
                  <m:sub>
                    <m:r>
                      <w:rPr>
                        <w:rFonts w:ascii="Cambria Math" w:hAnsi="Cambria Math"/>
                        <w:sz w:val="24"/>
                        <w:lang w:val="es-CO"/>
                      </w:rPr>
                      <m:t>i</m:t>
                    </m:r>
                  </m:sub>
                </m:sSub>
              </m:e>
            </m:nary>
          </m:den>
        </m:f>
        <m:nary>
          <m:naryPr>
            <m:chr m:val="∑"/>
            <m:limLoc m:val="undOvr"/>
            <m:ctrlPr>
              <w:rPr>
                <w:rFonts w:ascii="Cambria Math" w:hAnsi="Cambria Math"/>
                <w:i/>
                <w:sz w:val="24"/>
                <w:lang w:val="es-CO"/>
              </w:rPr>
            </m:ctrlPr>
          </m:naryPr>
          <m:sub>
            <m:r>
              <w:rPr>
                <w:rFonts w:ascii="Cambria Math" w:hAnsi="Cambria Math"/>
                <w:sz w:val="24"/>
                <w:lang w:val="es-CO"/>
              </w:rPr>
              <m:t>i=0</m:t>
            </m:r>
          </m:sub>
          <m:sup>
            <m:r>
              <w:rPr>
                <w:rFonts w:ascii="Cambria Math" w:hAnsi="Cambria Math"/>
                <w:sz w:val="24"/>
                <w:lang w:val="es-CO"/>
              </w:rPr>
              <m:t>5</m:t>
            </m:r>
          </m:sup>
          <m:e>
            <m:sSub>
              <m:sSubPr>
                <m:ctrlPr>
                  <w:rPr>
                    <w:rFonts w:ascii="Cambria Math" w:hAnsi="Cambria Math"/>
                    <w:i/>
                    <w:sz w:val="24"/>
                    <w:lang w:val="es-CO"/>
                  </w:rPr>
                </m:ctrlPr>
              </m:sSubPr>
              <m:e>
                <m:r>
                  <w:rPr>
                    <w:rFonts w:ascii="Cambria Math" w:hAnsi="Cambria Math"/>
                    <w:sz w:val="24"/>
                    <w:lang w:val="es-CO"/>
                  </w:rPr>
                  <m:t>1000*i*sensor</m:t>
                </m:r>
              </m:e>
              <m:sub>
                <m:r>
                  <w:rPr>
                    <w:rFonts w:ascii="Cambria Math" w:hAnsi="Cambria Math"/>
                    <w:sz w:val="24"/>
                    <w:lang w:val="es-CO"/>
                  </w:rPr>
                  <m:t>i</m:t>
                </m:r>
              </m:sub>
            </m:sSub>
          </m:e>
        </m:nary>
      </m:oMath>
      <w:r w:rsidR="00E256C3" w:rsidRPr="00A111A3">
        <w:rPr>
          <w:sz w:val="24"/>
          <w:lang w:val="es-CO"/>
        </w:rPr>
        <w:tab/>
      </w:r>
      <w:r w:rsidR="00E256C3" w:rsidRPr="00A111A3">
        <w:rPr>
          <w:sz w:val="24"/>
          <w:lang w:val="es-CO"/>
        </w:rPr>
        <w:tab/>
      </w:r>
      <w:r w:rsidR="00E256C3" w:rsidRPr="00A111A3">
        <w:rPr>
          <w:sz w:val="24"/>
          <w:lang w:val="es-CO"/>
        </w:rPr>
        <w:tab/>
        <w:t>(1)</w:t>
      </w:r>
    </w:p>
    <w:p w14:paraId="44CB4EE3" w14:textId="70923574" w:rsidR="000951AA" w:rsidRPr="00A111A3" w:rsidRDefault="000951AA" w:rsidP="000951AA">
      <w:pPr>
        <w:keepNext/>
        <w:jc w:val="center"/>
        <w:rPr>
          <w:lang w:val="es-CO"/>
        </w:rPr>
      </w:pPr>
      <w:r w:rsidRPr="00A111A3">
        <w:rPr>
          <w:noProof/>
          <w:lang w:val="es-CO" w:eastAsia="es-CO"/>
        </w:rPr>
        <w:lastRenderedPageBreak/>
        <w:drawing>
          <wp:inline distT="0" distB="0" distL="0" distR="0" wp14:anchorId="1AEB4A50" wp14:editId="243D3FD0">
            <wp:extent cx="4977442" cy="1255782"/>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81676" cy="1256850"/>
                    </a:xfrm>
                    <a:prstGeom prst="rect">
                      <a:avLst/>
                    </a:prstGeom>
                  </pic:spPr>
                </pic:pic>
              </a:graphicData>
            </a:graphic>
          </wp:inline>
        </w:drawing>
      </w:r>
    </w:p>
    <w:p w14:paraId="598C036B" w14:textId="7DF3857B" w:rsidR="000951AA" w:rsidRPr="00A111A3" w:rsidRDefault="000951AA" w:rsidP="009F1385">
      <w:pPr>
        <w:pStyle w:val="Descripcin"/>
        <w:spacing w:before="0"/>
        <w:jc w:val="center"/>
        <w:rPr>
          <w:lang w:val="es-CO"/>
        </w:rPr>
      </w:pPr>
      <w:bookmarkStart w:id="143" w:name="_Ref465103052"/>
      <w:bookmarkStart w:id="144" w:name="_Toc465235946"/>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31</w:t>
      </w:r>
      <w:r w:rsidRPr="00A111A3">
        <w:rPr>
          <w:lang w:val="es-CO"/>
        </w:rPr>
        <w:fldChar w:fldCharType="end"/>
      </w:r>
      <w:bookmarkEnd w:id="143"/>
      <w:r w:rsidR="004A7475" w:rsidRPr="00A111A3">
        <w:rPr>
          <w:lang w:val="es-CO"/>
        </w:rPr>
        <w:t>. Modelo de orientación de la plataforma AIO</w:t>
      </w:r>
      <w:r w:rsidRPr="00A111A3">
        <w:rPr>
          <w:lang w:val="es-CO"/>
        </w:rPr>
        <w:t>.</w:t>
      </w:r>
      <w:bookmarkEnd w:id="144"/>
    </w:p>
    <w:p w14:paraId="5A303EF1" w14:textId="4E134632" w:rsidR="009F1385" w:rsidRPr="00850052" w:rsidRDefault="009F1385" w:rsidP="009F1385">
      <w:pPr>
        <w:keepNext/>
        <w:spacing w:before="0"/>
        <w:jc w:val="center"/>
        <w:rPr>
          <w:rStyle w:val="Hipervnculo"/>
          <w:color w:val="auto"/>
          <w:u w:val="none"/>
        </w:rPr>
      </w:pPr>
      <w:r w:rsidRPr="00850052">
        <w:rPr>
          <w:b/>
        </w:rPr>
        <w:t xml:space="preserve">Fuente: </w:t>
      </w:r>
      <w:hyperlink r:id="rId49" w:history="1">
        <w:r w:rsidRPr="00850052">
          <w:rPr>
            <w:rStyle w:val="Hipervnculo"/>
            <w:color w:val="auto"/>
            <w:u w:val="none"/>
          </w:rPr>
          <w:t>Line Following Zumo Robot Using Simulink</w:t>
        </w:r>
      </w:hyperlink>
      <w:r w:rsidRPr="00A111A3">
        <w:rPr>
          <w:rStyle w:val="Refdenotaalpie"/>
          <w:lang w:val="es-CO"/>
        </w:rPr>
        <w:footnoteReference w:id="11"/>
      </w:r>
      <w:r w:rsidR="006C3119" w:rsidRPr="00850052">
        <w:rPr>
          <w:rStyle w:val="Hipervnculo"/>
          <w:color w:val="auto"/>
          <w:u w:val="none"/>
        </w:rPr>
        <w:t>.</w:t>
      </w:r>
    </w:p>
    <w:p w14:paraId="62E151C0" w14:textId="7A05231F" w:rsidR="00AA25A9" w:rsidRPr="00A111A3" w:rsidRDefault="00EF2A77" w:rsidP="00AA25A9">
      <w:pPr>
        <w:rPr>
          <w:i/>
          <w:lang w:val="es-CO"/>
        </w:rPr>
      </w:pPr>
      <w:r w:rsidRPr="00A111A3">
        <w:rPr>
          <w:color w:val="000000" w:themeColor="text1"/>
          <w:lang w:val="es-CO"/>
        </w:rPr>
        <w:t>Este valor de inclinación es regulado por medio de un controlador PID (Proportional–Integral–Derivative) con referencia de 2500</w:t>
      </w:r>
      <w:r w:rsidR="00070F2D" w:rsidRPr="00A111A3">
        <w:rPr>
          <w:color w:val="000000" w:themeColor="text1"/>
          <w:lang w:val="es-CO"/>
        </w:rPr>
        <w:t xml:space="preserve"> como se muestra en la </w:t>
      </w:r>
      <w:r w:rsidR="00070F2D" w:rsidRPr="00A111A3">
        <w:rPr>
          <w:color w:val="000000" w:themeColor="text1"/>
          <w:lang w:val="es-CO"/>
        </w:rPr>
        <w:fldChar w:fldCharType="begin"/>
      </w:r>
      <w:r w:rsidR="00070F2D" w:rsidRPr="00A111A3">
        <w:rPr>
          <w:color w:val="000000" w:themeColor="text1"/>
          <w:lang w:val="es-CO"/>
        </w:rPr>
        <w:instrText xml:space="preserve"> REF _Ref467739101 \h </w:instrText>
      </w:r>
      <w:r w:rsidR="00070F2D" w:rsidRPr="00A111A3">
        <w:rPr>
          <w:color w:val="000000" w:themeColor="text1"/>
          <w:lang w:val="es-CO"/>
        </w:rPr>
      </w:r>
      <w:r w:rsidR="00070F2D" w:rsidRPr="00A111A3">
        <w:rPr>
          <w:color w:val="000000" w:themeColor="text1"/>
          <w:lang w:val="es-CO"/>
        </w:rPr>
        <w:fldChar w:fldCharType="separate"/>
      </w:r>
      <w:r w:rsidR="00DD7815" w:rsidRPr="00A111A3">
        <w:rPr>
          <w:lang w:val="es-CO"/>
        </w:rPr>
        <w:t xml:space="preserve">Ilustración </w:t>
      </w:r>
      <w:r w:rsidR="00DD7815">
        <w:rPr>
          <w:noProof/>
          <w:lang w:val="es-CO"/>
        </w:rPr>
        <w:t>32</w:t>
      </w:r>
      <w:r w:rsidR="00070F2D" w:rsidRPr="00A111A3">
        <w:rPr>
          <w:color w:val="000000" w:themeColor="text1"/>
          <w:lang w:val="es-CO"/>
        </w:rPr>
        <w:fldChar w:fldCharType="end"/>
      </w:r>
      <w:r w:rsidRPr="00A111A3">
        <w:rPr>
          <w:color w:val="000000" w:themeColor="text1"/>
          <w:lang w:val="es-CO"/>
        </w:rPr>
        <w:t>, cuya salida de control es la referencia de un controlador proporcional de velocidad,</w:t>
      </w:r>
      <w:r w:rsidR="00AA25A9" w:rsidRPr="00A111A3">
        <w:rPr>
          <w:color w:val="000000" w:themeColor="text1"/>
          <w:lang w:val="es-CO"/>
        </w:rPr>
        <w:t xml:space="preserve"> </w:t>
      </w:r>
      <w:r w:rsidR="00AA25A9" w:rsidRPr="00A111A3">
        <w:rPr>
          <w:lang w:val="es-CO"/>
        </w:rPr>
        <w:t>el cual adquiere realimentación de la velocidad de los motores</w:t>
      </w:r>
      <w:r w:rsidR="006F4432" w:rsidRPr="00A111A3">
        <w:rPr>
          <w:lang w:val="es-CO"/>
        </w:rPr>
        <w:t xml:space="preserve"> a través de los</w:t>
      </w:r>
      <w:r w:rsidR="00AA25A9" w:rsidRPr="00A111A3">
        <w:rPr>
          <w:lang w:val="es-CO"/>
        </w:rPr>
        <w:t xml:space="preserve"> </w:t>
      </w:r>
      <w:r w:rsidR="005F6928" w:rsidRPr="00A111A3">
        <w:rPr>
          <w:i/>
          <w:lang w:val="es-CO"/>
        </w:rPr>
        <w:t>encoders</w:t>
      </w:r>
      <w:r w:rsidR="003A3466" w:rsidRPr="00A111A3">
        <w:rPr>
          <w:rStyle w:val="Refdenotaalpie"/>
          <w:i/>
          <w:lang w:val="es-CO"/>
        </w:rPr>
        <w:footnoteReference w:id="12"/>
      </w:r>
      <w:r w:rsidR="003A3466" w:rsidRPr="00A111A3">
        <w:rPr>
          <w:i/>
          <w:lang w:val="es-CO"/>
        </w:rPr>
        <w:t xml:space="preserve"> </w:t>
      </w:r>
      <w:r w:rsidR="003A3466" w:rsidRPr="00A111A3">
        <w:rPr>
          <w:lang w:val="es-CO"/>
        </w:rPr>
        <w:t>provistos por el fabricante</w:t>
      </w:r>
      <w:r w:rsidR="00AA25A9" w:rsidRPr="00A111A3">
        <w:rPr>
          <w:i/>
          <w:lang w:val="es-CO"/>
        </w:rPr>
        <w:t>.</w:t>
      </w:r>
    </w:p>
    <w:p w14:paraId="1CCC5AB6" w14:textId="77777777" w:rsidR="00070F2D" w:rsidRPr="00A111A3" w:rsidRDefault="00070F2D" w:rsidP="00070F2D">
      <w:pPr>
        <w:keepNext/>
        <w:rPr>
          <w:lang w:val="es-CO"/>
        </w:rPr>
      </w:pPr>
      <w:r w:rsidRPr="00A111A3">
        <w:rPr>
          <w:noProof/>
          <w:lang w:val="es-CO" w:eastAsia="es-CO"/>
        </w:rPr>
        <w:drawing>
          <wp:inline distT="0" distB="0" distL="0" distR="0" wp14:anchorId="0D775EDC" wp14:editId="4239AD8C">
            <wp:extent cx="5257800" cy="2169160"/>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6179"/>
                    <a:stretch/>
                  </pic:blipFill>
                  <pic:spPr bwMode="auto">
                    <a:xfrm>
                      <a:off x="0" y="0"/>
                      <a:ext cx="5257800" cy="2169160"/>
                    </a:xfrm>
                    <a:prstGeom prst="rect">
                      <a:avLst/>
                    </a:prstGeom>
                    <a:ln>
                      <a:noFill/>
                    </a:ln>
                    <a:extLst>
                      <a:ext uri="{53640926-AAD7-44D8-BBD7-CCE9431645EC}">
                        <a14:shadowObscured xmlns:a14="http://schemas.microsoft.com/office/drawing/2010/main"/>
                      </a:ext>
                    </a:extLst>
                  </pic:spPr>
                </pic:pic>
              </a:graphicData>
            </a:graphic>
          </wp:inline>
        </w:drawing>
      </w:r>
    </w:p>
    <w:p w14:paraId="66C0CCA2" w14:textId="77777777" w:rsidR="00070F2D" w:rsidRPr="00A111A3" w:rsidRDefault="00070F2D" w:rsidP="00070F2D">
      <w:pPr>
        <w:pStyle w:val="Descripcin"/>
        <w:jc w:val="center"/>
        <w:rPr>
          <w:lang w:val="es-CO"/>
        </w:rPr>
      </w:pPr>
      <w:bookmarkStart w:id="145" w:name="_Ref467739101"/>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32</w:t>
      </w:r>
      <w:r w:rsidRPr="00A111A3">
        <w:rPr>
          <w:lang w:val="es-CO"/>
        </w:rPr>
        <w:fldChar w:fldCharType="end"/>
      </w:r>
      <w:bookmarkEnd w:id="145"/>
      <w:r w:rsidRPr="00A111A3">
        <w:rPr>
          <w:lang w:val="es-CO"/>
        </w:rPr>
        <w:t xml:space="preserve">. </w:t>
      </w:r>
      <w:r w:rsidRPr="00A111A3">
        <w:rPr>
          <w:b w:val="0"/>
          <w:lang w:val="es-CO"/>
        </w:rPr>
        <w:t xml:space="preserve">Sistema de control </w:t>
      </w:r>
      <w:r w:rsidRPr="00A111A3">
        <w:rPr>
          <w:b w:val="0"/>
          <w:noProof/>
          <w:lang w:val="es-CO"/>
        </w:rPr>
        <w:t>seguidor de linea.</w:t>
      </w:r>
    </w:p>
    <w:p w14:paraId="790A0CE3" w14:textId="7280C1B2" w:rsidR="00AA25A9" w:rsidRPr="00A111A3" w:rsidRDefault="00AA25A9" w:rsidP="00D67B00">
      <w:pPr>
        <w:rPr>
          <w:lang w:val="es-CO"/>
        </w:rPr>
      </w:pPr>
      <w:r w:rsidRPr="00A111A3">
        <w:rPr>
          <w:lang w:val="es-CO"/>
        </w:rPr>
        <w:t xml:space="preserve">En la </w:t>
      </w:r>
      <w:r w:rsidRPr="00A111A3">
        <w:rPr>
          <w:lang w:val="es-CO"/>
        </w:rPr>
        <w:fldChar w:fldCharType="begin"/>
      </w:r>
      <w:r w:rsidRPr="00A111A3">
        <w:rPr>
          <w:lang w:val="es-CO"/>
        </w:rPr>
        <w:instrText xml:space="preserve"> REF _Ref467534268 \h </w:instrText>
      </w:r>
      <w:r w:rsidR="00D67B00" w:rsidRPr="00A111A3">
        <w:rPr>
          <w:lang w:val="es-CO"/>
        </w:rPr>
        <w:instrText xml:space="preserve"> \* MERGEFORMAT </w:instrText>
      </w:r>
      <w:r w:rsidRPr="00A111A3">
        <w:rPr>
          <w:lang w:val="es-CO"/>
        </w:rPr>
      </w:r>
      <w:r w:rsidRPr="00A111A3">
        <w:rPr>
          <w:lang w:val="es-CO"/>
        </w:rPr>
        <w:fldChar w:fldCharType="separate"/>
      </w:r>
      <w:r w:rsidR="00DD7815" w:rsidRPr="00A111A3">
        <w:rPr>
          <w:lang w:val="es-CO"/>
        </w:rPr>
        <w:t xml:space="preserve">Ilustración </w:t>
      </w:r>
      <w:r w:rsidR="00DD7815">
        <w:rPr>
          <w:lang w:val="es-CO"/>
        </w:rPr>
        <w:t>33</w:t>
      </w:r>
      <w:r w:rsidRPr="00A111A3">
        <w:rPr>
          <w:lang w:val="es-CO"/>
        </w:rPr>
        <w:fldChar w:fldCharType="end"/>
      </w:r>
      <w:r w:rsidRPr="00A111A3">
        <w:rPr>
          <w:lang w:val="es-CO"/>
        </w:rPr>
        <w:t xml:space="preserve"> se muestra el diagrama de bloques del control de velocidad de los motores motorreductores</w:t>
      </w:r>
      <w:r w:rsidR="00070F2D" w:rsidRPr="00A111A3">
        <w:rPr>
          <w:lang w:val="es-CO"/>
        </w:rPr>
        <w:t xml:space="preserve"> </w:t>
      </w:r>
    </w:p>
    <w:p w14:paraId="119D4E03" w14:textId="7F8F6BDC" w:rsidR="00AA25A9" w:rsidRPr="00A111A3" w:rsidRDefault="00E8721C" w:rsidP="00AA25A9">
      <w:pPr>
        <w:keepNext/>
        <w:spacing w:line="360" w:lineRule="auto"/>
        <w:jc w:val="center"/>
        <w:rPr>
          <w:lang w:val="es-CO"/>
        </w:rPr>
      </w:pPr>
      <w:r w:rsidRPr="00A111A3">
        <w:rPr>
          <w:noProof/>
          <w:lang w:val="es-CO" w:eastAsia="es-CO"/>
        </w:rPr>
        <w:lastRenderedPageBreak/>
        <w:drawing>
          <wp:inline distT="0" distB="0" distL="0" distR="0" wp14:anchorId="3C29DC39" wp14:editId="3F48332A">
            <wp:extent cx="5257800" cy="171323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57800" cy="1713230"/>
                    </a:xfrm>
                    <a:prstGeom prst="rect">
                      <a:avLst/>
                    </a:prstGeom>
                  </pic:spPr>
                </pic:pic>
              </a:graphicData>
            </a:graphic>
          </wp:inline>
        </w:drawing>
      </w:r>
    </w:p>
    <w:p w14:paraId="5AC69225" w14:textId="4F4F802B" w:rsidR="00AA25A9" w:rsidRPr="00A111A3" w:rsidRDefault="00AA25A9" w:rsidP="00AA25A9">
      <w:pPr>
        <w:pStyle w:val="Descripcin"/>
        <w:spacing w:before="0"/>
        <w:jc w:val="center"/>
        <w:rPr>
          <w:b w:val="0"/>
          <w:lang w:val="es-CO"/>
        </w:rPr>
      </w:pPr>
      <w:bookmarkStart w:id="146" w:name="_Ref467534268"/>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33</w:t>
      </w:r>
      <w:r w:rsidRPr="00A111A3">
        <w:rPr>
          <w:lang w:val="es-CO"/>
        </w:rPr>
        <w:fldChar w:fldCharType="end"/>
      </w:r>
      <w:bookmarkEnd w:id="146"/>
      <w:r w:rsidRPr="00A111A3">
        <w:rPr>
          <w:lang w:val="es-CO"/>
        </w:rPr>
        <w:t xml:space="preserve"> </w:t>
      </w:r>
      <w:r w:rsidR="005F04A9" w:rsidRPr="00A111A3">
        <w:rPr>
          <w:b w:val="0"/>
          <w:lang w:val="es-CO"/>
        </w:rPr>
        <w:t>Diagrama de bloques c</w:t>
      </w:r>
      <w:r w:rsidRPr="00A111A3">
        <w:rPr>
          <w:b w:val="0"/>
          <w:lang w:val="es-CO"/>
        </w:rPr>
        <w:t>ontrol de velocidad de los motores.</w:t>
      </w:r>
    </w:p>
    <w:p w14:paraId="00D294D6" w14:textId="1A36FC8A" w:rsidR="00AA25A9" w:rsidRDefault="001443F2" w:rsidP="00AA25A9">
      <w:pPr>
        <w:rPr>
          <w:lang w:val="es-CO"/>
        </w:rPr>
      </w:pPr>
      <w:r w:rsidRPr="00A111A3">
        <w:rPr>
          <w:lang w:val="es-CO"/>
        </w:rPr>
        <w:t>Este</w:t>
      </w:r>
      <w:r w:rsidR="00AA25A9" w:rsidRPr="00A111A3">
        <w:rPr>
          <w:lang w:val="es-CO"/>
        </w:rPr>
        <w:t xml:space="preserve"> control utiliza una cantidad de pulsos como referencia</w:t>
      </w:r>
      <w:r w:rsidR="007A3705" w:rsidRPr="00A111A3">
        <w:rPr>
          <w:lang w:val="es-CO"/>
        </w:rPr>
        <w:t xml:space="preserve">, </w:t>
      </w:r>
      <w:r w:rsidR="002A311E" w:rsidRPr="00A111A3">
        <w:rPr>
          <w:lang w:val="es-CO"/>
        </w:rPr>
        <w:t xml:space="preserve">que </w:t>
      </w:r>
      <w:r w:rsidR="007A3705" w:rsidRPr="00A111A3">
        <w:rPr>
          <w:lang w:val="es-CO"/>
        </w:rPr>
        <w:t xml:space="preserve">es obtenida al contar </w:t>
      </w:r>
      <w:r w:rsidR="00064C40" w:rsidRPr="00A111A3">
        <w:rPr>
          <w:lang w:val="es-CO"/>
        </w:rPr>
        <w:t>los</w:t>
      </w:r>
      <w:r w:rsidR="007A3705" w:rsidRPr="00A111A3">
        <w:rPr>
          <w:lang w:val="es-CO"/>
        </w:rPr>
        <w:t xml:space="preserve"> </w:t>
      </w:r>
      <w:r w:rsidR="00546D42" w:rsidRPr="00A111A3">
        <w:rPr>
          <w:lang w:val="es-CO"/>
        </w:rPr>
        <w:t>cambios de pendiente en la señal</w:t>
      </w:r>
      <w:r w:rsidR="007A3705" w:rsidRPr="00A111A3">
        <w:rPr>
          <w:lang w:val="es-CO"/>
        </w:rPr>
        <w:t xml:space="preserve"> reci</w:t>
      </w:r>
      <w:r w:rsidR="00546D42" w:rsidRPr="00A111A3">
        <w:rPr>
          <w:lang w:val="es-CO"/>
        </w:rPr>
        <w:t>b</w:t>
      </w:r>
      <w:r w:rsidR="007A3705" w:rsidRPr="00A111A3">
        <w:rPr>
          <w:lang w:val="es-CO"/>
        </w:rPr>
        <w:t xml:space="preserve">ida por el </w:t>
      </w:r>
      <w:r w:rsidR="007A3705" w:rsidRPr="00691968">
        <w:rPr>
          <w:i/>
          <w:lang w:val="es-CO"/>
        </w:rPr>
        <w:t>encoder</w:t>
      </w:r>
      <w:r w:rsidR="00746766">
        <w:rPr>
          <w:lang w:val="es-CO"/>
        </w:rPr>
        <w:t xml:space="preserve"> en una ventana de tiempo de 1</w:t>
      </w:r>
      <w:r w:rsidR="007A3705" w:rsidRPr="00A111A3">
        <w:rPr>
          <w:lang w:val="es-CO"/>
        </w:rPr>
        <w:t>0 ms</w:t>
      </w:r>
      <w:r w:rsidR="00AA25A9" w:rsidRPr="00A111A3">
        <w:rPr>
          <w:lang w:val="es-CO"/>
        </w:rPr>
        <w:t xml:space="preserve">. </w:t>
      </w:r>
      <w:r w:rsidR="00C940AB" w:rsidRPr="00A111A3">
        <w:rPr>
          <w:lang w:val="es-CO"/>
        </w:rPr>
        <w:t>Posteriormente, dicha cantidad</w:t>
      </w:r>
      <w:r w:rsidR="00AA25A9" w:rsidRPr="00A111A3">
        <w:rPr>
          <w:lang w:val="es-CO"/>
        </w:rPr>
        <w:t xml:space="preserve"> se transforma en un porcentaje de ciclo útil</w:t>
      </w:r>
      <w:r w:rsidR="00C940AB" w:rsidRPr="00A111A3">
        <w:rPr>
          <w:lang w:val="es-CO"/>
        </w:rPr>
        <w:t xml:space="preserve">, utilizado para </w:t>
      </w:r>
      <w:r w:rsidR="00691968" w:rsidRPr="00A111A3">
        <w:rPr>
          <w:lang w:val="es-CO"/>
        </w:rPr>
        <w:t>modular</w:t>
      </w:r>
      <w:r w:rsidR="00C940AB" w:rsidRPr="00A111A3">
        <w:rPr>
          <w:lang w:val="es-CO"/>
        </w:rPr>
        <w:t xml:space="preserve"> la señal de alimentación de los motores por medio de un </w:t>
      </w:r>
      <w:r w:rsidR="00AA25A9" w:rsidRPr="00A111A3">
        <w:rPr>
          <w:lang w:val="es-CO"/>
        </w:rPr>
        <w:t>PWM</w:t>
      </w:r>
      <w:r w:rsidR="00C940AB" w:rsidRPr="00A111A3">
        <w:rPr>
          <w:lang w:val="es-CO"/>
        </w:rPr>
        <w:t>, para finalmente</w:t>
      </w:r>
      <w:r w:rsidR="00AA25A9" w:rsidRPr="00A111A3">
        <w:rPr>
          <w:lang w:val="es-CO"/>
        </w:rPr>
        <w:t xml:space="preserve"> lograr el movimiento del motor a través de una etapa de potencia </w:t>
      </w:r>
      <w:r w:rsidR="00610656">
        <w:rPr>
          <w:lang w:val="es-CO"/>
        </w:rPr>
        <w:t>manejada por el driver DVR8833.</w:t>
      </w:r>
    </w:p>
    <w:p w14:paraId="455EBF93" w14:textId="24189070" w:rsidR="00610656" w:rsidRPr="00A111A3" w:rsidRDefault="00610656" w:rsidP="00AA25A9">
      <w:pPr>
        <w:rPr>
          <w:lang w:val="es-CO"/>
        </w:rPr>
      </w:pPr>
      <w:r>
        <w:rPr>
          <w:lang w:val="es-CO"/>
        </w:rPr>
        <w:t xml:space="preserve">En el </w:t>
      </w:r>
      <w:hyperlink w:anchor="_Anexo_6._Control" w:history="1">
        <w:r w:rsidR="00527C90" w:rsidRPr="00527C90">
          <w:rPr>
            <w:rStyle w:val="Hipervnculo"/>
            <w:lang w:val="es-CO"/>
          </w:rPr>
          <w:t>A</w:t>
        </w:r>
        <w:r w:rsidRPr="00527C90">
          <w:rPr>
            <w:rStyle w:val="Hipervnculo"/>
            <w:lang w:val="es-CO"/>
          </w:rPr>
          <w:t>nexo 6</w:t>
        </w:r>
      </w:hyperlink>
      <w:r>
        <w:rPr>
          <w:lang w:val="es-CO"/>
        </w:rPr>
        <w:t xml:space="preserve"> </w:t>
      </w:r>
      <w:r>
        <w:rPr>
          <w:noProof/>
          <w:lang w:val="es-CO"/>
        </w:rPr>
        <w:t xml:space="preserve">se encuentra un documento que detalla los </w:t>
      </w:r>
      <w:r w:rsidR="00E40FDC">
        <w:rPr>
          <w:noProof/>
          <w:lang w:val="es-CO"/>
        </w:rPr>
        <w:t xml:space="preserve">modelo, </w:t>
      </w:r>
      <w:r>
        <w:rPr>
          <w:noProof/>
          <w:lang w:val="es-CO"/>
        </w:rPr>
        <w:t>cálculos y pruebas realizadas a los controladores.</w:t>
      </w:r>
      <w:r w:rsidR="00E40FDC">
        <w:rPr>
          <w:noProof/>
          <w:lang w:val="es-CO"/>
        </w:rPr>
        <w:t xml:space="preserve"> </w:t>
      </w:r>
      <w:r w:rsidR="00651920">
        <w:rPr>
          <w:noProof/>
          <w:lang w:val="es-CO"/>
        </w:rPr>
        <w:t xml:space="preserve">Durante este proceso </w:t>
      </w:r>
      <w:r w:rsidR="00651920" w:rsidRPr="00651920">
        <w:rPr>
          <w:noProof/>
          <w:lang w:val="es-CO"/>
        </w:rPr>
        <w:t>se tuvo encuenta</w:t>
      </w:r>
      <w:r w:rsidR="00651920">
        <w:rPr>
          <w:noProof/>
          <w:lang w:val="es-CO"/>
        </w:rPr>
        <w:t xml:space="preserve"> para el control de velocidad un tiempo de establecimiento menor al tiempo de muestro al seguidor de linea</w:t>
      </w:r>
      <w:r w:rsidR="001F3D63">
        <w:rPr>
          <w:noProof/>
          <w:lang w:val="es-CO"/>
        </w:rPr>
        <w:t xml:space="preserve"> de 30</w:t>
      </w:r>
      <w:r w:rsidR="00651920">
        <w:rPr>
          <w:noProof/>
          <w:lang w:val="es-CO"/>
        </w:rPr>
        <w:t>0 ms</w:t>
      </w:r>
      <w:r w:rsidR="004915BD">
        <w:rPr>
          <w:noProof/>
          <w:lang w:val="es-CO"/>
        </w:rPr>
        <w:t xml:space="preserve"> y en el control de linea una velocidad media lo suficientemente rapida que no descontriole el robot.</w:t>
      </w:r>
    </w:p>
    <w:p w14:paraId="7469658E" w14:textId="7E85CC7A" w:rsidR="0006640E" w:rsidRPr="00A111A3" w:rsidRDefault="0006640E" w:rsidP="00E532BB">
      <w:pPr>
        <w:pStyle w:val="Ttulo4"/>
        <w:numPr>
          <w:ilvl w:val="2"/>
          <w:numId w:val="12"/>
        </w:numPr>
        <w:rPr>
          <w:lang w:val="es-CO"/>
        </w:rPr>
      </w:pPr>
      <w:r w:rsidRPr="00A111A3">
        <w:rPr>
          <w:lang w:val="es-CO"/>
        </w:rPr>
        <w:t>PWM</w:t>
      </w:r>
    </w:p>
    <w:p w14:paraId="0A69F9C4" w14:textId="0E5D0538" w:rsidR="0006640E" w:rsidRPr="00A111A3" w:rsidRDefault="0027716D" w:rsidP="0006640E">
      <w:pPr>
        <w:rPr>
          <w:lang w:val="es-CO"/>
        </w:rPr>
      </w:pPr>
      <w:r w:rsidRPr="00A111A3">
        <w:rPr>
          <w:lang w:val="es-CO"/>
        </w:rPr>
        <w:t xml:space="preserve">Se gradúa la velocidad de los motores con </w:t>
      </w:r>
      <w:r w:rsidR="00DA2857" w:rsidRPr="00A111A3">
        <w:rPr>
          <w:lang w:val="es-CO"/>
        </w:rPr>
        <w:t>el ciclo útil de un PWM</w:t>
      </w:r>
      <w:r w:rsidRPr="00A111A3">
        <w:rPr>
          <w:lang w:val="es-CO"/>
        </w:rPr>
        <w:t xml:space="preserve">. </w:t>
      </w:r>
      <w:r w:rsidR="0062635C" w:rsidRPr="00A111A3">
        <w:rPr>
          <w:lang w:val="es-CO"/>
        </w:rPr>
        <w:t>De manera experimental, se observó que</w:t>
      </w:r>
      <w:r w:rsidR="009E472E" w:rsidRPr="00A111A3">
        <w:rPr>
          <w:lang w:val="es-CO"/>
        </w:rPr>
        <w:t xml:space="preserve"> una frecuencia de </w:t>
      </w:r>
      <w:r w:rsidR="003163C5" w:rsidRPr="00A111A3">
        <w:rPr>
          <w:lang w:val="es-CO"/>
        </w:rPr>
        <w:t>2</w:t>
      </w:r>
      <w:r w:rsidR="0062635C" w:rsidRPr="00A111A3">
        <w:rPr>
          <w:lang w:val="es-CO"/>
        </w:rPr>
        <w:t>0 KHz es aprop</w:t>
      </w:r>
      <w:r w:rsidR="006837D4" w:rsidRPr="00A111A3">
        <w:rPr>
          <w:lang w:val="es-CO"/>
        </w:rPr>
        <w:t>iada para el sistema</w:t>
      </w:r>
      <w:r w:rsidR="009E472E" w:rsidRPr="00A111A3">
        <w:rPr>
          <w:lang w:val="es-CO"/>
        </w:rPr>
        <w:t xml:space="preserve"> ya que esta fuera del rango de frecuencias audibles</w:t>
      </w:r>
      <w:r w:rsidR="0084431F" w:rsidRPr="00A111A3">
        <w:rPr>
          <w:lang w:val="es-CO"/>
        </w:rPr>
        <w:t xml:space="preserve">, por lo que se escogió el </w:t>
      </w:r>
      <w:r w:rsidR="00A00F6F" w:rsidRPr="00A111A3">
        <w:rPr>
          <w:lang w:val="es-CO"/>
        </w:rPr>
        <w:t>PWM ofrecido por la tarjeta de desarrollo, el cual tiene una frecuencia máxima de conmutación de 1 MHz</w:t>
      </w:r>
      <w:r w:rsidR="0084431F" w:rsidRPr="00A111A3">
        <w:rPr>
          <w:lang w:val="es-CO"/>
        </w:rPr>
        <w:t>.</w:t>
      </w:r>
    </w:p>
    <w:p w14:paraId="1E9F8D60" w14:textId="462269A9" w:rsidR="0006640E" w:rsidRPr="00A111A3" w:rsidRDefault="002F406A" w:rsidP="00E532BB">
      <w:pPr>
        <w:pStyle w:val="Ttulo4"/>
        <w:numPr>
          <w:ilvl w:val="2"/>
          <w:numId w:val="12"/>
        </w:numPr>
        <w:rPr>
          <w:lang w:val="es-CO"/>
        </w:rPr>
      </w:pPr>
      <w:r w:rsidRPr="00A111A3">
        <w:rPr>
          <w:lang w:val="es-CO"/>
        </w:rPr>
        <w:t>Driver</w:t>
      </w:r>
    </w:p>
    <w:p w14:paraId="4417C7BE" w14:textId="43C57D45" w:rsidR="0006640E" w:rsidRPr="00A111A3" w:rsidRDefault="009B1E2C" w:rsidP="0006640E">
      <w:pPr>
        <w:rPr>
          <w:highlight w:val="yellow"/>
          <w:lang w:val="es-CO"/>
        </w:rPr>
      </w:pPr>
      <w:r w:rsidRPr="00A111A3">
        <w:rPr>
          <w:lang w:val="es-CO"/>
        </w:rPr>
        <w:t xml:space="preserve">El manejo de potencia para los motores se implementó utilizando el </w:t>
      </w:r>
      <w:r w:rsidR="005A7556" w:rsidRPr="00A111A3">
        <w:rPr>
          <w:lang w:val="es-CO"/>
        </w:rPr>
        <w:t>driver DRV8833</w:t>
      </w:r>
      <w:r w:rsidR="0006640E" w:rsidRPr="00A111A3">
        <w:rPr>
          <w:lang w:val="es-CO"/>
        </w:rPr>
        <w:t xml:space="preserve"> fabricado por Texas Instruments</w:t>
      </w:r>
      <w:r w:rsidRPr="00A111A3">
        <w:rPr>
          <w:lang w:val="es-CO"/>
        </w:rPr>
        <w:t>, el cual u</w:t>
      </w:r>
      <w:r w:rsidR="0006640E" w:rsidRPr="00A111A3">
        <w:rPr>
          <w:lang w:val="es-CO"/>
        </w:rPr>
        <w:t xml:space="preserve">sa </w:t>
      </w:r>
      <w:r w:rsidR="003163C5" w:rsidRPr="00A111A3">
        <w:rPr>
          <w:lang w:val="es-CO"/>
        </w:rPr>
        <w:t>dos</w:t>
      </w:r>
      <w:r w:rsidR="0006640E" w:rsidRPr="00A111A3">
        <w:rPr>
          <w:lang w:val="es-CO"/>
        </w:rPr>
        <w:t xml:space="preserve"> circuito Puente H</w:t>
      </w:r>
      <w:r w:rsidRPr="00A111A3">
        <w:rPr>
          <w:b/>
          <w:lang w:val="es-CO"/>
        </w:rPr>
        <w:t xml:space="preserve"> </w:t>
      </w:r>
      <w:r w:rsidRPr="00A111A3">
        <w:rPr>
          <w:lang w:val="es-CO"/>
        </w:rPr>
        <w:t>para entregar</w:t>
      </w:r>
      <w:r w:rsidRPr="00A111A3">
        <w:rPr>
          <w:b/>
          <w:lang w:val="es-CO"/>
        </w:rPr>
        <w:t xml:space="preserve"> </w:t>
      </w:r>
      <w:r w:rsidR="0006640E" w:rsidRPr="00A111A3">
        <w:rPr>
          <w:lang w:val="es-CO"/>
        </w:rPr>
        <w:t>a c</w:t>
      </w:r>
      <w:r w:rsidR="005A7556" w:rsidRPr="00A111A3">
        <w:rPr>
          <w:lang w:val="es-CO"/>
        </w:rPr>
        <w:t>ada uno de los motores hasta 1.5</w:t>
      </w:r>
      <w:r w:rsidR="00FD7571" w:rsidRPr="00A111A3">
        <w:rPr>
          <w:lang w:val="es-CO"/>
        </w:rPr>
        <w:t xml:space="preserve">, la corriente máxima requerida por los motores es alrededor de 1A, lo cual ratifica a los </w:t>
      </w:r>
      <w:r w:rsidR="00FD7571" w:rsidRPr="00A111A3">
        <w:rPr>
          <w:i/>
          <w:lang w:val="es-CO"/>
        </w:rPr>
        <w:t xml:space="preserve">encoders </w:t>
      </w:r>
      <w:r w:rsidR="00FD7571" w:rsidRPr="00A111A3">
        <w:rPr>
          <w:lang w:val="es-CO"/>
        </w:rPr>
        <w:t>escogidos como adecuados para la aplicación</w:t>
      </w:r>
      <w:r w:rsidR="002B1FAF" w:rsidRPr="00A111A3">
        <w:rPr>
          <w:lang w:val="es-CO"/>
        </w:rPr>
        <w:t xml:space="preserve">. </w:t>
      </w:r>
      <w:r w:rsidR="00FD7571" w:rsidRPr="00A111A3">
        <w:rPr>
          <w:lang w:val="es-CO"/>
        </w:rPr>
        <w:t>Adjunto en los anexos se encuentra la hoja de especificaciones del componente.</w:t>
      </w:r>
    </w:p>
    <w:p w14:paraId="424FDC8F" w14:textId="347B9A30" w:rsidR="0031173B" w:rsidRPr="00A111A3" w:rsidRDefault="00184FA8" w:rsidP="00E532BB">
      <w:pPr>
        <w:pStyle w:val="Ttulo3"/>
        <w:numPr>
          <w:ilvl w:val="1"/>
          <w:numId w:val="12"/>
        </w:numPr>
        <w:rPr>
          <w:lang w:val="es-CO"/>
        </w:rPr>
      </w:pPr>
      <w:bookmarkStart w:id="147" w:name="_Toc467832554"/>
      <w:r w:rsidRPr="00A111A3">
        <w:rPr>
          <w:lang w:val="es-CO"/>
        </w:rPr>
        <w:lastRenderedPageBreak/>
        <w:t xml:space="preserve">Módulo </w:t>
      </w:r>
      <w:r w:rsidR="00691968" w:rsidRPr="00A111A3">
        <w:rPr>
          <w:lang w:val="es-CO"/>
        </w:rPr>
        <w:t>Audiovisual</w:t>
      </w:r>
      <w:bookmarkEnd w:id="147"/>
    </w:p>
    <w:p w14:paraId="3E97BCF5" w14:textId="7109DE5C" w:rsidR="000D74C9" w:rsidRPr="00A111A3" w:rsidRDefault="00067293" w:rsidP="000D74C9">
      <w:pPr>
        <w:keepNext/>
        <w:rPr>
          <w:lang w:val="es-CO"/>
        </w:rPr>
      </w:pPr>
      <w:r w:rsidRPr="00A111A3">
        <w:rPr>
          <w:noProof/>
          <w:lang w:val="es-CO" w:eastAsia="es-CO"/>
        </w:rPr>
        <w:drawing>
          <wp:inline distT="0" distB="0" distL="0" distR="0" wp14:anchorId="22A46177" wp14:editId="7756700F">
            <wp:extent cx="5257800" cy="20624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57800" cy="2062480"/>
                    </a:xfrm>
                    <a:prstGeom prst="rect">
                      <a:avLst/>
                    </a:prstGeom>
                  </pic:spPr>
                </pic:pic>
              </a:graphicData>
            </a:graphic>
          </wp:inline>
        </w:drawing>
      </w:r>
    </w:p>
    <w:p w14:paraId="5E38D93F" w14:textId="77777777" w:rsidR="000D74C9" w:rsidRPr="00A111A3" w:rsidRDefault="000D74C9" w:rsidP="000D74C9">
      <w:pPr>
        <w:pStyle w:val="Descripcin"/>
        <w:spacing w:before="0"/>
        <w:jc w:val="center"/>
        <w:rPr>
          <w:b w:val="0"/>
          <w:lang w:val="es-CO"/>
        </w:rPr>
      </w:pPr>
      <w:bookmarkStart w:id="148" w:name="_Ref464927682"/>
      <w:bookmarkStart w:id="149" w:name="_Toc465235947"/>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34</w:t>
      </w:r>
      <w:r w:rsidRPr="00A111A3">
        <w:rPr>
          <w:lang w:val="es-CO"/>
        </w:rPr>
        <w:fldChar w:fldCharType="end"/>
      </w:r>
      <w:bookmarkEnd w:id="148"/>
      <w:r w:rsidRPr="00A111A3">
        <w:rPr>
          <w:lang w:val="es-CO"/>
        </w:rPr>
        <w:t xml:space="preserve">. </w:t>
      </w:r>
      <w:r w:rsidRPr="00A111A3">
        <w:rPr>
          <w:b w:val="0"/>
          <w:lang w:val="es-CO"/>
        </w:rPr>
        <w:t>Diagrama en bloques del módulo de visualización y adquisición de datos.</w:t>
      </w:r>
      <w:bookmarkEnd w:id="149"/>
    </w:p>
    <w:p w14:paraId="7C263AF7" w14:textId="42FC69CA" w:rsidR="000D74C9" w:rsidRPr="00A111A3" w:rsidRDefault="0042087F" w:rsidP="007E39FB">
      <w:pPr>
        <w:rPr>
          <w:lang w:val="es-CO"/>
        </w:rPr>
      </w:pPr>
      <w:r w:rsidRPr="00A111A3">
        <w:rPr>
          <w:lang w:val="es-CO"/>
        </w:rPr>
        <w:t xml:space="preserve">Modulo encargado de </w:t>
      </w:r>
      <w:r w:rsidR="000D74C9" w:rsidRPr="00A111A3">
        <w:rPr>
          <w:lang w:val="es-CO"/>
        </w:rPr>
        <w:t xml:space="preserve">proveer al actor la capacidad de expresar emociones, necesidades e ideas. Para esto, se </w:t>
      </w:r>
      <w:r w:rsidR="00691968" w:rsidRPr="00A111A3">
        <w:rPr>
          <w:lang w:val="es-CO"/>
        </w:rPr>
        <w:t>implementó</w:t>
      </w:r>
      <w:r w:rsidR="000D74C9" w:rsidRPr="00A111A3">
        <w:rPr>
          <w:lang w:val="es-CO"/>
        </w:rPr>
        <w:t xml:space="preserve"> la arquitectura mostrada en la  </w:t>
      </w:r>
      <w:r w:rsidR="000D74C9" w:rsidRPr="00A111A3">
        <w:rPr>
          <w:lang w:val="es-CO"/>
        </w:rPr>
        <w:fldChar w:fldCharType="begin"/>
      </w:r>
      <w:r w:rsidR="000D74C9" w:rsidRPr="00A111A3">
        <w:rPr>
          <w:lang w:val="es-CO"/>
        </w:rPr>
        <w:instrText xml:space="preserve"> REF _Ref464927682 \h </w:instrText>
      </w:r>
      <w:r w:rsidR="000D74C9" w:rsidRPr="00A111A3">
        <w:rPr>
          <w:lang w:val="es-CO"/>
        </w:rPr>
      </w:r>
      <w:r w:rsidR="000D74C9" w:rsidRPr="00A111A3">
        <w:rPr>
          <w:lang w:val="es-CO"/>
        </w:rPr>
        <w:fldChar w:fldCharType="separate"/>
      </w:r>
      <w:r w:rsidR="00DD7815" w:rsidRPr="00A111A3">
        <w:rPr>
          <w:lang w:val="es-CO"/>
        </w:rPr>
        <w:t xml:space="preserve">Ilustración </w:t>
      </w:r>
      <w:r w:rsidR="00DD7815">
        <w:rPr>
          <w:noProof/>
          <w:lang w:val="es-CO"/>
        </w:rPr>
        <w:t>34</w:t>
      </w:r>
      <w:r w:rsidR="000D74C9" w:rsidRPr="00A111A3">
        <w:rPr>
          <w:lang w:val="es-CO"/>
        </w:rPr>
        <w:fldChar w:fldCharType="end"/>
      </w:r>
      <w:r w:rsidR="000D74C9" w:rsidRPr="00A111A3">
        <w:rPr>
          <w:lang w:val="es-CO"/>
        </w:rPr>
        <w:t>, la cual permite proveer los siguientes servicios:</w:t>
      </w:r>
    </w:p>
    <w:p w14:paraId="3C27E6C9" w14:textId="2021DABB" w:rsidR="00EA0196" w:rsidRPr="00A111A3" w:rsidRDefault="00EA0196" w:rsidP="00E532BB">
      <w:pPr>
        <w:pStyle w:val="Prrafodelista"/>
        <w:numPr>
          <w:ilvl w:val="0"/>
          <w:numId w:val="15"/>
        </w:numPr>
        <w:rPr>
          <w:b/>
          <w:noProof/>
          <w:color w:val="000000" w:themeColor="text1"/>
          <w:lang w:val="es-CO"/>
        </w:rPr>
      </w:pPr>
      <w:r w:rsidRPr="00A111A3">
        <w:rPr>
          <w:b/>
          <w:noProof/>
          <w:color w:val="000000" w:themeColor="text1"/>
          <w:lang w:val="es-CO"/>
        </w:rPr>
        <w:t xml:space="preserve">ATTENTION_CYCLE: </w:t>
      </w:r>
      <w:r w:rsidR="00490E9E" w:rsidRPr="00A111A3">
        <w:rPr>
          <w:noProof/>
          <w:color w:val="000000" w:themeColor="text1"/>
          <w:lang w:val="es-CO"/>
        </w:rPr>
        <w:t>e</w:t>
      </w:r>
      <w:r w:rsidRPr="00A111A3">
        <w:rPr>
          <w:noProof/>
          <w:color w:val="000000" w:themeColor="text1"/>
          <w:lang w:val="es-CO"/>
        </w:rPr>
        <w:t xml:space="preserve">ste servicio está diseñado para suplir las necesidades del actor cuando se encuentra en el ciclo de atención. Para este caso, el módulo </w:t>
      </w:r>
      <w:r w:rsidR="00B5753C" w:rsidRPr="00A111A3">
        <w:rPr>
          <w:noProof/>
          <w:color w:val="000000" w:themeColor="text1"/>
          <w:lang w:val="es-CO"/>
        </w:rPr>
        <w:t>parpadea</w:t>
      </w:r>
      <w:r w:rsidRPr="00A111A3">
        <w:rPr>
          <w:noProof/>
          <w:color w:val="000000" w:themeColor="text1"/>
          <w:lang w:val="es-CO"/>
        </w:rPr>
        <w:t xml:space="preserve"> y mira hacia los lados.</w:t>
      </w:r>
    </w:p>
    <w:p w14:paraId="61CD89B4" w14:textId="7B3B0AE6" w:rsidR="00EA0196" w:rsidRPr="00A111A3" w:rsidRDefault="00EA0196" w:rsidP="00E532BB">
      <w:pPr>
        <w:pStyle w:val="Prrafodelista"/>
        <w:numPr>
          <w:ilvl w:val="0"/>
          <w:numId w:val="15"/>
        </w:numPr>
        <w:rPr>
          <w:b/>
          <w:noProof/>
          <w:color w:val="000000" w:themeColor="text1"/>
          <w:lang w:val="es-CO"/>
        </w:rPr>
      </w:pPr>
      <w:r w:rsidRPr="00A111A3">
        <w:rPr>
          <w:b/>
          <w:noProof/>
          <w:color w:val="000000" w:themeColor="text1"/>
          <w:lang w:val="es-CO"/>
        </w:rPr>
        <w:t xml:space="preserve">DECIR: </w:t>
      </w:r>
      <w:r w:rsidRPr="00A111A3">
        <w:rPr>
          <w:noProof/>
          <w:color w:val="000000" w:themeColor="text1"/>
          <w:lang w:val="es-CO"/>
        </w:rPr>
        <w:t xml:space="preserve">reproduce el mensaje solicitado a través de </w:t>
      </w:r>
      <w:r w:rsidR="00490E9E" w:rsidRPr="00A111A3">
        <w:rPr>
          <w:noProof/>
          <w:color w:val="000000" w:themeColor="text1"/>
          <w:lang w:val="es-CO"/>
        </w:rPr>
        <w:t>un sintetizador de voz o mensajes en la pantalla</w:t>
      </w:r>
      <w:r w:rsidRPr="00A111A3">
        <w:rPr>
          <w:noProof/>
          <w:color w:val="000000" w:themeColor="text1"/>
          <w:lang w:val="es-CO"/>
        </w:rPr>
        <w:t>.</w:t>
      </w:r>
    </w:p>
    <w:p w14:paraId="2528B2AE" w14:textId="4C268FC2" w:rsidR="00EA0196" w:rsidRPr="00A111A3" w:rsidRDefault="00EA0196" w:rsidP="00E532BB">
      <w:pPr>
        <w:pStyle w:val="Prrafodelista"/>
        <w:numPr>
          <w:ilvl w:val="0"/>
          <w:numId w:val="15"/>
        </w:numPr>
        <w:rPr>
          <w:b/>
          <w:noProof/>
          <w:color w:val="000000" w:themeColor="text1"/>
          <w:lang w:val="es-CO"/>
        </w:rPr>
      </w:pPr>
      <w:r w:rsidRPr="00A111A3">
        <w:rPr>
          <w:b/>
          <w:noProof/>
          <w:color w:val="000000" w:themeColor="text1"/>
          <w:lang w:val="es-CO"/>
        </w:rPr>
        <w:t xml:space="preserve">RESPONDER: </w:t>
      </w:r>
      <w:r w:rsidRPr="00A111A3">
        <w:rPr>
          <w:noProof/>
          <w:color w:val="000000" w:themeColor="text1"/>
          <w:lang w:val="es-CO"/>
        </w:rPr>
        <w:t xml:space="preserve">ofrece la </w:t>
      </w:r>
      <w:r w:rsidR="003B3FBD" w:rsidRPr="00A111A3">
        <w:rPr>
          <w:noProof/>
          <w:color w:val="000000" w:themeColor="text1"/>
          <w:lang w:val="es-CO"/>
        </w:rPr>
        <w:t xml:space="preserve">posibilidad </w:t>
      </w:r>
      <w:r w:rsidRPr="00A111A3">
        <w:rPr>
          <w:noProof/>
          <w:color w:val="000000" w:themeColor="text1"/>
          <w:lang w:val="es-CO"/>
        </w:rPr>
        <w:t xml:space="preserve">al usuario de responder una pregunta solicitada </w:t>
      </w:r>
      <w:r w:rsidR="003B3FBD" w:rsidRPr="00A111A3">
        <w:rPr>
          <w:noProof/>
          <w:color w:val="000000" w:themeColor="text1"/>
          <w:lang w:val="es-CO"/>
        </w:rPr>
        <w:t xml:space="preserve">captada previamente </w:t>
      </w:r>
      <w:r w:rsidRPr="00A111A3">
        <w:rPr>
          <w:noProof/>
          <w:color w:val="000000" w:themeColor="text1"/>
          <w:lang w:val="es-CO"/>
        </w:rPr>
        <w:t>por medio del micrófono</w:t>
      </w:r>
      <w:r w:rsidR="00BD15DF" w:rsidRPr="00A111A3">
        <w:rPr>
          <w:noProof/>
          <w:color w:val="000000" w:themeColor="text1"/>
          <w:lang w:val="es-CO"/>
        </w:rPr>
        <w:t xml:space="preserve">, </w:t>
      </w:r>
      <w:r w:rsidR="00D64D53" w:rsidRPr="00A111A3">
        <w:rPr>
          <w:noProof/>
          <w:color w:val="000000" w:themeColor="text1"/>
          <w:lang w:val="es-CO"/>
        </w:rPr>
        <w:t xml:space="preserve">filtrando las preguntas relacionadas con </w:t>
      </w:r>
      <w:r w:rsidR="00D64D53" w:rsidRPr="00A111A3">
        <w:rPr>
          <w:b/>
          <w:i/>
          <w:noProof/>
          <w:color w:val="000000" w:themeColor="text1"/>
          <w:lang w:val="es-CO"/>
        </w:rPr>
        <w:t>AIO</w:t>
      </w:r>
      <w:r w:rsidR="00D64D53" w:rsidRPr="00A111A3">
        <w:rPr>
          <w:noProof/>
          <w:color w:val="000000" w:themeColor="text1"/>
          <w:lang w:val="es-CO"/>
        </w:rPr>
        <w:t xml:space="preserve">, las cuales son respondidas automaticamente utilizando una base de conocimiento disponible en el bloque </w:t>
      </w:r>
      <w:r w:rsidR="00D64D53" w:rsidRPr="00A111A3">
        <w:rPr>
          <w:b/>
          <w:i/>
          <w:noProof/>
          <w:color w:val="000000" w:themeColor="text1"/>
          <w:lang w:val="es-CO"/>
        </w:rPr>
        <w:t>Knowledge Basement</w:t>
      </w:r>
      <w:r w:rsidR="00F702AC" w:rsidRPr="00A111A3">
        <w:rPr>
          <w:noProof/>
          <w:color w:val="000000" w:themeColor="text1"/>
          <w:lang w:val="es-CO"/>
        </w:rPr>
        <w:t xml:space="preserve">. Las demas preguntas </w:t>
      </w:r>
      <w:r w:rsidR="00764B0D" w:rsidRPr="00A111A3">
        <w:rPr>
          <w:noProof/>
          <w:color w:val="000000" w:themeColor="text1"/>
          <w:lang w:val="es-CO"/>
        </w:rPr>
        <w:t>se responder consumiento</w:t>
      </w:r>
      <w:r w:rsidR="00BD15DF" w:rsidRPr="00A111A3">
        <w:rPr>
          <w:noProof/>
          <w:color w:val="000000" w:themeColor="text1"/>
          <w:lang w:val="es-CO"/>
        </w:rPr>
        <w:t xml:space="preserve"> un servicio </w:t>
      </w:r>
      <w:r w:rsidR="00BD15DF" w:rsidRPr="00A111A3">
        <w:rPr>
          <w:i/>
          <w:noProof/>
          <w:color w:val="000000" w:themeColor="text1"/>
          <w:lang w:val="es-CO"/>
        </w:rPr>
        <w:t>WEB</w:t>
      </w:r>
      <w:r w:rsidR="00BD15DF" w:rsidRPr="00A111A3">
        <w:rPr>
          <w:noProof/>
          <w:color w:val="000000" w:themeColor="text1"/>
          <w:lang w:val="es-CO"/>
        </w:rPr>
        <w:t xml:space="preserve"> </w:t>
      </w:r>
      <w:r w:rsidR="00764B0D" w:rsidRPr="00A111A3">
        <w:rPr>
          <w:noProof/>
          <w:color w:val="000000" w:themeColor="text1"/>
          <w:lang w:val="es-CO"/>
        </w:rPr>
        <w:t>externo.</w:t>
      </w:r>
      <w:r w:rsidR="00BD15DF" w:rsidRPr="00A111A3">
        <w:rPr>
          <w:noProof/>
          <w:color w:val="000000" w:themeColor="text1"/>
          <w:lang w:val="es-CO"/>
        </w:rPr>
        <w:t xml:space="preserve"> </w:t>
      </w:r>
    </w:p>
    <w:p w14:paraId="255B9375" w14:textId="3A0012A3" w:rsidR="00EA0196" w:rsidRPr="00A111A3" w:rsidRDefault="00EA0196" w:rsidP="00E532BB">
      <w:pPr>
        <w:pStyle w:val="Prrafodelista"/>
        <w:numPr>
          <w:ilvl w:val="0"/>
          <w:numId w:val="15"/>
        </w:numPr>
        <w:rPr>
          <w:b/>
          <w:noProof/>
          <w:color w:val="000000" w:themeColor="text1"/>
          <w:lang w:val="es-CO"/>
        </w:rPr>
      </w:pPr>
      <w:r w:rsidRPr="00A111A3">
        <w:rPr>
          <w:b/>
          <w:noProof/>
          <w:color w:val="000000" w:themeColor="text1"/>
          <w:lang w:val="es-CO"/>
        </w:rPr>
        <w:t xml:space="preserve">INFORM_NECESSITY: </w:t>
      </w:r>
      <w:r w:rsidR="006C3119" w:rsidRPr="00A111A3">
        <w:rPr>
          <w:noProof/>
          <w:color w:val="000000" w:themeColor="text1"/>
          <w:lang w:val="es-CO"/>
        </w:rPr>
        <w:t>e</w:t>
      </w:r>
      <w:r w:rsidRPr="00A111A3">
        <w:rPr>
          <w:noProof/>
          <w:color w:val="000000" w:themeColor="text1"/>
          <w:lang w:val="es-CO"/>
        </w:rPr>
        <w:t xml:space="preserve">l módulo informa </w:t>
      </w:r>
      <w:r w:rsidR="00DA6E4A" w:rsidRPr="00A111A3">
        <w:rPr>
          <w:noProof/>
          <w:color w:val="000000" w:themeColor="text1"/>
          <w:lang w:val="es-CO"/>
        </w:rPr>
        <w:t>con</w:t>
      </w:r>
      <w:r w:rsidRPr="00A111A3">
        <w:rPr>
          <w:noProof/>
          <w:color w:val="000000" w:themeColor="text1"/>
          <w:lang w:val="es-CO"/>
        </w:rPr>
        <w:t xml:space="preserve"> un mensaje </w:t>
      </w:r>
      <w:r w:rsidR="00DA6E4A" w:rsidRPr="00A111A3">
        <w:rPr>
          <w:noProof/>
          <w:color w:val="000000" w:themeColor="text1"/>
          <w:lang w:val="es-CO"/>
        </w:rPr>
        <w:t>en</w:t>
      </w:r>
      <w:r w:rsidRPr="00A111A3">
        <w:rPr>
          <w:noProof/>
          <w:color w:val="000000" w:themeColor="text1"/>
          <w:lang w:val="es-CO"/>
        </w:rPr>
        <w:t xml:space="preserve"> texto y de audio el servicio que no se encuentra disponible y que necesita para cumplir las acciones solicitadas por la escena del </w:t>
      </w:r>
      <w:r w:rsidRPr="00A111A3">
        <w:rPr>
          <w:i/>
          <w:noProof/>
          <w:color w:val="000000" w:themeColor="text1"/>
          <w:lang w:val="es-CO"/>
        </w:rPr>
        <w:t>script</w:t>
      </w:r>
      <w:r w:rsidRPr="00A111A3">
        <w:rPr>
          <w:noProof/>
          <w:color w:val="000000" w:themeColor="text1"/>
          <w:lang w:val="es-CO"/>
        </w:rPr>
        <w:t>.</w:t>
      </w:r>
    </w:p>
    <w:p w14:paraId="4534A59A" w14:textId="04C3E00A" w:rsidR="00EA0196" w:rsidRPr="00A111A3" w:rsidRDefault="00EA0196" w:rsidP="00E532BB">
      <w:pPr>
        <w:pStyle w:val="Prrafodelista"/>
        <w:numPr>
          <w:ilvl w:val="0"/>
          <w:numId w:val="15"/>
        </w:numPr>
        <w:rPr>
          <w:b/>
          <w:noProof/>
          <w:color w:val="000000" w:themeColor="text1"/>
          <w:lang w:val="es-CO"/>
        </w:rPr>
      </w:pPr>
      <w:r w:rsidRPr="00A111A3">
        <w:rPr>
          <w:b/>
          <w:noProof/>
          <w:color w:val="000000" w:themeColor="text1"/>
          <w:lang w:val="es-CO"/>
        </w:rPr>
        <w:t xml:space="preserve">REPRODUCIR-SONIDO: </w:t>
      </w:r>
      <w:r w:rsidR="006C3119" w:rsidRPr="00A111A3">
        <w:rPr>
          <w:noProof/>
          <w:color w:val="000000" w:themeColor="text1"/>
          <w:lang w:val="es-CO"/>
        </w:rPr>
        <w:t>e</w:t>
      </w:r>
      <w:r w:rsidR="00AA2DE0" w:rsidRPr="00A111A3">
        <w:rPr>
          <w:noProof/>
          <w:color w:val="000000" w:themeColor="text1"/>
          <w:lang w:val="es-CO"/>
        </w:rPr>
        <w:t>l</w:t>
      </w:r>
      <w:r w:rsidRPr="00A111A3">
        <w:rPr>
          <w:noProof/>
          <w:color w:val="000000" w:themeColor="text1"/>
          <w:lang w:val="es-CO"/>
        </w:rPr>
        <w:t xml:space="preserve"> módulo reproduce el sonido solicitado</w:t>
      </w:r>
      <w:r w:rsidR="00902D8F" w:rsidRPr="00A111A3">
        <w:rPr>
          <w:noProof/>
          <w:color w:val="000000" w:themeColor="text1"/>
          <w:lang w:val="es-CO"/>
        </w:rPr>
        <w:t xml:space="preserve">, el cual esta almacenado en el bloque </w:t>
      </w:r>
      <w:r w:rsidR="00902D8F" w:rsidRPr="00A111A3">
        <w:rPr>
          <w:b/>
          <w:i/>
          <w:noProof/>
          <w:color w:val="000000" w:themeColor="text1"/>
          <w:lang w:val="es-CO"/>
        </w:rPr>
        <w:t>Knowledge Basement.</w:t>
      </w:r>
    </w:p>
    <w:p w14:paraId="4D92D712" w14:textId="28E7B210" w:rsidR="007E39FB" w:rsidRPr="00A111A3" w:rsidRDefault="007E39FB" w:rsidP="007E39FB">
      <w:pPr>
        <w:rPr>
          <w:lang w:val="es-CO"/>
        </w:rPr>
      </w:pPr>
      <w:r w:rsidRPr="00A111A3">
        <w:rPr>
          <w:lang w:val="es-CO"/>
        </w:rPr>
        <w:t>El mó</w:t>
      </w:r>
      <w:r w:rsidR="00DE2A1A" w:rsidRPr="00A111A3">
        <w:rPr>
          <w:lang w:val="es-CO"/>
        </w:rPr>
        <w:t xml:space="preserve">dulo de visualización y adquisición de datos fue </w:t>
      </w:r>
      <w:r w:rsidR="000C656D" w:rsidRPr="00A111A3">
        <w:rPr>
          <w:lang w:val="es-CO"/>
        </w:rPr>
        <w:t>desarrollado en HTML5</w:t>
      </w:r>
      <w:r w:rsidR="00F66730" w:rsidRPr="00A111A3">
        <w:rPr>
          <w:lang w:val="es-CO"/>
        </w:rPr>
        <w:t>, CSS3 y JavaScript ES6</w:t>
      </w:r>
      <w:r w:rsidR="000C656D" w:rsidRPr="00A111A3">
        <w:rPr>
          <w:lang w:val="es-CO"/>
        </w:rPr>
        <w:t xml:space="preserve"> y fue </w:t>
      </w:r>
      <w:r w:rsidR="00DE2A1A" w:rsidRPr="00A111A3">
        <w:rPr>
          <w:lang w:val="es-CO"/>
        </w:rPr>
        <w:t>desplegado en la tarjeta de desarrollo Odroid-C2</w:t>
      </w:r>
      <w:r w:rsidR="0083634E" w:rsidRPr="00A111A3">
        <w:rPr>
          <w:lang w:val="es-CO"/>
        </w:rPr>
        <w:t xml:space="preserve">. El diagrama de bloques </w:t>
      </w:r>
      <w:r w:rsidR="001643DD" w:rsidRPr="00A111A3">
        <w:rPr>
          <w:lang w:val="es-CO"/>
        </w:rPr>
        <w:t xml:space="preserve">que modela el módulo audiovisual puede observase en la </w:t>
      </w:r>
      <w:r w:rsidR="001643DD" w:rsidRPr="00A111A3">
        <w:rPr>
          <w:lang w:val="es-CO"/>
        </w:rPr>
        <w:fldChar w:fldCharType="begin"/>
      </w:r>
      <w:r w:rsidR="001643DD" w:rsidRPr="00A111A3">
        <w:rPr>
          <w:lang w:val="es-CO"/>
        </w:rPr>
        <w:instrText xml:space="preserve"> REF _Ref464927682 \h </w:instrText>
      </w:r>
      <w:r w:rsidR="001643DD" w:rsidRPr="00A111A3">
        <w:rPr>
          <w:lang w:val="es-CO"/>
        </w:rPr>
      </w:r>
      <w:r w:rsidR="001643DD" w:rsidRPr="00A111A3">
        <w:rPr>
          <w:lang w:val="es-CO"/>
        </w:rPr>
        <w:fldChar w:fldCharType="separate"/>
      </w:r>
      <w:r w:rsidR="00DD7815" w:rsidRPr="00A111A3">
        <w:rPr>
          <w:lang w:val="es-CO"/>
        </w:rPr>
        <w:t xml:space="preserve">Ilustración </w:t>
      </w:r>
      <w:r w:rsidR="00DD7815">
        <w:rPr>
          <w:noProof/>
          <w:lang w:val="es-CO"/>
        </w:rPr>
        <w:t>34</w:t>
      </w:r>
      <w:r w:rsidR="001643DD" w:rsidRPr="00A111A3">
        <w:rPr>
          <w:lang w:val="es-CO"/>
        </w:rPr>
        <w:fldChar w:fldCharType="end"/>
      </w:r>
      <w:r w:rsidR="001A4BBE" w:rsidRPr="00A111A3">
        <w:rPr>
          <w:lang w:val="es-CO"/>
        </w:rPr>
        <w:t xml:space="preserve">, en el que el </w:t>
      </w:r>
      <w:r w:rsidR="00336468" w:rsidRPr="00A111A3">
        <w:rPr>
          <w:lang w:val="es-CO"/>
        </w:rPr>
        <w:t xml:space="preserve">directorio de recursos es el conocimiento que tiene el módulo acerca de que sonidos, imágenes y videos </w:t>
      </w:r>
      <w:r w:rsidR="00691968" w:rsidRPr="00A111A3">
        <w:rPr>
          <w:lang w:val="es-CO"/>
        </w:rPr>
        <w:lastRenderedPageBreak/>
        <w:t>está</w:t>
      </w:r>
      <w:r w:rsidR="00336468" w:rsidRPr="00A111A3">
        <w:rPr>
          <w:lang w:val="es-CO"/>
        </w:rPr>
        <w:t xml:space="preserve"> en capacidad de reproducir</w:t>
      </w:r>
      <w:r w:rsidR="001A4BBE" w:rsidRPr="00A111A3">
        <w:rPr>
          <w:lang w:val="es-CO"/>
        </w:rPr>
        <w:t xml:space="preserve">, es decir, el componente </w:t>
      </w:r>
      <w:r w:rsidR="001A4BBE" w:rsidRPr="00A111A3">
        <w:rPr>
          <w:i/>
          <w:lang w:val="es-CO"/>
        </w:rPr>
        <w:t>local context</w:t>
      </w:r>
      <w:r w:rsidR="001A4BBE" w:rsidRPr="00A111A3">
        <w:rPr>
          <w:lang w:val="es-CO"/>
        </w:rPr>
        <w:t xml:space="preserve"> propuesto en la </w:t>
      </w:r>
      <w:hyperlink w:anchor="_Vista_Lógica" w:history="1">
        <w:r w:rsidR="001A4BBE" w:rsidRPr="00A111A3">
          <w:rPr>
            <w:rStyle w:val="Hipervnculo"/>
            <w:lang w:val="es-CO"/>
          </w:rPr>
          <w:t>sección III-2</w:t>
        </w:r>
      </w:hyperlink>
      <w:r w:rsidR="00336468" w:rsidRPr="00A111A3">
        <w:rPr>
          <w:lang w:val="es-CO"/>
        </w:rPr>
        <w:t>.</w:t>
      </w:r>
    </w:p>
    <w:p w14:paraId="0477FFB0" w14:textId="6BA2BDDF" w:rsidR="007E39FB" w:rsidRPr="00A111A3" w:rsidRDefault="007E39FB" w:rsidP="00E532BB">
      <w:pPr>
        <w:pStyle w:val="Ttulo4"/>
        <w:numPr>
          <w:ilvl w:val="2"/>
          <w:numId w:val="12"/>
        </w:numPr>
        <w:rPr>
          <w:lang w:val="es-CO"/>
        </w:rPr>
      </w:pPr>
      <w:r w:rsidRPr="00A111A3">
        <w:rPr>
          <w:lang w:val="es-CO"/>
        </w:rPr>
        <w:t>Micrófono y parlante</w:t>
      </w:r>
    </w:p>
    <w:p w14:paraId="75C65CF6" w14:textId="22BC7139" w:rsidR="004D52A0" w:rsidRPr="00A111A3" w:rsidRDefault="004D52A0" w:rsidP="007E39FB">
      <w:pPr>
        <w:rPr>
          <w:lang w:val="es-CO"/>
        </w:rPr>
      </w:pPr>
      <w:r w:rsidRPr="00A111A3">
        <w:rPr>
          <w:lang w:val="es-CO"/>
        </w:rPr>
        <w:t xml:space="preserve">Se usó un parlante portátil </w:t>
      </w:r>
      <w:r w:rsidR="002C0565" w:rsidRPr="00A111A3">
        <w:rPr>
          <w:lang w:val="es-CO"/>
        </w:rPr>
        <w:t>pequeño (alto: 44mm, ancho: 60mm y largo: 60mm) de bajo consumo (400mA), relación señal a ruido mayor a 80dB y una distorsión menor a 1%. La conexión se realiza con un Jack de 3.5 mm y la batería (independiente) tiene una duración de aproximadamente 8h en el volumen predeterminado del parlante.</w:t>
      </w:r>
    </w:p>
    <w:p w14:paraId="1663C2D0" w14:textId="77777777" w:rsidR="002C0565" w:rsidRPr="00A111A3" w:rsidRDefault="002C0565" w:rsidP="002C0565">
      <w:pPr>
        <w:keepNext/>
        <w:rPr>
          <w:lang w:val="es-CO"/>
        </w:rPr>
      </w:pPr>
      <w:r w:rsidRPr="00A111A3">
        <w:rPr>
          <w:noProof/>
          <w:lang w:val="es-CO" w:eastAsia="es-CO"/>
        </w:rPr>
        <w:drawing>
          <wp:inline distT="0" distB="0" distL="0" distR="0" wp14:anchorId="7611E917" wp14:editId="72900249">
            <wp:extent cx="5257800" cy="16795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57800" cy="1679575"/>
                    </a:xfrm>
                    <a:prstGeom prst="rect">
                      <a:avLst/>
                    </a:prstGeom>
                  </pic:spPr>
                </pic:pic>
              </a:graphicData>
            </a:graphic>
          </wp:inline>
        </w:drawing>
      </w:r>
    </w:p>
    <w:p w14:paraId="4F1BC7D4" w14:textId="05E0FFC8" w:rsidR="002C0565" w:rsidRPr="00A111A3" w:rsidRDefault="002C0565" w:rsidP="00623503">
      <w:pPr>
        <w:pStyle w:val="Descripcin"/>
        <w:spacing w:before="0"/>
        <w:jc w:val="center"/>
        <w:rPr>
          <w:b w:val="0"/>
          <w:lang w:val="es-CO"/>
        </w:rPr>
      </w:pPr>
      <w:bookmarkStart w:id="150" w:name="_Toc465235948"/>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35</w:t>
      </w:r>
      <w:r w:rsidRPr="00A111A3">
        <w:rPr>
          <w:lang w:val="es-CO"/>
        </w:rPr>
        <w:fldChar w:fldCharType="end"/>
      </w:r>
      <w:r w:rsidRPr="00A111A3">
        <w:rPr>
          <w:lang w:val="es-CO"/>
        </w:rPr>
        <w:t xml:space="preserve">. </w:t>
      </w:r>
      <w:r w:rsidRPr="00A111A3">
        <w:rPr>
          <w:b w:val="0"/>
          <w:lang w:val="es-CO"/>
        </w:rPr>
        <w:t>Mini parlante</w:t>
      </w:r>
      <w:bookmarkEnd w:id="150"/>
    </w:p>
    <w:p w14:paraId="476FF71D" w14:textId="5BBAAEB1" w:rsidR="00623503" w:rsidRPr="00A111A3" w:rsidRDefault="00623503" w:rsidP="00623503">
      <w:pPr>
        <w:keepNext/>
        <w:spacing w:before="0"/>
        <w:jc w:val="center"/>
        <w:rPr>
          <w:lang w:val="es-CO"/>
        </w:rPr>
      </w:pPr>
      <w:r w:rsidRPr="00A111A3">
        <w:rPr>
          <w:b/>
          <w:lang w:val="es-CO"/>
        </w:rPr>
        <w:t xml:space="preserve">Fuente: </w:t>
      </w:r>
      <w:r w:rsidR="008D4907" w:rsidRPr="00A111A3">
        <w:rPr>
          <w:lang w:val="es-CO"/>
        </w:rPr>
        <w:t>Mercado libre</w:t>
      </w:r>
      <w:r w:rsidRPr="00A111A3">
        <w:rPr>
          <w:lang w:val="es-CO"/>
        </w:rPr>
        <w:t>.</w:t>
      </w:r>
      <w:r w:rsidR="009F2F5B" w:rsidRPr="00A111A3">
        <w:rPr>
          <w:rStyle w:val="Refdenotaalpie"/>
          <w:lang w:val="es-CO"/>
        </w:rPr>
        <w:footnoteReference w:id="13"/>
      </w:r>
    </w:p>
    <w:p w14:paraId="0A98C3D4" w14:textId="3816CCAF" w:rsidR="007E39FB" w:rsidRPr="00A111A3" w:rsidRDefault="00C66363" w:rsidP="007E39FB">
      <w:pPr>
        <w:rPr>
          <w:lang w:val="es-CO"/>
        </w:rPr>
      </w:pPr>
      <w:r w:rsidRPr="00A111A3">
        <w:rPr>
          <w:lang w:val="es-CO"/>
        </w:rPr>
        <w:t xml:space="preserve">Para el ingreso de audio, se usa un micrófono de solapa, también pequeño, con impedancia de </w:t>
      </w:r>
      <m:oMath>
        <m:r>
          <w:rPr>
            <w:rFonts w:ascii="Cambria Math" w:hAnsi="Cambria Math"/>
            <w:lang w:val="es-CO"/>
          </w:rPr>
          <m:t>2,2k</m:t>
        </m:r>
        <m:r>
          <m:rPr>
            <m:sty m:val="p"/>
          </m:rPr>
          <w:rPr>
            <w:rFonts w:ascii="Cambria Math" w:hAnsi="Cambria Math"/>
            <w:lang w:val="es-CO"/>
          </w:rPr>
          <m:t>Ω</m:t>
        </m:r>
      </m:oMath>
      <w:r w:rsidRPr="00A111A3">
        <w:rPr>
          <w:lang w:val="es-CO"/>
        </w:rPr>
        <w:t xml:space="preserve"> </w:t>
      </w:r>
      <w:r w:rsidR="00B05720" w:rsidRPr="00A111A3">
        <w:rPr>
          <w:lang w:val="es-CO"/>
        </w:rPr>
        <w:t>y</w:t>
      </w:r>
      <w:r w:rsidRPr="00A111A3">
        <w:rPr>
          <w:lang w:val="es-CO"/>
        </w:rPr>
        <w:t xml:space="preserve"> rango de frecuencias desde los 30 Hz hasta los 15000Hz</w:t>
      </w:r>
      <w:r w:rsidR="00B05720" w:rsidRPr="00A111A3">
        <w:rPr>
          <w:lang w:val="es-CO"/>
        </w:rPr>
        <w:t>. El micrófono</w:t>
      </w:r>
      <w:r w:rsidRPr="00A111A3">
        <w:rPr>
          <w:lang w:val="es-CO"/>
        </w:rPr>
        <w:t xml:space="preserve"> se conecta a través de un Jack de 3.5mm</w:t>
      </w:r>
      <w:r w:rsidR="00B05720" w:rsidRPr="00A111A3">
        <w:rPr>
          <w:lang w:val="es-CO"/>
        </w:rPr>
        <w:t xml:space="preserve"> y</w:t>
      </w:r>
      <w:r w:rsidRPr="00A111A3">
        <w:rPr>
          <w:lang w:val="es-CO"/>
        </w:rPr>
        <w:t xml:space="preserve"> a diferencia del parlante no necesita ninguna fuente de energía para su funcionamiento.</w:t>
      </w:r>
    </w:p>
    <w:p w14:paraId="04C49C6E" w14:textId="77777777" w:rsidR="00C66363" w:rsidRPr="00A111A3" w:rsidRDefault="00C66363" w:rsidP="00C66363">
      <w:pPr>
        <w:keepNext/>
        <w:jc w:val="center"/>
        <w:rPr>
          <w:lang w:val="es-CO"/>
        </w:rPr>
      </w:pPr>
      <w:r w:rsidRPr="00A111A3">
        <w:rPr>
          <w:noProof/>
          <w:lang w:val="es-CO" w:eastAsia="es-CO"/>
        </w:rPr>
        <w:lastRenderedPageBreak/>
        <w:drawing>
          <wp:inline distT="0" distB="0" distL="0" distR="0" wp14:anchorId="27D782CC" wp14:editId="36683119">
            <wp:extent cx="1981200" cy="1542740"/>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35397" cy="1584943"/>
                    </a:xfrm>
                    <a:prstGeom prst="rect">
                      <a:avLst/>
                    </a:prstGeom>
                  </pic:spPr>
                </pic:pic>
              </a:graphicData>
            </a:graphic>
          </wp:inline>
        </w:drawing>
      </w:r>
    </w:p>
    <w:p w14:paraId="3899A07C" w14:textId="28300310" w:rsidR="00C66363" w:rsidRPr="00A111A3" w:rsidRDefault="00C66363" w:rsidP="00C66363">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36</w:t>
      </w:r>
      <w:r w:rsidRPr="00A111A3">
        <w:rPr>
          <w:lang w:val="es-CO"/>
        </w:rPr>
        <w:fldChar w:fldCharType="end"/>
      </w:r>
      <w:r w:rsidRPr="00A111A3">
        <w:rPr>
          <w:lang w:val="es-CO"/>
        </w:rPr>
        <w:t xml:space="preserve">. </w:t>
      </w:r>
      <w:r w:rsidRPr="00A111A3">
        <w:rPr>
          <w:b w:val="0"/>
          <w:lang w:val="es-CO"/>
        </w:rPr>
        <w:t>Micrófono de solapa.</w:t>
      </w:r>
    </w:p>
    <w:p w14:paraId="29520117" w14:textId="1780626D" w:rsidR="00C66363" w:rsidRPr="00A111A3" w:rsidRDefault="00C66363" w:rsidP="00C66363">
      <w:pPr>
        <w:jc w:val="center"/>
        <w:rPr>
          <w:lang w:val="es-CO"/>
        </w:rPr>
      </w:pPr>
      <w:r w:rsidRPr="00A111A3">
        <w:rPr>
          <w:b/>
          <w:lang w:val="es-CO"/>
        </w:rPr>
        <w:t xml:space="preserve">Fuente: </w:t>
      </w:r>
      <w:r w:rsidRPr="00A111A3">
        <w:rPr>
          <w:lang w:val="es-CO"/>
        </w:rPr>
        <w:t>Mercado libre.</w:t>
      </w:r>
      <w:r w:rsidRPr="00A111A3">
        <w:rPr>
          <w:rStyle w:val="Refdenotaalpie"/>
          <w:lang w:val="es-CO"/>
        </w:rPr>
        <w:footnoteReference w:id="14"/>
      </w:r>
    </w:p>
    <w:p w14:paraId="090A2EF0" w14:textId="5E9FE662" w:rsidR="00F66730" w:rsidRPr="00A111A3" w:rsidRDefault="007E39FB" w:rsidP="007E39FB">
      <w:pPr>
        <w:rPr>
          <w:lang w:val="es-CO"/>
        </w:rPr>
      </w:pPr>
      <w:r w:rsidRPr="00A111A3">
        <w:rPr>
          <w:lang w:val="es-CO"/>
        </w:rPr>
        <w:t>Estos son conectados a través de</w:t>
      </w:r>
      <w:r w:rsidR="00F66730" w:rsidRPr="00A111A3">
        <w:rPr>
          <w:lang w:val="es-CO"/>
        </w:rPr>
        <w:t xml:space="preserve"> la</w:t>
      </w:r>
      <w:r w:rsidRPr="00A111A3">
        <w:rPr>
          <w:lang w:val="es-CO"/>
        </w:rPr>
        <w:t xml:space="preserve"> tarjeta de sonido </w:t>
      </w:r>
      <w:r w:rsidR="00F66730" w:rsidRPr="00A111A3">
        <w:rPr>
          <w:lang w:val="es-CO"/>
        </w:rPr>
        <w:t xml:space="preserve">CM108AH </w:t>
      </w:r>
      <w:r w:rsidRPr="00A111A3">
        <w:rPr>
          <w:lang w:val="es-CO"/>
        </w:rPr>
        <w:t>que se conecta vía USB con la tarjeta de desarrollo, esta tarjeta de sonido provee la interfaz de conexión entre la tarjeta de desarrollo y las conexiones de 3.5mm requeridas por el micrófono y el parlante. Hardkernel recomienda esta tarjeta de sonido para ser usada con la tarjeta de desarrollo</w:t>
      </w:r>
      <w:r w:rsidR="00F66730" w:rsidRPr="00A111A3">
        <w:rPr>
          <w:lang w:val="es-CO"/>
        </w:rPr>
        <w:fldChar w:fldCharType="begin"/>
      </w:r>
      <w:r w:rsidR="0020665B">
        <w:rPr>
          <w:lang w:val="es-CO"/>
        </w:rPr>
        <w:instrText xml:space="preserve"> ADDIN ZOTERO_ITEM CSL_CITATION {"citationID":"boh9rn822","properties":{"formattedCitation":"[39]","plainCitation":"[39]"},"citationItems":[{"id":21,"uris":["http://zotero.org/groups/357529/items/UABHXU46"],"uri":["http://zotero.org/groups/357529/items/UABHXU46"],"itemData":{"id":21,"type":"webpage","title":"USB Audio Adapter","container-title":"HardKernel","URL":"http://www.hardkernel.com/main/products/prdt_info.php?g_code=G141629380416","shortTitle":"USB Audio Adapter","author":[{"family":"HardKernel","given":""}],"accessed":{"date-parts":[["2016",10,22]]}}}],"schema":"https://github.com/citation-style-language/schema/raw/master/csl-citation.json"} </w:instrText>
      </w:r>
      <w:r w:rsidR="00F66730" w:rsidRPr="00A111A3">
        <w:rPr>
          <w:lang w:val="es-CO"/>
        </w:rPr>
        <w:fldChar w:fldCharType="separate"/>
      </w:r>
      <w:r w:rsidR="003532B6" w:rsidRPr="00A111A3">
        <w:rPr>
          <w:lang w:val="es-CO"/>
        </w:rPr>
        <w:t>[39]</w:t>
      </w:r>
      <w:r w:rsidR="00F66730" w:rsidRPr="00A111A3">
        <w:rPr>
          <w:lang w:val="es-CO"/>
        </w:rPr>
        <w:fldChar w:fldCharType="end"/>
      </w:r>
      <w:r w:rsidRPr="00A111A3">
        <w:rPr>
          <w:lang w:val="es-CO"/>
        </w:rPr>
        <w:t xml:space="preserve">. </w:t>
      </w:r>
    </w:p>
    <w:p w14:paraId="18917F07" w14:textId="77777777" w:rsidR="00F66730" w:rsidRPr="00A111A3" w:rsidRDefault="00F66730" w:rsidP="00F66730">
      <w:pPr>
        <w:keepNext/>
        <w:jc w:val="center"/>
        <w:rPr>
          <w:lang w:val="es-CO"/>
        </w:rPr>
      </w:pPr>
      <w:r w:rsidRPr="00A111A3">
        <w:rPr>
          <w:lang w:val="es-CO"/>
        </w:rPr>
        <w:t xml:space="preserve"> </w:t>
      </w:r>
      <w:r w:rsidRPr="00A111A3">
        <w:rPr>
          <w:noProof/>
          <w:lang w:val="es-CO" w:eastAsia="es-CO"/>
        </w:rPr>
        <w:drawing>
          <wp:inline distT="0" distB="0" distL="0" distR="0" wp14:anchorId="18047CFB" wp14:editId="117CBFE9">
            <wp:extent cx="1581150" cy="1359006"/>
            <wp:effectExtent l="0" t="0" r="0" b="0"/>
            <wp:docPr id="28" name="Imagen 28" descr="Resultado de imagen para cm108ah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m108ah usb"/>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93521" cy="1369639"/>
                    </a:xfrm>
                    <a:prstGeom prst="rect">
                      <a:avLst/>
                    </a:prstGeom>
                    <a:noFill/>
                    <a:ln>
                      <a:noFill/>
                    </a:ln>
                  </pic:spPr>
                </pic:pic>
              </a:graphicData>
            </a:graphic>
          </wp:inline>
        </w:drawing>
      </w:r>
    </w:p>
    <w:p w14:paraId="219D5B08" w14:textId="487110A9" w:rsidR="007E39FB" w:rsidRPr="00A111A3" w:rsidRDefault="00F66730" w:rsidP="00623503">
      <w:pPr>
        <w:pStyle w:val="Descripcin"/>
        <w:spacing w:before="0"/>
        <w:jc w:val="center"/>
        <w:rPr>
          <w:b w:val="0"/>
          <w:lang w:val="es-CO"/>
        </w:rPr>
      </w:pPr>
      <w:bookmarkStart w:id="151" w:name="_Toc465235949"/>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37</w:t>
      </w:r>
      <w:r w:rsidRPr="00A111A3">
        <w:rPr>
          <w:lang w:val="es-CO"/>
        </w:rPr>
        <w:fldChar w:fldCharType="end"/>
      </w:r>
      <w:r w:rsidRPr="00A111A3">
        <w:rPr>
          <w:lang w:val="es-CO"/>
        </w:rPr>
        <w:t xml:space="preserve">. </w:t>
      </w:r>
      <w:r w:rsidRPr="00A111A3">
        <w:rPr>
          <w:b w:val="0"/>
          <w:lang w:val="es-CO"/>
        </w:rPr>
        <w:t>Tarjeta de audio.</w:t>
      </w:r>
      <w:bookmarkEnd w:id="151"/>
    </w:p>
    <w:p w14:paraId="43BCB0EA" w14:textId="1B828467" w:rsidR="00623503" w:rsidRPr="00A111A3" w:rsidRDefault="00623503" w:rsidP="00623503">
      <w:pPr>
        <w:keepNext/>
        <w:spacing w:before="0"/>
        <w:jc w:val="center"/>
        <w:rPr>
          <w:lang w:val="es-CO"/>
        </w:rPr>
      </w:pPr>
      <w:r w:rsidRPr="00A111A3">
        <w:rPr>
          <w:b/>
          <w:lang w:val="es-CO"/>
        </w:rPr>
        <w:t xml:space="preserve">Fuente: </w:t>
      </w:r>
      <w:r w:rsidRPr="00A111A3">
        <w:rPr>
          <w:lang w:val="es-CO"/>
        </w:rPr>
        <w:t>Página web de Hardkernel</w:t>
      </w:r>
      <w:r w:rsidR="009E1875" w:rsidRPr="00A111A3">
        <w:rPr>
          <w:rStyle w:val="Refdenotaalpie"/>
          <w:lang w:val="es-CO"/>
        </w:rPr>
        <w:footnoteReference w:id="15"/>
      </w:r>
    </w:p>
    <w:p w14:paraId="2CBA1288" w14:textId="77777777" w:rsidR="007E39FB" w:rsidRPr="00A111A3" w:rsidRDefault="007E39FB" w:rsidP="00E532BB">
      <w:pPr>
        <w:pStyle w:val="Ttulo4"/>
        <w:numPr>
          <w:ilvl w:val="2"/>
          <w:numId w:val="12"/>
        </w:numPr>
        <w:rPr>
          <w:lang w:val="es-CO"/>
        </w:rPr>
      </w:pPr>
      <w:r w:rsidRPr="00A111A3">
        <w:rPr>
          <w:lang w:val="es-CO"/>
        </w:rPr>
        <w:t>Pantalla táctil</w:t>
      </w:r>
    </w:p>
    <w:p w14:paraId="7965AFF6" w14:textId="2F75D401" w:rsidR="007E39FB" w:rsidRPr="00A111A3" w:rsidRDefault="00DB4926" w:rsidP="007E39FB">
      <w:pPr>
        <w:rPr>
          <w:lang w:val="es-CO"/>
        </w:rPr>
      </w:pPr>
      <w:r w:rsidRPr="00A111A3">
        <w:rPr>
          <w:lang w:val="es-CO"/>
        </w:rPr>
        <w:t>Se usó</w:t>
      </w:r>
      <w:r w:rsidR="007E39FB" w:rsidRPr="00A111A3">
        <w:rPr>
          <w:lang w:val="es-CO"/>
        </w:rPr>
        <w:t xml:space="preserve"> </w:t>
      </w:r>
      <w:r w:rsidR="00F66730" w:rsidRPr="00A111A3">
        <w:rPr>
          <w:lang w:val="es-CO"/>
        </w:rPr>
        <w:t>una</w:t>
      </w:r>
      <w:r w:rsidR="007E39FB" w:rsidRPr="00A111A3">
        <w:rPr>
          <w:lang w:val="es-CO"/>
        </w:rPr>
        <w:t xml:space="preserve"> pantalla táctil de resolución 800 x 4</w:t>
      </w:r>
      <w:r w:rsidR="00F66730" w:rsidRPr="00A111A3">
        <w:rPr>
          <w:lang w:val="es-CO"/>
        </w:rPr>
        <w:t>80</w:t>
      </w:r>
      <w:r w:rsidR="007E39FB" w:rsidRPr="00A111A3">
        <w:rPr>
          <w:lang w:val="es-CO"/>
        </w:rPr>
        <w:t xml:space="preserve"> pixeles cuya transmisión de datos de audio y video se hace vía HDMI y </w:t>
      </w:r>
      <w:r w:rsidRPr="00A111A3">
        <w:rPr>
          <w:lang w:val="es-CO"/>
        </w:rPr>
        <w:t xml:space="preserve">la transmisión de </w:t>
      </w:r>
      <w:r w:rsidR="007E39FB" w:rsidRPr="00A111A3">
        <w:rPr>
          <w:lang w:val="es-CO"/>
        </w:rPr>
        <w:t xml:space="preserve">los datos del sensor táctil de la pantalla se </w:t>
      </w:r>
      <w:r w:rsidR="00B163C3" w:rsidRPr="00A111A3">
        <w:rPr>
          <w:lang w:val="es-CO"/>
        </w:rPr>
        <w:t>envía</w:t>
      </w:r>
      <w:r w:rsidR="007E39FB" w:rsidRPr="00A111A3">
        <w:rPr>
          <w:lang w:val="es-CO"/>
        </w:rPr>
        <w:t xml:space="preserve"> por un cable micro USB</w:t>
      </w:r>
      <w:r w:rsidR="002E1917" w:rsidRPr="00A111A3">
        <w:rPr>
          <w:lang w:val="es-CO"/>
        </w:rPr>
        <w:t xml:space="preserve"> tipo B</w:t>
      </w:r>
      <w:r w:rsidR="007E39FB" w:rsidRPr="00A111A3">
        <w:rPr>
          <w:lang w:val="es-CO"/>
        </w:rPr>
        <w:t xml:space="preserve">. </w:t>
      </w:r>
      <w:r w:rsidR="00F66730" w:rsidRPr="00A111A3">
        <w:rPr>
          <w:lang w:val="es-CO"/>
        </w:rPr>
        <w:t xml:space="preserve">Esta pantalla consume 500mA cuando el brillo de la  luz de fondo está al máximo. </w:t>
      </w:r>
    </w:p>
    <w:p w14:paraId="4FD227CB" w14:textId="3F0CF3DB" w:rsidR="002E1917" w:rsidRPr="00A111A3" w:rsidRDefault="009F2F5B" w:rsidP="009F2F5B">
      <w:pPr>
        <w:keepNext/>
        <w:jc w:val="center"/>
        <w:rPr>
          <w:lang w:val="es-CO"/>
        </w:rPr>
      </w:pPr>
      <w:r w:rsidRPr="00A111A3">
        <w:rPr>
          <w:noProof/>
          <w:lang w:val="es-CO" w:eastAsia="es-CO"/>
        </w:rPr>
        <w:lastRenderedPageBreak/>
        <w:drawing>
          <wp:inline distT="0" distB="0" distL="0" distR="0" wp14:anchorId="11640309" wp14:editId="657EF5A9">
            <wp:extent cx="2457450" cy="1400747"/>
            <wp:effectExtent l="0" t="0" r="0" b="9525"/>
            <wp:docPr id="39" name="Imagen 39" descr="http://i.ebayimg.com/images/g/NuEAAOSwubRXNU6H/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ebayimg.com/images/g/NuEAAOSwubRXNU6H/s-l1600.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8000" b="25000"/>
                    <a:stretch/>
                  </pic:blipFill>
                  <pic:spPr bwMode="auto">
                    <a:xfrm>
                      <a:off x="0" y="0"/>
                      <a:ext cx="2462863" cy="1403832"/>
                    </a:xfrm>
                    <a:prstGeom prst="rect">
                      <a:avLst/>
                    </a:prstGeom>
                    <a:noFill/>
                    <a:ln>
                      <a:noFill/>
                    </a:ln>
                    <a:extLst>
                      <a:ext uri="{53640926-AAD7-44D8-BBD7-CCE9431645EC}">
                        <a14:shadowObscured xmlns:a14="http://schemas.microsoft.com/office/drawing/2010/main"/>
                      </a:ext>
                    </a:extLst>
                  </pic:spPr>
                </pic:pic>
              </a:graphicData>
            </a:graphic>
          </wp:inline>
        </w:drawing>
      </w:r>
    </w:p>
    <w:p w14:paraId="2F969B2F" w14:textId="61901D50" w:rsidR="002E1917" w:rsidRPr="00A111A3" w:rsidRDefault="002E1917" w:rsidP="008D4907">
      <w:pPr>
        <w:pStyle w:val="Descripcin"/>
        <w:spacing w:before="0"/>
        <w:jc w:val="center"/>
        <w:rPr>
          <w:b w:val="0"/>
          <w:lang w:val="es-CO"/>
        </w:rPr>
      </w:pPr>
      <w:bookmarkStart w:id="152" w:name="_Toc465235950"/>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38</w:t>
      </w:r>
      <w:r w:rsidRPr="00A111A3">
        <w:rPr>
          <w:lang w:val="es-CO"/>
        </w:rPr>
        <w:fldChar w:fldCharType="end"/>
      </w:r>
      <w:r w:rsidRPr="00A111A3">
        <w:rPr>
          <w:lang w:val="es-CO"/>
        </w:rPr>
        <w:t xml:space="preserve">. </w:t>
      </w:r>
      <w:r w:rsidR="00BC17D0" w:rsidRPr="00A111A3">
        <w:rPr>
          <w:b w:val="0"/>
          <w:lang w:val="es-CO"/>
        </w:rPr>
        <w:t>Pantalla HDMI</w:t>
      </w:r>
      <w:bookmarkEnd w:id="152"/>
    </w:p>
    <w:p w14:paraId="5E344C65" w14:textId="7D4E4760" w:rsidR="008D4907" w:rsidRPr="00A111A3" w:rsidRDefault="008D4907" w:rsidP="008D4907">
      <w:pPr>
        <w:keepNext/>
        <w:spacing w:before="0"/>
        <w:jc w:val="center"/>
        <w:rPr>
          <w:lang w:val="es-CO"/>
        </w:rPr>
      </w:pPr>
      <w:r w:rsidRPr="00A111A3">
        <w:rPr>
          <w:b/>
          <w:lang w:val="es-CO"/>
        </w:rPr>
        <w:t xml:space="preserve">Fuente: </w:t>
      </w:r>
      <w:r w:rsidRPr="00A111A3">
        <w:rPr>
          <w:lang w:val="es-CO"/>
        </w:rPr>
        <w:t>Ebay</w:t>
      </w:r>
      <w:r w:rsidR="009F2F5B" w:rsidRPr="00A111A3">
        <w:rPr>
          <w:rStyle w:val="Refdenotaalpie"/>
          <w:lang w:val="es-CO"/>
        </w:rPr>
        <w:footnoteReference w:id="16"/>
      </w:r>
    </w:p>
    <w:p w14:paraId="583F758A" w14:textId="7194D5F3" w:rsidR="007E39FB" w:rsidRPr="00A111A3" w:rsidRDefault="007E39FB" w:rsidP="00E532BB">
      <w:pPr>
        <w:pStyle w:val="Ttulo4"/>
        <w:numPr>
          <w:ilvl w:val="2"/>
          <w:numId w:val="12"/>
        </w:numPr>
        <w:rPr>
          <w:lang w:val="es-CO"/>
        </w:rPr>
      </w:pPr>
      <w:r w:rsidRPr="00A111A3">
        <w:rPr>
          <w:lang w:val="es-CO"/>
        </w:rPr>
        <w:t>Lógica de control.</w:t>
      </w:r>
    </w:p>
    <w:p w14:paraId="2B0BFE33" w14:textId="29D50614" w:rsidR="00372233" w:rsidRPr="00A111A3" w:rsidRDefault="00A65413" w:rsidP="00372233">
      <w:pPr>
        <w:rPr>
          <w:lang w:val="es-CO"/>
        </w:rPr>
      </w:pPr>
      <w:r w:rsidRPr="00A111A3">
        <w:rPr>
          <w:lang w:val="es-CO"/>
        </w:rPr>
        <w:t xml:space="preserve">En la </w:t>
      </w:r>
      <w:r w:rsidR="005B291B" w:rsidRPr="00A111A3">
        <w:rPr>
          <w:lang w:val="es-CO"/>
        </w:rPr>
        <w:fldChar w:fldCharType="begin"/>
      </w:r>
      <w:r w:rsidR="005B291B" w:rsidRPr="00A111A3">
        <w:rPr>
          <w:lang w:val="es-CO"/>
        </w:rPr>
        <w:instrText xml:space="preserve"> REF _Ref467739346 \h </w:instrText>
      </w:r>
      <w:r w:rsidR="005B291B" w:rsidRPr="00A111A3">
        <w:rPr>
          <w:lang w:val="es-CO"/>
        </w:rPr>
      </w:r>
      <w:r w:rsidR="005B291B" w:rsidRPr="00A111A3">
        <w:rPr>
          <w:lang w:val="es-CO"/>
        </w:rPr>
        <w:fldChar w:fldCharType="separate"/>
      </w:r>
      <w:r w:rsidR="00DD7815" w:rsidRPr="00A111A3">
        <w:rPr>
          <w:lang w:val="es-CO"/>
        </w:rPr>
        <w:t xml:space="preserve">Ilustración </w:t>
      </w:r>
      <w:r w:rsidR="00DD7815">
        <w:rPr>
          <w:noProof/>
          <w:lang w:val="es-CO"/>
        </w:rPr>
        <w:t>39</w:t>
      </w:r>
      <w:r w:rsidR="005B291B" w:rsidRPr="00A111A3">
        <w:rPr>
          <w:lang w:val="es-CO"/>
        </w:rPr>
        <w:fldChar w:fldCharType="end"/>
      </w:r>
      <w:r w:rsidR="005B291B" w:rsidRPr="00A111A3">
        <w:rPr>
          <w:lang w:val="es-CO"/>
        </w:rPr>
        <w:t xml:space="preserve"> </w:t>
      </w:r>
      <w:r w:rsidR="00372233" w:rsidRPr="00A111A3">
        <w:rPr>
          <w:lang w:val="es-CO"/>
        </w:rPr>
        <w:t xml:space="preserve">se presenta el diagrama de clases del módulo audiovisual, el cual se encarga de controlar las vistas por medio del patrón </w:t>
      </w:r>
      <w:r w:rsidR="00691968" w:rsidRPr="00691968">
        <w:rPr>
          <w:i/>
          <w:lang w:val="es-CO"/>
        </w:rPr>
        <w:t>C</w:t>
      </w:r>
      <w:r w:rsidR="00372233" w:rsidRPr="00691968">
        <w:rPr>
          <w:i/>
          <w:lang w:val="es-CO"/>
        </w:rPr>
        <w:t>omposite</w:t>
      </w:r>
      <w:r w:rsidR="00372233" w:rsidRPr="00A111A3">
        <w:rPr>
          <w:lang w:val="es-CO"/>
        </w:rPr>
        <w:t xml:space="preserve"> para permitir la modularidad de componentes</w:t>
      </w:r>
      <w:r w:rsidR="0067266A" w:rsidRPr="00A111A3">
        <w:rPr>
          <w:lang w:val="es-CO"/>
        </w:rPr>
        <w:t>.</w:t>
      </w:r>
    </w:p>
    <w:p w14:paraId="4E14CB6F" w14:textId="77777777" w:rsidR="00A65413" w:rsidRPr="00A111A3" w:rsidRDefault="00B62574" w:rsidP="006C3119">
      <w:pPr>
        <w:keepNext/>
        <w:ind w:left="-426"/>
        <w:rPr>
          <w:lang w:val="es-CO"/>
        </w:rPr>
      </w:pPr>
      <w:r w:rsidRPr="00A111A3">
        <w:rPr>
          <w:noProof/>
          <w:lang w:val="es-CO" w:eastAsia="es-CO"/>
        </w:rPr>
        <w:drawing>
          <wp:inline distT="0" distB="0" distL="0" distR="0" wp14:anchorId="6DBE655E" wp14:editId="4C480A9D">
            <wp:extent cx="5578094" cy="3009725"/>
            <wp:effectExtent l="0" t="0" r="3810" b="635"/>
            <wp:docPr id="47" name="Imagen 47" descr="C:\Users\TG1619\Downloads\Class Mod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1619\Downloads\Class Model.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3721" cy="3055926"/>
                    </a:xfrm>
                    <a:prstGeom prst="rect">
                      <a:avLst/>
                    </a:prstGeom>
                    <a:noFill/>
                    <a:ln>
                      <a:noFill/>
                    </a:ln>
                  </pic:spPr>
                </pic:pic>
              </a:graphicData>
            </a:graphic>
          </wp:inline>
        </w:drawing>
      </w:r>
    </w:p>
    <w:p w14:paraId="7D96B4EB" w14:textId="2A4A251F" w:rsidR="004924CE" w:rsidRPr="00A111A3" w:rsidRDefault="00A65413" w:rsidP="00A65413">
      <w:pPr>
        <w:pStyle w:val="Descripcin"/>
        <w:jc w:val="center"/>
        <w:rPr>
          <w:lang w:val="es-CO"/>
        </w:rPr>
      </w:pPr>
      <w:bookmarkStart w:id="153" w:name="_Ref467739346"/>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39</w:t>
      </w:r>
      <w:r w:rsidRPr="00A111A3">
        <w:rPr>
          <w:lang w:val="es-CO"/>
        </w:rPr>
        <w:fldChar w:fldCharType="end"/>
      </w:r>
      <w:bookmarkEnd w:id="153"/>
      <w:r w:rsidRPr="00A111A3">
        <w:rPr>
          <w:lang w:val="es-CO"/>
        </w:rPr>
        <w:t xml:space="preserve">. </w:t>
      </w:r>
      <w:r w:rsidRPr="00A111A3">
        <w:rPr>
          <w:b w:val="0"/>
          <w:lang w:val="es-CO"/>
        </w:rPr>
        <w:t>Diagrama de clases modulo audiovisual.</w:t>
      </w:r>
      <w:r w:rsidR="007E39FB" w:rsidRPr="00A111A3">
        <w:rPr>
          <w:lang w:val="es-CO"/>
        </w:rPr>
        <w:t xml:space="preserve"> </w:t>
      </w:r>
    </w:p>
    <w:p w14:paraId="5984E554" w14:textId="5574368D" w:rsidR="0031173B" w:rsidRPr="00A111A3" w:rsidRDefault="000E2873" w:rsidP="00E532BB">
      <w:pPr>
        <w:pStyle w:val="Ttulo3"/>
        <w:numPr>
          <w:ilvl w:val="1"/>
          <w:numId w:val="12"/>
        </w:numPr>
        <w:rPr>
          <w:lang w:val="es-CO"/>
        </w:rPr>
      </w:pPr>
      <w:bookmarkStart w:id="154" w:name="_Toc467832555"/>
      <w:r w:rsidRPr="00A111A3">
        <w:rPr>
          <w:lang w:val="es-CO"/>
        </w:rPr>
        <w:lastRenderedPageBreak/>
        <w:t>Módulo M</w:t>
      </w:r>
      <w:r w:rsidR="0031173B" w:rsidRPr="00A111A3">
        <w:rPr>
          <w:lang w:val="es-CO"/>
        </w:rPr>
        <w:t>anipulador</w:t>
      </w:r>
      <w:bookmarkEnd w:id="154"/>
    </w:p>
    <w:p w14:paraId="671C0A07" w14:textId="4E1355F2" w:rsidR="00714626" w:rsidRPr="00A111A3" w:rsidRDefault="00276EFF" w:rsidP="00714626">
      <w:pPr>
        <w:keepNext/>
        <w:jc w:val="center"/>
        <w:rPr>
          <w:lang w:val="es-CO"/>
        </w:rPr>
      </w:pPr>
      <w:r w:rsidRPr="00A111A3">
        <w:rPr>
          <w:noProof/>
          <w:lang w:val="es-CO" w:eastAsia="es-CO"/>
        </w:rPr>
        <w:drawing>
          <wp:inline distT="0" distB="0" distL="0" distR="0" wp14:anchorId="56D50246" wp14:editId="3EDF7B9B">
            <wp:extent cx="5257800" cy="23501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57800" cy="2350135"/>
                    </a:xfrm>
                    <a:prstGeom prst="rect">
                      <a:avLst/>
                    </a:prstGeom>
                  </pic:spPr>
                </pic:pic>
              </a:graphicData>
            </a:graphic>
          </wp:inline>
        </w:drawing>
      </w:r>
    </w:p>
    <w:p w14:paraId="39B997D1" w14:textId="77777777" w:rsidR="00714626" w:rsidRPr="00A111A3" w:rsidRDefault="00714626" w:rsidP="00714626">
      <w:pPr>
        <w:pStyle w:val="Descripcin"/>
        <w:spacing w:before="0"/>
        <w:jc w:val="center"/>
        <w:rPr>
          <w:b w:val="0"/>
          <w:lang w:val="es-CO"/>
        </w:rPr>
      </w:pPr>
      <w:bookmarkStart w:id="155" w:name="_Ref464928343"/>
      <w:bookmarkStart w:id="156" w:name="_Toc465235953"/>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40</w:t>
      </w:r>
      <w:r w:rsidRPr="00A111A3">
        <w:rPr>
          <w:lang w:val="es-CO"/>
        </w:rPr>
        <w:fldChar w:fldCharType="end"/>
      </w:r>
      <w:bookmarkEnd w:id="155"/>
      <w:r w:rsidRPr="00A111A3">
        <w:rPr>
          <w:lang w:val="es-CO"/>
        </w:rPr>
        <w:t xml:space="preserve">. </w:t>
      </w:r>
      <w:r w:rsidRPr="00A111A3">
        <w:rPr>
          <w:b w:val="0"/>
          <w:lang w:val="es-CO"/>
        </w:rPr>
        <w:t>Diagrama de bloques del módulo de manipulación.</w:t>
      </w:r>
      <w:bookmarkEnd w:id="156"/>
    </w:p>
    <w:p w14:paraId="51620851" w14:textId="300DD7F0" w:rsidR="00CA15CC" w:rsidRPr="00A111A3" w:rsidRDefault="00CA15CC" w:rsidP="004877B0">
      <w:pPr>
        <w:rPr>
          <w:lang w:val="es-CO"/>
        </w:rPr>
      </w:pPr>
      <w:r w:rsidRPr="00A111A3">
        <w:rPr>
          <w:lang w:val="es-CO"/>
        </w:rPr>
        <w:t xml:space="preserve">Módulo encargado de proveer al actor la capacidad de manipular objetos y expresar emociones. Para esto, se desarrolló implementando la arquitectura mostrada en la </w:t>
      </w:r>
      <w:r w:rsidRPr="00A111A3">
        <w:rPr>
          <w:lang w:val="es-CO"/>
        </w:rPr>
        <w:fldChar w:fldCharType="begin"/>
      </w:r>
      <w:r w:rsidRPr="00A111A3">
        <w:rPr>
          <w:lang w:val="es-CO"/>
        </w:rPr>
        <w:instrText xml:space="preserve"> REF _Ref464928343 \h </w:instrText>
      </w:r>
      <w:r w:rsidRPr="00A111A3">
        <w:rPr>
          <w:lang w:val="es-CO"/>
        </w:rPr>
      </w:r>
      <w:r w:rsidRPr="00A111A3">
        <w:rPr>
          <w:lang w:val="es-CO"/>
        </w:rPr>
        <w:fldChar w:fldCharType="separate"/>
      </w:r>
      <w:r w:rsidR="00DD7815" w:rsidRPr="00A111A3">
        <w:rPr>
          <w:lang w:val="es-CO"/>
        </w:rPr>
        <w:t xml:space="preserve">Ilustración </w:t>
      </w:r>
      <w:r w:rsidR="00DD7815">
        <w:rPr>
          <w:noProof/>
          <w:lang w:val="es-CO"/>
        </w:rPr>
        <w:t>40</w:t>
      </w:r>
      <w:r w:rsidRPr="00A111A3">
        <w:rPr>
          <w:lang w:val="es-CO"/>
        </w:rPr>
        <w:fldChar w:fldCharType="end"/>
      </w:r>
      <w:r w:rsidR="00094EE9" w:rsidRPr="00A111A3">
        <w:rPr>
          <w:lang w:val="es-CO"/>
        </w:rPr>
        <w:t>, la cual permite proveer los siguiente</w:t>
      </w:r>
      <w:r w:rsidR="004A49B4" w:rsidRPr="00A111A3">
        <w:rPr>
          <w:lang w:val="es-CO"/>
        </w:rPr>
        <w:t>s</w:t>
      </w:r>
      <w:r w:rsidR="00094EE9" w:rsidRPr="00A111A3">
        <w:rPr>
          <w:lang w:val="es-CO"/>
        </w:rPr>
        <w:t xml:space="preserve"> servicios:</w:t>
      </w:r>
    </w:p>
    <w:p w14:paraId="1F15C51C" w14:textId="77B0CC2C" w:rsidR="0026475E" w:rsidRPr="00A111A3" w:rsidRDefault="0026475E" w:rsidP="00E532BB">
      <w:pPr>
        <w:pStyle w:val="Prrafodelista"/>
        <w:numPr>
          <w:ilvl w:val="0"/>
          <w:numId w:val="16"/>
        </w:numPr>
        <w:rPr>
          <w:b/>
          <w:lang w:val="es-CO"/>
        </w:rPr>
      </w:pPr>
      <w:r w:rsidRPr="00A111A3">
        <w:rPr>
          <w:b/>
          <w:lang w:val="es-CO"/>
        </w:rPr>
        <w:t xml:space="preserve">OPEN: </w:t>
      </w:r>
      <w:r w:rsidR="007067DA" w:rsidRPr="00A111A3">
        <w:rPr>
          <w:lang w:val="es-CO"/>
        </w:rPr>
        <w:t xml:space="preserve">encargado de abrir la pinza </w:t>
      </w:r>
      <w:r w:rsidR="0076097B" w:rsidRPr="00A111A3">
        <w:rPr>
          <w:lang w:val="es-CO"/>
        </w:rPr>
        <w:t>completamente</w:t>
      </w:r>
      <w:r w:rsidR="007067DA" w:rsidRPr="00A111A3">
        <w:rPr>
          <w:lang w:val="es-CO"/>
        </w:rPr>
        <w:t>.</w:t>
      </w:r>
    </w:p>
    <w:p w14:paraId="7B3231DB" w14:textId="5495AB58" w:rsidR="0048215C" w:rsidRPr="00A111A3" w:rsidRDefault="0048215C" w:rsidP="00E532BB">
      <w:pPr>
        <w:pStyle w:val="Prrafodelista"/>
        <w:numPr>
          <w:ilvl w:val="0"/>
          <w:numId w:val="16"/>
        </w:numPr>
        <w:rPr>
          <w:b/>
          <w:lang w:val="es-CO"/>
        </w:rPr>
      </w:pPr>
      <w:r w:rsidRPr="00A111A3">
        <w:rPr>
          <w:b/>
          <w:lang w:val="es-CO"/>
        </w:rPr>
        <w:t>CLOSE:</w:t>
      </w:r>
      <w:r w:rsidR="0076097B" w:rsidRPr="00A111A3">
        <w:rPr>
          <w:b/>
          <w:lang w:val="es-CO"/>
        </w:rPr>
        <w:t xml:space="preserve"> </w:t>
      </w:r>
      <w:r w:rsidR="0076097B" w:rsidRPr="00A111A3">
        <w:rPr>
          <w:lang w:val="es-CO"/>
        </w:rPr>
        <w:t>encargado de cerrar la pinza completamente.</w:t>
      </w:r>
    </w:p>
    <w:p w14:paraId="1E8D1A9F" w14:textId="390A88A5" w:rsidR="0048215C" w:rsidRPr="00A111A3" w:rsidRDefault="0048215C" w:rsidP="00E532BB">
      <w:pPr>
        <w:pStyle w:val="Prrafodelista"/>
        <w:numPr>
          <w:ilvl w:val="0"/>
          <w:numId w:val="16"/>
        </w:numPr>
        <w:rPr>
          <w:b/>
          <w:lang w:val="es-CO"/>
        </w:rPr>
      </w:pPr>
      <w:r w:rsidRPr="00A111A3">
        <w:rPr>
          <w:b/>
          <w:lang w:val="es-CO"/>
        </w:rPr>
        <w:t>TOGGLE:</w:t>
      </w:r>
      <w:r w:rsidR="0076097B" w:rsidRPr="00A111A3">
        <w:rPr>
          <w:b/>
          <w:lang w:val="es-CO"/>
        </w:rPr>
        <w:t xml:space="preserve"> </w:t>
      </w:r>
      <w:r w:rsidR="005877B7" w:rsidRPr="00A111A3">
        <w:rPr>
          <w:lang w:val="es-CO"/>
        </w:rPr>
        <w:t xml:space="preserve">composición del servicio </w:t>
      </w:r>
      <w:r w:rsidR="005877B7" w:rsidRPr="00A111A3">
        <w:rPr>
          <w:b/>
          <w:i/>
          <w:lang w:val="es-CO"/>
        </w:rPr>
        <w:t>OPEN</w:t>
      </w:r>
      <w:r w:rsidR="005877B7" w:rsidRPr="00A111A3">
        <w:rPr>
          <w:lang w:val="es-CO"/>
        </w:rPr>
        <w:t xml:space="preserve"> y </w:t>
      </w:r>
      <w:r w:rsidR="005877B7" w:rsidRPr="00A111A3">
        <w:rPr>
          <w:b/>
          <w:i/>
          <w:lang w:val="es-CO"/>
        </w:rPr>
        <w:t>CLOSE</w:t>
      </w:r>
      <w:r w:rsidR="005877B7" w:rsidRPr="00A111A3">
        <w:rPr>
          <w:lang w:val="es-CO"/>
        </w:rPr>
        <w:t>.</w:t>
      </w:r>
    </w:p>
    <w:p w14:paraId="491CA1F6" w14:textId="4899CB96" w:rsidR="004877B0" w:rsidRPr="00A111A3" w:rsidRDefault="004877B0" w:rsidP="00E35790">
      <w:pPr>
        <w:rPr>
          <w:lang w:val="es-CO"/>
        </w:rPr>
      </w:pPr>
      <w:r w:rsidRPr="00A111A3">
        <w:rPr>
          <w:lang w:val="es-CO"/>
        </w:rPr>
        <w:t xml:space="preserve">Para el módulo de manipulación se </w:t>
      </w:r>
      <w:r w:rsidR="00691968" w:rsidRPr="00A111A3">
        <w:rPr>
          <w:lang w:val="es-CO"/>
        </w:rPr>
        <w:t>diseñó</w:t>
      </w:r>
      <w:r w:rsidR="006960ED" w:rsidRPr="00A111A3">
        <w:rPr>
          <w:lang w:val="es-CO"/>
        </w:rPr>
        <w:t xml:space="preserve"> un modelo 3D de una pinza simple</w:t>
      </w:r>
      <w:r w:rsidR="0001038B" w:rsidRPr="00A111A3">
        <w:rPr>
          <w:lang w:val="es-CO"/>
        </w:rPr>
        <w:t xml:space="preserve"> (</w:t>
      </w:r>
      <w:r w:rsidR="006960ED" w:rsidRPr="00A111A3">
        <w:rPr>
          <w:lang w:val="es-CO"/>
        </w:rPr>
        <w:t>ver</w:t>
      </w:r>
      <w:r w:rsidR="002565A3" w:rsidRPr="00A111A3">
        <w:rPr>
          <w:lang w:val="es-CO"/>
        </w:rPr>
        <w:t xml:space="preserve"> </w:t>
      </w:r>
      <w:r w:rsidR="00E35790">
        <w:rPr>
          <w:lang w:val="es-CO"/>
        </w:rPr>
        <w:fldChar w:fldCharType="begin"/>
      </w:r>
      <w:r w:rsidR="00E35790">
        <w:rPr>
          <w:lang w:val="es-CO"/>
        </w:rPr>
        <w:instrText xml:space="preserve"> REF _Ref467818065 \h </w:instrText>
      </w:r>
      <w:r w:rsidR="00E35790">
        <w:rPr>
          <w:lang w:val="es-CO"/>
        </w:rPr>
      </w:r>
      <w:r w:rsidR="00E35790">
        <w:rPr>
          <w:lang w:val="es-CO"/>
        </w:rPr>
        <w:fldChar w:fldCharType="separate"/>
      </w:r>
      <w:r w:rsidR="00DD7815" w:rsidRPr="00850052">
        <w:rPr>
          <w:lang w:val="es-CO"/>
        </w:rPr>
        <w:t xml:space="preserve">Ilustración </w:t>
      </w:r>
      <w:r w:rsidR="00DD7815" w:rsidRPr="00850052">
        <w:rPr>
          <w:noProof/>
          <w:lang w:val="es-CO"/>
        </w:rPr>
        <w:t>41</w:t>
      </w:r>
      <w:r w:rsidR="00E35790">
        <w:rPr>
          <w:lang w:val="es-CO"/>
        </w:rPr>
        <w:fldChar w:fldCharType="end"/>
      </w:r>
      <w:r w:rsidR="00E35790">
        <w:rPr>
          <w:lang w:val="es-CO"/>
        </w:rPr>
        <w:t xml:space="preserve">), </w:t>
      </w:r>
      <w:r w:rsidR="006960ED" w:rsidRPr="00A111A3">
        <w:rPr>
          <w:lang w:val="es-CO"/>
        </w:rPr>
        <w:t>la cual es controlada por</w:t>
      </w:r>
      <w:r w:rsidR="00C4755E" w:rsidRPr="00A111A3">
        <w:rPr>
          <w:lang w:val="es-CO"/>
        </w:rPr>
        <w:t xml:space="preserve"> </w:t>
      </w:r>
      <w:r w:rsidR="00F66730" w:rsidRPr="00A111A3">
        <w:rPr>
          <w:lang w:val="es-CO"/>
        </w:rPr>
        <w:t>un micro</w:t>
      </w:r>
      <w:r w:rsidR="00C4755E" w:rsidRPr="00A111A3">
        <w:rPr>
          <w:lang w:val="es-CO"/>
        </w:rPr>
        <w:t xml:space="preserve"> </w:t>
      </w:r>
      <w:r w:rsidRPr="00A111A3">
        <w:rPr>
          <w:lang w:val="es-CO"/>
        </w:rPr>
        <w:t>servo motor</w:t>
      </w:r>
      <w:r w:rsidR="00946AC3" w:rsidRPr="00A111A3">
        <w:rPr>
          <w:lang w:val="es-CO"/>
        </w:rPr>
        <w:t xml:space="preserve"> (ver </w:t>
      </w:r>
      <w:r w:rsidR="00946AC3" w:rsidRPr="00A111A3">
        <w:rPr>
          <w:lang w:val="es-CO"/>
        </w:rPr>
        <w:fldChar w:fldCharType="begin"/>
      </w:r>
      <w:r w:rsidR="00946AC3" w:rsidRPr="00A111A3">
        <w:rPr>
          <w:lang w:val="es-CO"/>
        </w:rPr>
        <w:instrText xml:space="preserve"> REF _Ref467736621 \h </w:instrText>
      </w:r>
      <w:r w:rsidR="00946AC3" w:rsidRPr="00A111A3">
        <w:rPr>
          <w:lang w:val="es-CO"/>
        </w:rPr>
      </w:r>
      <w:r w:rsidR="00946AC3" w:rsidRPr="00A111A3">
        <w:rPr>
          <w:lang w:val="es-CO"/>
        </w:rPr>
        <w:fldChar w:fldCharType="separate"/>
      </w:r>
      <w:r w:rsidR="00DD7815" w:rsidRPr="00A111A3">
        <w:rPr>
          <w:lang w:val="es-CO"/>
        </w:rPr>
        <w:t xml:space="preserve">Ilustración </w:t>
      </w:r>
      <w:r w:rsidR="00DD7815">
        <w:rPr>
          <w:noProof/>
          <w:lang w:val="es-CO"/>
        </w:rPr>
        <w:t>42</w:t>
      </w:r>
      <w:r w:rsidR="00946AC3" w:rsidRPr="00A111A3">
        <w:rPr>
          <w:lang w:val="es-CO"/>
        </w:rPr>
        <w:fldChar w:fldCharType="end"/>
      </w:r>
      <w:r w:rsidR="00946AC3" w:rsidRPr="00A111A3">
        <w:rPr>
          <w:lang w:val="es-CO"/>
        </w:rPr>
        <w:t>)</w:t>
      </w:r>
      <w:r w:rsidRPr="00A111A3">
        <w:rPr>
          <w:lang w:val="es-CO"/>
        </w:rPr>
        <w:t>,</w:t>
      </w:r>
      <w:r w:rsidR="006960ED" w:rsidRPr="00A111A3">
        <w:rPr>
          <w:lang w:val="es-CO"/>
        </w:rPr>
        <w:t xml:space="preserve"> cuyo sistema de control se encuentra</w:t>
      </w:r>
      <w:r w:rsidR="0014704D" w:rsidRPr="00A111A3">
        <w:rPr>
          <w:lang w:val="es-CO"/>
        </w:rPr>
        <w:t xml:space="preserve"> desplegado en el</w:t>
      </w:r>
      <w:r w:rsidRPr="00A111A3">
        <w:rPr>
          <w:lang w:val="es-CO"/>
        </w:rPr>
        <w:t xml:space="preserve"> microcontrolador </w:t>
      </w:r>
      <w:r w:rsidR="00F66730" w:rsidRPr="00A111A3">
        <w:rPr>
          <w:lang w:val="es-CO"/>
        </w:rPr>
        <w:t>MSP430G2452</w:t>
      </w:r>
      <w:r w:rsidRPr="00A111A3">
        <w:rPr>
          <w:lang w:val="es-CO"/>
        </w:rPr>
        <w:t>.</w:t>
      </w:r>
    </w:p>
    <w:p w14:paraId="28E82385" w14:textId="77777777" w:rsidR="00E35790" w:rsidRDefault="00086A9A" w:rsidP="00E35790">
      <w:pPr>
        <w:pStyle w:val="Descripcin"/>
        <w:keepNext/>
        <w:jc w:val="center"/>
      </w:pPr>
      <w:bookmarkStart w:id="157" w:name="_Ref464117827"/>
      <w:bookmarkStart w:id="158" w:name="_Toc465235951"/>
      <w:r w:rsidRPr="00A111A3">
        <w:rPr>
          <w:noProof/>
          <w:lang w:val="es-CO" w:eastAsia="es-CO"/>
        </w:rPr>
        <w:drawing>
          <wp:inline distT="0" distB="0" distL="0" distR="0" wp14:anchorId="0F9245FD" wp14:editId="1DB7DA6C">
            <wp:extent cx="1619250" cy="176128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42642" cy="1786732"/>
                    </a:xfrm>
                    <a:prstGeom prst="rect">
                      <a:avLst/>
                    </a:prstGeom>
                  </pic:spPr>
                </pic:pic>
              </a:graphicData>
            </a:graphic>
          </wp:inline>
        </w:drawing>
      </w:r>
    </w:p>
    <w:p w14:paraId="16DC7EF7" w14:textId="15EF88F9" w:rsidR="00086A9A" w:rsidRPr="00A111A3" w:rsidRDefault="00E35790" w:rsidP="00E35790">
      <w:pPr>
        <w:pStyle w:val="Descripcin"/>
        <w:jc w:val="center"/>
        <w:rPr>
          <w:lang w:val="es-CO"/>
        </w:rPr>
      </w:pPr>
      <w:bookmarkStart w:id="159" w:name="_Ref467818065"/>
      <w:r w:rsidRPr="00850052">
        <w:rPr>
          <w:lang w:val="es-CO"/>
        </w:rPr>
        <w:t xml:space="preserve">Ilustración </w:t>
      </w:r>
      <w:r>
        <w:fldChar w:fldCharType="begin"/>
      </w:r>
      <w:r w:rsidRPr="00850052">
        <w:rPr>
          <w:lang w:val="es-CO"/>
        </w:rPr>
        <w:instrText xml:space="preserve"> SEQ Ilustración \* ARABIC </w:instrText>
      </w:r>
      <w:r>
        <w:fldChar w:fldCharType="separate"/>
      </w:r>
      <w:r w:rsidR="00DD7815" w:rsidRPr="00850052">
        <w:rPr>
          <w:noProof/>
          <w:lang w:val="es-CO"/>
        </w:rPr>
        <w:t>41</w:t>
      </w:r>
      <w:r>
        <w:fldChar w:fldCharType="end"/>
      </w:r>
      <w:bookmarkEnd w:id="159"/>
      <w:r w:rsidRPr="00850052">
        <w:rPr>
          <w:lang w:val="es-CO"/>
        </w:rPr>
        <w:t xml:space="preserve">. </w:t>
      </w:r>
      <w:r w:rsidRPr="00850052">
        <w:rPr>
          <w:b w:val="0"/>
          <w:lang w:val="es-CO"/>
        </w:rPr>
        <w:t>Pinza utilizada para el módulo de manipulación.</w:t>
      </w:r>
    </w:p>
    <w:bookmarkEnd w:id="157"/>
    <w:bookmarkEnd w:id="158"/>
    <w:p w14:paraId="1905E222" w14:textId="77777777" w:rsidR="004877B0" w:rsidRPr="00A111A3" w:rsidRDefault="004877B0" w:rsidP="004877B0">
      <w:pPr>
        <w:keepNext/>
        <w:jc w:val="center"/>
        <w:rPr>
          <w:lang w:val="es-CO"/>
        </w:rPr>
      </w:pPr>
      <w:r w:rsidRPr="00A111A3">
        <w:rPr>
          <w:noProof/>
          <w:lang w:val="es-CO" w:eastAsia="es-CO"/>
        </w:rPr>
        <w:lastRenderedPageBreak/>
        <w:drawing>
          <wp:inline distT="0" distB="0" distL="0" distR="0" wp14:anchorId="5189273B" wp14:editId="15B2DF1F">
            <wp:extent cx="1400175" cy="1400175"/>
            <wp:effectExtent l="0" t="0" r="9525" b="9525"/>
            <wp:docPr id="27" name="Imagen 27" descr="http://media.digikey.com/photos/Adafruit%20Industries%20LLC/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digikey.com/photos/Adafruit%20Industries%20LLC/15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2F383375" w14:textId="347BBB66" w:rsidR="004877B0" w:rsidRPr="00A111A3" w:rsidRDefault="004877B0" w:rsidP="00416527">
      <w:pPr>
        <w:pStyle w:val="Descripcin"/>
        <w:spacing w:before="0"/>
        <w:jc w:val="center"/>
        <w:rPr>
          <w:b w:val="0"/>
          <w:lang w:val="es-CO"/>
        </w:rPr>
      </w:pPr>
      <w:bookmarkStart w:id="160" w:name="_Ref467736621"/>
      <w:bookmarkStart w:id="161" w:name="_Toc465235952"/>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42</w:t>
      </w:r>
      <w:r w:rsidRPr="00A111A3">
        <w:rPr>
          <w:lang w:val="es-CO"/>
        </w:rPr>
        <w:fldChar w:fldCharType="end"/>
      </w:r>
      <w:bookmarkEnd w:id="160"/>
      <w:r w:rsidRPr="00A111A3">
        <w:rPr>
          <w:lang w:val="es-CO"/>
        </w:rPr>
        <w:t xml:space="preserve"> </w:t>
      </w:r>
      <w:r w:rsidRPr="00A111A3">
        <w:rPr>
          <w:b w:val="0"/>
          <w:lang w:val="es-CO"/>
        </w:rPr>
        <w:t>Micro servo</w:t>
      </w:r>
      <w:bookmarkEnd w:id="161"/>
    </w:p>
    <w:p w14:paraId="326427EA" w14:textId="28BEF756" w:rsidR="00416527" w:rsidRPr="00A111A3" w:rsidRDefault="00416527" w:rsidP="00416527">
      <w:pPr>
        <w:keepNext/>
        <w:spacing w:before="0"/>
        <w:jc w:val="center"/>
        <w:rPr>
          <w:lang w:val="es-CO"/>
        </w:rPr>
      </w:pPr>
      <w:r w:rsidRPr="00A111A3">
        <w:rPr>
          <w:b/>
          <w:lang w:val="es-CO"/>
        </w:rPr>
        <w:t xml:space="preserve">Fuente: </w:t>
      </w:r>
      <w:r w:rsidRPr="00A111A3">
        <w:rPr>
          <w:lang w:val="es-CO"/>
        </w:rPr>
        <w:t>Página web de Digikey</w:t>
      </w:r>
      <w:r w:rsidR="009F2F5B" w:rsidRPr="00A111A3">
        <w:rPr>
          <w:rStyle w:val="Refdenotaalpie"/>
          <w:lang w:val="es-CO"/>
        </w:rPr>
        <w:footnoteReference w:id="17"/>
      </w:r>
    </w:p>
    <w:p w14:paraId="1A1AE047" w14:textId="0366F05C" w:rsidR="004877B0" w:rsidRPr="00A111A3" w:rsidRDefault="004877B0" w:rsidP="004877B0">
      <w:pPr>
        <w:rPr>
          <w:lang w:val="es-CO"/>
        </w:rPr>
      </w:pPr>
      <w:r w:rsidRPr="00A111A3">
        <w:rPr>
          <w:lang w:val="es-CO"/>
        </w:rPr>
        <w:t xml:space="preserve">El diagrama de bloques </w:t>
      </w:r>
      <w:r w:rsidR="0031413D" w:rsidRPr="00A111A3">
        <w:rPr>
          <w:lang w:val="es-CO"/>
        </w:rPr>
        <w:t xml:space="preserve">que modela </w:t>
      </w:r>
      <w:r w:rsidRPr="00A111A3">
        <w:rPr>
          <w:lang w:val="es-CO"/>
        </w:rPr>
        <w:t xml:space="preserve">el módulo de manipulación se muestra </w:t>
      </w:r>
      <w:r w:rsidR="0031413D" w:rsidRPr="00A111A3">
        <w:rPr>
          <w:lang w:val="es-CO"/>
        </w:rPr>
        <w:t xml:space="preserve">en la </w:t>
      </w:r>
      <w:r w:rsidR="0031413D" w:rsidRPr="00A111A3">
        <w:rPr>
          <w:lang w:val="es-CO"/>
        </w:rPr>
        <w:fldChar w:fldCharType="begin"/>
      </w:r>
      <w:r w:rsidR="0031413D" w:rsidRPr="00A111A3">
        <w:rPr>
          <w:lang w:val="es-CO"/>
        </w:rPr>
        <w:instrText xml:space="preserve"> REF _Ref464928343 \h </w:instrText>
      </w:r>
      <w:r w:rsidR="0031413D" w:rsidRPr="00A111A3">
        <w:rPr>
          <w:lang w:val="es-CO"/>
        </w:rPr>
      </w:r>
      <w:r w:rsidR="0031413D" w:rsidRPr="00A111A3">
        <w:rPr>
          <w:lang w:val="es-CO"/>
        </w:rPr>
        <w:fldChar w:fldCharType="separate"/>
      </w:r>
      <w:r w:rsidR="00DD7815" w:rsidRPr="00A111A3">
        <w:rPr>
          <w:lang w:val="es-CO"/>
        </w:rPr>
        <w:t xml:space="preserve">Ilustración </w:t>
      </w:r>
      <w:r w:rsidR="00DD7815">
        <w:rPr>
          <w:noProof/>
          <w:lang w:val="es-CO"/>
        </w:rPr>
        <w:t>40</w:t>
      </w:r>
      <w:r w:rsidR="0031413D" w:rsidRPr="00A111A3">
        <w:rPr>
          <w:lang w:val="es-CO"/>
        </w:rPr>
        <w:fldChar w:fldCharType="end"/>
      </w:r>
      <w:r w:rsidR="0031413D" w:rsidRPr="00A111A3">
        <w:rPr>
          <w:lang w:val="es-CO"/>
        </w:rPr>
        <w:t>.</w:t>
      </w:r>
    </w:p>
    <w:p w14:paraId="39296BE5" w14:textId="710E9067" w:rsidR="004877B0" w:rsidRPr="00A111A3" w:rsidRDefault="00E61252" w:rsidP="00E532BB">
      <w:pPr>
        <w:pStyle w:val="Ttulo4"/>
        <w:numPr>
          <w:ilvl w:val="2"/>
          <w:numId w:val="12"/>
        </w:numPr>
        <w:rPr>
          <w:lang w:val="es-CO"/>
        </w:rPr>
      </w:pPr>
      <w:r w:rsidRPr="00A111A3">
        <w:rPr>
          <w:lang w:val="es-CO"/>
        </w:rPr>
        <w:t>Micro</w:t>
      </w:r>
      <w:r w:rsidR="004877B0" w:rsidRPr="00A111A3">
        <w:rPr>
          <w:lang w:val="es-CO"/>
        </w:rPr>
        <w:t xml:space="preserve"> motor</w:t>
      </w:r>
    </w:p>
    <w:p w14:paraId="051CFBCC" w14:textId="0D1A0447" w:rsidR="004877B0" w:rsidRPr="00A111A3" w:rsidRDefault="004877B0" w:rsidP="004877B0">
      <w:pPr>
        <w:rPr>
          <w:lang w:val="es-CO"/>
        </w:rPr>
      </w:pPr>
      <w:r w:rsidRPr="00A111A3">
        <w:rPr>
          <w:lang w:val="es-CO"/>
        </w:rPr>
        <w:t xml:space="preserve">El servo motor usado para la pinza está diseñado para aplicaciones pequeñas, lo que se traduce como un elemento de bajo consumo (entre 10mA sin carga y </w:t>
      </w:r>
      <w:r w:rsidR="00F66730" w:rsidRPr="00A111A3">
        <w:rPr>
          <w:lang w:val="es-CO"/>
        </w:rPr>
        <w:t xml:space="preserve">hasta </w:t>
      </w:r>
      <w:r w:rsidRPr="00A111A3">
        <w:rPr>
          <w:lang w:val="es-CO"/>
        </w:rPr>
        <w:t>150mA</w:t>
      </w:r>
      <w:r w:rsidR="005C79AA" w:rsidRPr="00A111A3">
        <w:rPr>
          <w:lang w:val="es-CO"/>
        </w:rPr>
        <w:t xml:space="preserve"> con carga</w:t>
      </w:r>
      <w:r w:rsidRPr="00A111A3">
        <w:rPr>
          <w:lang w:val="es-CO"/>
        </w:rPr>
        <w:t>), dimensiones pequeñas</w:t>
      </w:r>
      <w:r w:rsidR="00303FD5" w:rsidRPr="00A111A3">
        <w:rPr>
          <w:lang w:val="es-CO"/>
        </w:rPr>
        <w:t xml:space="preserve"> (</w:t>
      </w:r>
      <w:r w:rsidR="00F66730" w:rsidRPr="00A111A3">
        <w:rPr>
          <w:lang w:val="es-CO"/>
        </w:rPr>
        <w:t>largo 22.2 m</w:t>
      </w:r>
      <w:r w:rsidR="00B05720" w:rsidRPr="00A111A3">
        <w:rPr>
          <w:lang w:val="es-CO"/>
        </w:rPr>
        <w:t xml:space="preserve">m, ancho 11.8 mm, altura 31 mm </w:t>
      </w:r>
      <w:r w:rsidR="00303FD5" w:rsidRPr="00A111A3">
        <w:rPr>
          <w:lang w:val="es-CO"/>
        </w:rPr>
        <w:t>)</w:t>
      </w:r>
      <w:r w:rsidRPr="00A111A3">
        <w:rPr>
          <w:lang w:val="es-CO"/>
        </w:rPr>
        <w:t xml:space="preserve"> y </w:t>
      </w:r>
      <w:r w:rsidR="00BD1D1B" w:rsidRPr="00A111A3">
        <w:rPr>
          <w:lang w:val="es-CO"/>
        </w:rPr>
        <w:t>relativamente liviano</w:t>
      </w:r>
      <w:r w:rsidRPr="00A111A3">
        <w:rPr>
          <w:lang w:val="es-CO"/>
        </w:rPr>
        <w:t xml:space="preserve"> (</w:t>
      </w:r>
      <w:r w:rsidR="00F66730" w:rsidRPr="00A111A3">
        <w:rPr>
          <w:lang w:val="es-CO"/>
        </w:rPr>
        <w:t>9</w:t>
      </w:r>
      <w:r w:rsidRPr="00A111A3">
        <w:rPr>
          <w:lang w:val="es-CO"/>
        </w:rPr>
        <w:t>g aprox</w:t>
      </w:r>
      <w:r w:rsidR="00B163C3" w:rsidRPr="00A111A3">
        <w:rPr>
          <w:lang w:val="es-CO"/>
        </w:rPr>
        <w:t>imadamente</w:t>
      </w:r>
      <w:r w:rsidRPr="00A111A3">
        <w:rPr>
          <w:lang w:val="es-CO"/>
        </w:rPr>
        <w:t>)</w:t>
      </w:r>
      <w:r w:rsidR="009B2A21" w:rsidRPr="00A111A3">
        <w:rPr>
          <w:lang w:val="es-CO"/>
        </w:rPr>
        <w:t xml:space="preserve"> </w:t>
      </w:r>
      <w:r w:rsidR="00F66730" w:rsidRPr="00A111A3">
        <w:rPr>
          <w:lang w:val="es-CO"/>
        </w:rPr>
        <w:fldChar w:fldCharType="begin"/>
      </w:r>
      <w:r w:rsidR="0020665B">
        <w:rPr>
          <w:lang w:val="es-CO"/>
        </w:rPr>
        <w:instrText xml:space="preserve"> ADDIN ZOTERO_ITEM CSL_CITATION {"citationID":"1m39bvuimp","properties":{"formattedCitation":"[40]","plainCitation":"[40]"},"citationItems":[{"id":22,"uris":["http://zotero.org/groups/357529/items/2RGW5IGW"],"uri":["http://zotero.org/groups/357529/items/2RGW5IGW"],"itemData":{"id":22,"type":"webpage","title":"micro servo motor","URL":"https://www.adafruit.com/product/169","language":"Inglés","author":[{"family":"Adafruit","given":""}],"accessed":{"date-parts":[["2016",10,24]]}}}],"schema":"https://github.com/citation-style-language/schema/raw/master/csl-citation.json"} </w:instrText>
      </w:r>
      <w:r w:rsidR="00F66730" w:rsidRPr="00A111A3">
        <w:rPr>
          <w:lang w:val="es-CO"/>
        </w:rPr>
        <w:fldChar w:fldCharType="separate"/>
      </w:r>
      <w:r w:rsidR="003532B6" w:rsidRPr="00A111A3">
        <w:rPr>
          <w:lang w:val="es-CO"/>
        </w:rPr>
        <w:t>[40]</w:t>
      </w:r>
      <w:r w:rsidR="00F66730" w:rsidRPr="00A111A3">
        <w:rPr>
          <w:lang w:val="es-CO"/>
        </w:rPr>
        <w:fldChar w:fldCharType="end"/>
      </w:r>
      <w:r w:rsidR="00084BD4" w:rsidRPr="00A111A3">
        <w:rPr>
          <w:lang w:val="es-CO"/>
        </w:rPr>
        <w:t xml:space="preserve">, características deseables para </w:t>
      </w:r>
      <w:r w:rsidR="00363460" w:rsidRPr="00A111A3">
        <w:rPr>
          <w:lang w:val="es-CO"/>
        </w:rPr>
        <w:t>mantener un bajo peso y pequeño tamaño d</w:t>
      </w:r>
      <w:r w:rsidR="00084BD4" w:rsidRPr="00A111A3">
        <w:rPr>
          <w:lang w:val="es-CO"/>
        </w:rPr>
        <w:t>el robot</w:t>
      </w:r>
      <w:r w:rsidRPr="00A111A3">
        <w:rPr>
          <w:lang w:val="es-CO"/>
        </w:rPr>
        <w:t>.</w:t>
      </w:r>
      <w:r w:rsidR="00303FD5" w:rsidRPr="00A111A3">
        <w:rPr>
          <w:lang w:val="es-CO"/>
        </w:rPr>
        <w:t xml:space="preserve"> </w:t>
      </w:r>
    </w:p>
    <w:p w14:paraId="43F47F26" w14:textId="77777777" w:rsidR="004877B0" w:rsidRPr="00A111A3" w:rsidRDefault="004877B0" w:rsidP="00E532BB">
      <w:pPr>
        <w:pStyle w:val="Ttulo4"/>
        <w:numPr>
          <w:ilvl w:val="2"/>
          <w:numId w:val="12"/>
        </w:numPr>
        <w:rPr>
          <w:lang w:val="es-CO"/>
        </w:rPr>
      </w:pPr>
      <w:r w:rsidRPr="00A111A3">
        <w:rPr>
          <w:lang w:val="es-CO"/>
        </w:rPr>
        <w:t>Lógica de control</w:t>
      </w:r>
    </w:p>
    <w:p w14:paraId="541F4797" w14:textId="6B2974F3" w:rsidR="00766CBE" w:rsidRPr="00A111A3" w:rsidRDefault="00102361" w:rsidP="00766CBE">
      <w:pPr>
        <w:rPr>
          <w:lang w:val="es-CO"/>
        </w:rPr>
      </w:pPr>
      <w:r w:rsidRPr="00A111A3">
        <w:rPr>
          <w:lang w:val="es-CO"/>
        </w:rPr>
        <w:t xml:space="preserve">Dependiendo del servicio solicitado, el controlador modifica el </w:t>
      </w:r>
      <w:r w:rsidR="00691968" w:rsidRPr="00A111A3">
        <w:rPr>
          <w:lang w:val="es-CO"/>
        </w:rPr>
        <w:t>ángulo</w:t>
      </w:r>
      <w:r w:rsidRPr="00A111A3">
        <w:rPr>
          <w:lang w:val="es-CO"/>
        </w:rPr>
        <w:t xml:space="preserve"> de giro del servo motor parametrizando el ciclo útil </w:t>
      </w:r>
      <w:r w:rsidR="00953A9D" w:rsidRPr="00A111A3">
        <w:rPr>
          <w:lang w:val="es-CO"/>
        </w:rPr>
        <w:t>de un PWM.</w:t>
      </w:r>
      <w:r w:rsidR="00F63BC6" w:rsidRPr="00A111A3">
        <w:rPr>
          <w:lang w:val="es-CO"/>
        </w:rPr>
        <w:t xml:space="preserve"> </w:t>
      </w:r>
    </w:p>
    <w:p w14:paraId="58C0E128" w14:textId="31775059" w:rsidR="00F63BC6" w:rsidRPr="00A111A3" w:rsidRDefault="00F63BC6" w:rsidP="00E532BB">
      <w:pPr>
        <w:pStyle w:val="Ttulo4"/>
        <w:numPr>
          <w:ilvl w:val="2"/>
          <w:numId w:val="12"/>
        </w:numPr>
        <w:rPr>
          <w:lang w:val="es-CO"/>
        </w:rPr>
      </w:pPr>
      <w:r w:rsidRPr="00A111A3">
        <w:rPr>
          <w:lang w:val="es-CO"/>
        </w:rPr>
        <w:t>PWM</w:t>
      </w:r>
    </w:p>
    <w:p w14:paraId="4F0A4000" w14:textId="408442D7" w:rsidR="00766CBE" w:rsidRPr="00A111A3" w:rsidRDefault="00E47D0A" w:rsidP="00766CBE">
      <w:pPr>
        <w:rPr>
          <w:lang w:val="es-CO"/>
        </w:rPr>
      </w:pPr>
      <w:r w:rsidRPr="00A111A3">
        <w:rPr>
          <w:lang w:val="es-CO"/>
        </w:rPr>
        <w:t xml:space="preserve">Se </w:t>
      </w:r>
      <w:r w:rsidR="00691968" w:rsidRPr="00A111A3">
        <w:rPr>
          <w:lang w:val="es-CO"/>
        </w:rPr>
        <w:t>gradúa</w:t>
      </w:r>
      <w:r w:rsidRPr="00A111A3">
        <w:rPr>
          <w:lang w:val="es-CO"/>
        </w:rPr>
        <w:t xml:space="preserve"> el </w:t>
      </w:r>
      <w:r w:rsidR="00691968" w:rsidRPr="00A111A3">
        <w:rPr>
          <w:lang w:val="es-CO"/>
        </w:rPr>
        <w:t>ángulo</w:t>
      </w:r>
      <w:r w:rsidRPr="00A111A3">
        <w:rPr>
          <w:lang w:val="es-CO"/>
        </w:rPr>
        <w:t xml:space="preserve"> del servomotor por medio de un PWM provisto por </w:t>
      </w:r>
      <w:r w:rsidR="00A34E1A" w:rsidRPr="00A111A3">
        <w:rPr>
          <w:lang w:val="es-CO"/>
        </w:rPr>
        <w:t>el microcontrolador MSP430G2452</w:t>
      </w:r>
      <w:r w:rsidR="00CC5289" w:rsidRPr="00A111A3">
        <w:rPr>
          <w:lang w:val="es-CO"/>
        </w:rPr>
        <w:t xml:space="preserve">, parametrizándolo con una frecuencia de 50 Hz y un ciclo útil de </w:t>
      </w:r>
      <w:r w:rsidR="00691968" w:rsidRPr="00A111A3">
        <w:rPr>
          <w:lang w:val="es-CO"/>
        </w:rPr>
        <w:t>mínimo</w:t>
      </w:r>
      <w:r w:rsidR="00CC5289" w:rsidRPr="00A111A3">
        <w:rPr>
          <w:lang w:val="es-CO"/>
        </w:rPr>
        <w:t xml:space="preserve"> 0% y m</w:t>
      </w:r>
      <w:r w:rsidR="00D352BE" w:rsidRPr="00A111A3">
        <w:rPr>
          <w:lang w:val="es-CO"/>
        </w:rPr>
        <w:t xml:space="preserve">áximo 20%, los cuales equivalen a 0 grados y </w:t>
      </w:r>
      <w:r w:rsidR="00A62F7C" w:rsidRPr="00A111A3">
        <w:rPr>
          <w:lang w:val="es-CO"/>
        </w:rPr>
        <w:t>18</w:t>
      </w:r>
      <w:r w:rsidR="00D352BE" w:rsidRPr="00A111A3">
        <w:rPr>
          <w:lang w:val="es-CO"/>
        </w:rPr>
        <w:t>0 grados respectivamente.</w:t>
      </w:r>
    </w:p>
    <w:p w14:paraId="456CCA89" w14:textId="77777777" w:rsidR="00F21C7F" w:rsidRDefault="00F21C7F">
      <w:pPr>
        <w:spacing w:before="0" w:after="0" w:line="240" w:lineRule="auto"/>
        <w:jc w:val="left"/>
        <w:rPr>
          <w:lang w:val="es-CO"/>
        </w:rPr>
      </w:pPr>
    </w:p>
    <w:p w14:paraId="67EC7392" w14:textId="31218F64" w:rsidR="0089308F" w:rsidRDefault="0089308F">
      <w:pPr>
        <w:spacing w:before="0" w:after="0" w:line="240" w:lineRule="auto"/>
        <w:jc w:val="left"/>
        <w:rPr>
          <w:lang w:val="es-CO"/>
        </w:rPr>
      </w:pPr>
      <w:r w:rsidRPr="00A111A3">
        <w:rPr>
          <w:lang w:val="es-CO"/>
        </w:rPr>
        <w:br w:type="page"/>
      </w:r>
    </w:p>
    <w:p w14:paraId="7E063BE8" w14:textId="77777777" w:rsidR="00F21C7F" w:rsidRPr="00A111A3" w:rsidRDefault="00F21C7F">
      <w:pPr>
        <w:spacing w:before="0" w:after="0" w:line="240" w:lineRule="auto"/>
        <w:jc w:val="left"/>
        <w:rPr>
          <w:highlight w:val="yellow"/>
          <w:lang w:val="es-CO"/>
        </w:rPr>
      </w:pPr>
    </w:p>
    <w:p w14:paraId="6F86C797" w14:textId="77777777" w:rsidR="0089308F" w:rsidRPr="00A111A3" w:rsidRDefault="0089308F" w:rsidP="00766CBE">
      <w:pPr>
        <w:rPr>
          <w:highlight w:val="yellow"/>
          <w:lang w:val="es-CO"/>
        </w:rPr>
      </w:pPr>
    </w:p>
    <w:p w14:paraId="1706CD67" w14:textId="3105DC11" w:rsidR="00B05720" w:rsidRPr="00A111A3" w:rsidRDefault="001F242A" w:rsidP="005A7B61">
      <w:pPr>
        <w:pStyle w:val="Ttulo1"/>
        <w:rPr>
          <w:lang w:val="es-CO"/>
        </w:rPr>
      </w:pPr>
      <w:bookmarkStart w:id="162" w:name="_V_–_PLAN"/>
      <w:bookmarkStart w:id="163" w:name="_Toc467832556"/>
      <w:bookmarkEnd w:id="162"/>
      <w:r w:rsidRPr="00A111A3">
        <w:rPr>
          <w:lang w:val="es-CO"/>
        </w:rPr>
        <w:t>V –</w:t>
      </w:r>
      <w:r w:rsidR="00FD3956">
        <w:rPr>
          <w:lang w:val="es-CO"/>
        </w:rPr>
        <w:t xml:space="preserve"> </w:t>
      </w:r>
      <w:r w:rsidRPr="00A111A3">
        <w:rPr>
          <w:lang w:val="es-CO"/>
        </w:rPr>
        <w:t>PRUEBAS</w:t>
      </w:r>
      <w:bookmarkEnd w:id="163"/>
    </w:p>
    <w:p w14:paraId="4BB4D046" w14:textId="6F3152AE" w:rsidR="005A7B61" w:rsidRPr="00C6638C" w:rsidRDefault="00766CBE" w:rsidP="005A7B61">
      <w:pPr>
        <w:rPr>
          <w:lang w:val="es-CO"/>
        </w:rPr>
      </w:pPr>
      <w:r w:rsidRPr="00A111A3">
        <w:rPr>
          <w:lang w:val="es-CO"/>
        </w:rPr>
        <w:t xml:space="preserve">La </w:t>
      </w:r>
      <w:r w:rsidR="00D33B80" w:rsidRPr="00A111A3">
        <w:rPr>
          <w:lang w:val="es-CO"/>
        </w:rPr>
        <w:t xml:space="preserve">evaluación de cumplimiento de objetivos del sistema, está compuesto por el diseño y la ejecución de un protocolo de pruebas seguido </w:t>
      </w:r>
      <w:r w:rsidRPr="00A111A3">
        <w:rPr>
          <w:lang w:val="es-CO"/>
        </w:rPr>
        <w:t>de</w:t>
      </w:r>
      <w:r w:rsidR="00D33B80" w:rsidRPr="00A111A3">
        <w:rPr>
          <w:lang w:val="es-CO"/>
        </w:rPr>
        <w:t xml:space="preserve"> una validación</w:t>
      </w:r>
      <w:r w:rsidRPr="00A111A3">
        <w:rPr>
          <w:lang w:val="es-CO"/>
        </w:rPr>
        <w:t xml:space="preserve"> de la plataforma</w:t>
      </w:r>
      <w:r w:rsidR="00D33B80" w:rsidRPr="00A111A3">
        <w:rPr>
          <w:lang w:val="es-CO"/>
        </w:rPr>
        <w:t xml:space="preserve"> por parte de </w:t>
      </w:r>
      <w:r w:rsidR="00D33B80" w:rsidRPr="00C6638C">
        <w:rPr>
          <w:lang w:val="es-CO"/>
        </w:rPr>
        <w:t xml:space="preserve">los </w:t>
      </w:r>
      <w:r w:rsidR="00D33B80" w:rsidRPr="00C6638C">
        <w:rPr>
          <w:i/>
          <w:lang w:val="es-CO"/>
        </w:rPr>
        <w:t xml:space="preserve">stakeholders, </w:t>
      </w:r>
      <w:r w:rsidR="00D33B80" w:rsidRPr="00C6638C">
        <w:rPr>
          <w:lang w:val="es-CO"/>
        </w:rPr>
        <w:t xml:space="preserve">con base a los resultados obtenidos durante las pruebas y la validación del sistema es posible determinar el cumplimiento a satisfacción de </w:t>
      </w:r>
      <w:r w:rsidRPr="00C6638C">
        <w:rPr>
          <w:lang w:val="es-CO"/>
        </w:rPr>
        <w:t>objetivos planteados</w:t>
      </w:r>
      <w:r w:rsidR="00D33B80" w:rsidRPr="00C6638C">
        <w:rPr>
          <w:lang w:val="es-CO"/>
        </w:rPr>
        <w:t>.</w:t>
      </w:r>
    </w:p>
    <w:p w14:paraId="794BD499" w14:textId="3A3E8F54" w:rsidR="001F242A" w:rsidRPr="00C6638C" w:rsidRDefault="001323DD" w:rsidP="00E532BB">
      <w:pPr>
        <w:pStyle w:val="Ttulo2"/>
        <w:numPr>
          <w:ilvl w:val="0"/>
          <w:numId w:val="8"/>
        </w:numPr>
        <w:rPr>
          <w:lang w:val="es-CO"/>
        </w:rPr>
      </w:pPr>
      <w:bookmarkStart w:id="164" w:name="_Toc467832557"/>
      <w:r w:rsidRPr="00C6638C">
        <w:rPr>
          <w:lang w:val="es-CO"/>
        </w:rPr>
        <w:t>Protocolo</w:t>
      </w:r>
      <w:r w:rsidR="001F242A" w:rsidRPr="00C6638C">
        <w:rPr>
          <w:lang w:val="es-CO"/>
        </w:rPr>
        <w:t xml:space="preserve"> de pruebas</w:t>
      </w:r>
      <w:bookmarkEnd w:id="164"/>
    </w:p>
    <w:p w14:paraId="6BDEABD5" w14:textId="0649C1CF" w:rsidR="005A7B61" w:rsidRDefault="005A7B61" w:rsidP="005A7B61">
      <w:pPr>
        <w:rPr>
          <w:lang w:val="es-CO"/>
        </w:rPr>
      </w:pPr>
      <w:r w:rsidRPr="00C6638C">
        <w:rPr>
          <w:lang w:val="es-CO"/>
        </w:rPr>
        <w:t>El</w:t>
      </w:r>
      <w:r w:rsidRPr="00A111A3">
        <w:rPr>
          <w:lang w:val="es-CO"/>
        </w:rPr>
        <w:t xml:space="preserve"> protocolo de pruebas diseñado para el </w:t>
      </w:r>
      <w:r w:rsidR="00766CBE" w:rsidRPr="00A111A3">
        <w:rPr>
          <w:lang w:val="es-CO"/>
        </w:rPr>
        <w:t>s</w:t>
      </w:r>
      <w:r w:rsidRPr="00A111A3">
        <w:rPr>
          <w:lang w:val="es-CO"/>
        </w:rPr>
        <w:t xml:space="preserve">istema contiene las pruebas necesarias para </w:t>
      </w:r>
      <w:r w:rsidR="00766CBE" w:rsidRPr="00A111A3">
        <w:rPr>
          <w:lang w:val="es-CO"/>
        </w:rPr>
        <w:t>demostrar</w:t>
      </w:r>
      <w:r w:rsidRPr="00A111A3">
        <w:rPr>
          <w:lang w:val="es-CO"/>
        </w:rPr>
        <w:t xml:space="preserve"> que el sistema cumple con todos los objetivos planteados. Cada una de las pruebas establecidas cuenta con los parámetros necesarios para asegurar el cumplimiento del objetivo</w:t>
      </w:r>
      <w:r w:rsidR="005C7CFF" w:rsidRPr="00A111A3">
        <w:rPr>
          <w:lang w:val="es-CO"/>
        </w:rPr>
        <w:t>.</w:t>
      </w:r>
    </w:p>
    <w:p w14:paraId="690F22AE" w14:textId="143E529C" w:rsidR="00527C90" w:rsidRPr="00A111A3" w:rsidRDefault="00527C90" w:rsidP="005A7B61">
      <w:pPr>
        <w:rPr>
          <w:lang w:val="es-CO"/>
        </w:rPr>
      </w:pPr>
      <w:r>
        <w:rPr>
          <w:lang w:val="es-CO"/>
        </w:rPr>
        <w:t xml:space="preserve">Se creó un canal en YouTube en el cual se encuentran todos los videos que soportan las pruebas realizadas. El link del canal está en el </w:t>
      </w:r>
      <w:hyperlink w:anchor="_Anexo_8._Videos" w:history="1">
        <w:r w:rsidRPr="00527C90">
          <w:rPr>
            <w:rStyle w:val="Hipervnculo"/>
            <w:lang w:val="es-CO"/>
          </w:rPr>
          <w:t>Anexo 8</w:t>
        </w:r>
      </w:hyperlink>
      <w:r>
        <w:rPr>
          <w:lang w:val="es-CO"/>
        </w:rPr>
        <w:t>.</w:t>
      </w:r>
    </w:p>
    <w:p w14:paraId="08A20252" w14:textId="3235EE4D" w:rsidR="005A7B61" w:rsidRPr="00A111A3" w:rsidRDefault="005A7B61" w:rsidP="00E532BB">
      <w:pPr>
        <w:pStyle w:val="Ttulo3"/>
        <w:numPr>
          <w:ilvl w:val="1"/>
          <w:numId w:val="8"/>
        </w:numPr>
        <w:rPr>
          <w:lang w:val="es-CO"/>
        </w:rPr>
      </w:pPr>
      <w:bookmarkStart w:id="165" w:name="_Toc467832558"/>
      <w:r w:rsidRPr="00A111A3">
        <w:rPr>
          <w:i/>
          <w:lang w:val="es-CO"/>
        </w:rPr>
        <w:t>Script</w:t>
      </w:r>
      <w:r w:rsidRPr="00A111A3">
        <w:rPr>
          <w:lang w:val="es-CO"/>
        </w:rPr>
        <w:t xml:space="preserve"> de pruebas</w:t>
      </w:r>
      <w:bookmarkEnd w:id="165"/>
    </w:p>
    <w:p w14:paraId="4A3FADF9" w14:textId="49F81338" w:rsidR="005A7B61" w:rsidRPr="00A111A3" w:rsidRDefault="005A7B61" w:rsidP="005A7B61">
      <w:pPr>
        <w:rPr>
          <w:lang w:val="es-CO"/>
        </w:rPr>
      </w:pPr>
      <w:r w:rsidRPr="00A111A3">
        <w:rPr>
          <w:lang w:val="es-CO"/>
        </w:rPr>
        <w:t xml:space="preserve">Los </w:t>
      </w:r>
      <w:r w:rsidRPr="00A111A3">
        <w:rPr>
          <w:i/>
          <w:lang w:val="es-CO"/>
        </w:rPr>
        <w:t>scripts</w:t>
      </w:r>
      <w:r w:rsidRPr="00A111A3">
        <w:rPr>
          <w:lang w:val="es-CO"/>
        </w:rPr>
        <w:t xml:space="preserve"> </w:t>
      </w:r>
      <w:r w:rsidR="00F20147" w:rsidRPr="00A111A3">
        <w:rPr>
          <w:lang w:val="es-CO"/>
        </w:rPr>
        <w:t xml:space="preserve">utilizados por este protocolo de pruebas, se encuentran adjuntos en el </w:t>
      </w:r>
      <w:hyperlink w:anchor="_Anexo_5._Scripts" w:history="1">
        <w:r w:rsidR="007A60F4" w:rsidRPr="008B0201">
          <w:rPr>
            <w:rStyle w:val="Hipervnculo"/>
            <w:lang w:val="es-CO"/>
          </w:rPr>
          <w:t>Anexo 5</w:t>
        </w:r>
      </w:hyperlink>
      <w:r w:rsidR="00F20147" w:rsidRPr="00A111A3">
        <w:rPr>
          <w:lang w:val="es-CO"/>
        </w:rPr>
        <w:t>. Los scripts</w:t>
      </w:r>
      <w:r w:rsidRPr="00A111A3">
        <w:rPr>
          <w:lang w:val="es-CO"/>
        </w:rPr>
        <w:t xml:space="preserve"> se han adecuado según como lo necesite la prueba. En cada una de las pruebas se indica cual es el </w:t>
      </w:r>
      <w:r w:rsidRPr="00A111A3">
        <w:rPr>
          <w:i/>
          <w:lang w:val="es-CO"/>
        </w:rPr>
        <w:t>script</w:t>
      </w:r>
      <w:r w:rsidRPr="00A111A3">
        <w:rPr>
          <w:lang w:val="es-CO"/>
        </w:rPr>
        <w:t xml:space="preserve"> necesario para la realización de la misma.</w:t>
      </w:r>
    </w:p>
    <w:p w14:paraId="08020D6A" w14:textId="77777777" w:rsidR="005A7B61" w:rsidRPr="00A111A3" w:rsidRDefault="005A7B61" w:rsidP="00E532BB">
      <w:pPr>
        <w:pStyle w:val="Ttulo3"/>
        <w:numPr>
          <w:ilvl w:val="1"/>
          <w:numId w:val="8"/>
        </w:numPr>
        <w:rPr>
          <w:lang w:val="es-CO"/>
        </w:rPr>
      </w:pPr>
      <w:bookmarkStart w:id="166" w:name="_Toc467832559"/>
      <w:r w:rsidRPr="00A111A3">
        <w:rPr>
          <w:lang w:val="es-CO"/>
        </w:rPr>
        <w:t>Modelo del mundo</w:t>
      </w:r>
      <w:bookmarkEnd w:id="166"/>
    </w:p>
    <w:p w14:paraId="51C95AD2" w14:textId="0910EAC1" w:rsidR="005A7B61" w:rsidRDefault="005A7B61" w:rsidP="005A7B61">
      <w:pPr>
        <w:rPr>
          <w:lang w:val="es-CO"/>
        </w:rPr>
      </w:pPr>
      <w:r w:rsidRPr="00A111A3">
        <w:rPr>
          <w:lang w:val="es-CO"/>
        </w:rPr>
        <w:t xml:space="preserve">El modelo del mundo que se usará en el protocolo de pruebas </w:t>
      </w:r>
      <w:r w:rsidR="00743F46">
        <w:rPr>
          <w:lang w:val="es-CO"/>
        </w:rPr>
        <w:t xml:space="preserve">se observa en la </w:t>
      </w:r>
      <w:r w:rsidR="00743F46">
        <w:rPr>
          <w:lang w:val="es-CO"/>
        </w:rPr>
        <w:fldChar w:fldCharType="begin"/>
      </w:r>
      <w:r w:rsidR="00743F46">
        <w:rPr>
          <w:lang w:val="es-CO"/>
        </w:rPr>
        <w:instrText xml:space="preserve"> REF _Ref467818156 \h </w:instrText>
      </w:r>
      <w:r w:rsidR="00743F46">
        <w:rPr>
          <w:lang w:val="es-CO"/>
        </w:rPr>
      </w:r>
      <w:r w:rsidR="00743F46">
        <w:rPr>
          <w:lang w:val="es-CO"/>
        </w:rPr>
        <w:fldChar w:fldCharType="separate"/>
      </w:r>
      <w:r w:rsidR="00DD7815" w:rsidRPr="00A111A3">
        <w:rPr>
          <w:lang w:val="es-CO"/>
        </w:rPr>
        <w:t xml:space="preserve">Ilustración </w:t>
      </w:r>
      <w:r w:rsidR="00DD7815">
        <w:rPr>
          <w:noProof/>
          <w:lang w:val="es-CO"/>
        </w:rPr>
        <w:t>43</w:t>
      </w:r>
      <w:r w:rsidR="00743F46">
        <w:rPr>
          <w:lang w:val="es-CO"/>
        </w:rPr>
        <w:fldChar w:fldCharType="end"/>
      </w:r>
      <w:r w:rsidR="00743F46">
        <w:rPr>
          <w:lang w:val="es-CO"/>
        </w:rPr>
        <w:t>.</w:t>
      </w:r>
    </w:p>
    <w:p w14:paraId="0F7678FA" w14:textId="77777777" w:rsidR="0038476E" w:rsidRDefault="0038476E" w:rsidP="005A7B61">
      <w:pPr>
        <w:pStyle w:val="Descripcin"/>
        <w:jc w:val="center"/>
        <w:rPr>
          <w:b w:val="0"/>
          <w:lang w:val="es-CO"/>
        </w:rPr>
      </w:pPr>
      <w:r w:rsidRPr="0038476E">
        <w:rPr>
          <w:b w:val="0"/>
          <w:noProof/>
          <w:lang w:val="es-CO" w:eastAsia="es-CO"/>
        </w:rPr>
        <w:drawing>
          <wp:inline distT="0" distB="0" distL="0" distR="0" wp14:anchorId="75EA2455" wp14:editId="726EC9DA">
            <wp:extent cx="1403307" cy="1866900"/>
            <wp:effectExtent l="0" t="0" r="6985" b="0"/>
            <wp:docPr id="3" name="Imagen 3" descr="C:\Users\TG1619\Downloads\world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1619\Downloads\worldmodel.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23199" cy="1893364"/>
                    </a:xfrm>
                    <a:prstGeom prst="rect">
                      <a:avLst/>
                    </a:prstGeom>
                    <a:noFill/>
                    <a:ln>
                      <a:noFill/>
                    </a:ln>
                  </pic:spPr>
                </pic:pic>
              </a:graphicData>
            </a:graphic>
          </wp:inline>
        </w:drawing>
      </w:r>
      <w:r w:rsidRPr="0038476E">
        <w:rPr>
          <w:b w:val="0"/>
          <w:lang w:val="es-CO"/>
        </w:rPr>
        <w:t xml:space="preserve"> </w:t>
      </w:r>
    </w:p>
    <w:p w14:paraId="15ACF776" w14:textId="4F0BD8C6" w:rsidR="005A7B61" w:rsidRPr="00A111A3" w:rsidRDefault="00766CBE" w:rsidP="005A7B61">
      <w:pPr>
        <w:pStyle w:val="Descripcin"/>
        <w:jc w:val="center"/>
        <w:rPr>
          <w:b w:val="0"/>
          <w:lang w:val="es-CO"/>
        </w:rPr>
      </w:pPr>
      <w:bookmarkStart w:id="167" w:name="_Ref467818156"/>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43</w:t>
      </w:r>
      <w:r w:rsidRPr="00A111A3">
        <w:rPr>
          <w:lang w:val="es-CO"/>
        </w:rPr>
        <w:fldChar w:fldCharType="end"/>
      </w:r>
      <w:bookmarkEnd w:id="167"/>
      <w:r w:rsidRPr="00A111A3">
        <w:rPr>
          <w:lang w:val="es-CO"/>
        </w:rPr>
        <w:t xml:space="preserve">. </w:t>
      </w:r>
      <w:r w:rsidR="005A7B61" w:rsidRPr="00A111A3">
        <w:rPr>
          <w:b w:val="0"/>
          <w:lang w:val="es-CO"/>
        </w:rPr>
        <w:t>Modelo del mundo para el protocolo de pruebas</w:t>
      </w:r>
      <w:r w:rsidRPr="00A111A3">
        <w:rPr>
          <w:b w:val="0"/>
          <w:lang w:val="es-CO"/>
        </w:rPr>
        <w:t>.</w:t>
      </w:r>
    </w:p>
    <w:p w14:paraId="7DD7B39B" w14:textId="5F167DDB" w:rsidR="00D33B80" w:rsidRPr="00A111A3" w:rsidRDefault="001323DD" w:rsidP="00E532BB">
      <w:pPr>
        <w:pStyle w:val="Ttulo3"/>
        <w:numPr>
          <w:ilvl w:val="1"/>
          <w:numId w:val="8"/>
        </w:numPr>
        <w:rPr>
          <w:lang w:val="es-CO"/>
        </w:rPr>
      </w:pPr>
      <w:bookmarkStart w:id="168" w:name="_Toc467832560"/>
      <w:r w:rsidRPr="00A111A3">
        <w:rPr>
          <w:lang w:val="es-CO"/>
        </w:rPr>
        <w:lastRenderedPageBreak/>
        <w:t>Diseño</w:t>
      </w:r>
      <w:bookmarkEnd w:id="168"/>
    </w:p>
    <w:p w14:paraId="2398F8F4" w14:textId="77777777" w:rsidR="002611A5" w:rsidRPr="00A111A3" w:rsidRDefault="002611A5" w:rsidP="00E532BB">
      <w:pPr>
        <w:pStyle w:val="Ttulo4"/>
        <w:numPr>
          <w:ilvl w:val="2"/>
          <w:numId w:val="8"/>
        </w:numPr>
        <w:rPr>
          <w:noProof/>
          <w:lang w:val="es-CO"/>
        </w:rPr>
      </w:pPr>
      <w:bookmarkStart w:id="169" w:name="OLE_LINK7"/>
      <w:bookmarkStart w:id="170" w:name="OLE_LINK8"/>
      <w:bookmarkEnd w:id="20"/>
      <w:r w:rsidRPr="00A111A3">
        <w:rPr>
          <w:noProof/>
          <w:lang w:val="es-CO"/>
        </w:rPr>
        <w:t>Necesidades del actor</w:t>
      </w:r>
    </w:p>
    <w:p w14:paraId="3E93603D" w14:textId="77777777" w:rsidR="002611A5" w:rsidRPr="00A111A3" w:rsidRDefault="002611A5" w:rsidP="002611A5">
      <w:pPr>
        <w:rPr>
          <w:noProof/>
          <w:lang w:val="es-CO"/>
        </w:rPr>
      </w:pPr>
      <w:r w:rsidRPr="00A111A3">
        <w:rPr>
          <w:b/>
          <w:noProof/>
          <w:lang w:val="es-CO"/>
        </w:rPr>
        <w:t xml:space="preserve">Objetivo: </w:t>
      </w:r>
      <w:r w:rsidRPr="00A111A3">
        <w:rPr>
          <w:noProof/>
          <w:lang w:val="es-CO"/>
        </w:rPr>
        <w:t>evaluar la capacidad que tiene el actor para demandar los elementos que satisfagan sus necesidades.</w:t>
      </w:r>
    </w:p>
    <w:p w14:paraId="36DFD575" w14:textId="5F9DF4D0" w:rsidR="002611A5" w:rsidRPr="00A111A3" w:rsidRDefault="002611A5" w:rsidP="002611A5">
      <w:pPr>
        <w:rPr>
          <w:noProof/>
          <w:lang w:val="es-CO"/>
        </w:rPr>
      </w:pPr>
      <w:r w:rsidRPr="00A111A3">
        <w:rPr>
          <w:b/>
          <w:noProof/>
          <w:lang w:val="es-CO"/>
        </w:rPr>
        <w:t xml:space="preserve">Descripción:  </w:t>
      </w:r>
      <w:r w:rsidRPr="00A111A3">
        <w:rPr>
          <w:noProof/>
          <w:lang w:val="es-CO"/>
        </w:rPr>
        <w:t xml:space="preserve">se ingresa un script cuyas acciones requieren que el robot haga uso del </w:t>
      </w:r>
      <w:r w:rsidRPr="00A111A3">
        <w:rPr>
          <w:b/>
          <w:i/>
          <w:noProof/>
          <w:lang w:val="es-CO"/>
        </w:rPr>
        <w:t>Módulo Manipulador</w:t>
      </w:r>
      <w:r w:rsidRPr="00A111A3">
        <w:rPr>
          <w:noProof/>
          <w:lang w:val="es-CO"/>
        </w:rPr>
        <w:t xml:space="preserve"> y del </w:t>
      </w:r>
      <w:r w:rsidRPr="00A111A3">
        <w:rPr>
          <w:b/>
          <w:i/>
          <w:noProof/>
          <w:lang w:val="es-CO"/>
        </w:rPr>
        <w:t>Módulo de Movilidad</w:t>
      </w:r>
      <w:r w:rsidRPr="00A111A3">
        <w:rPr>
          <w:noProof/>
          <w:lang w:val="es-CO"/>
        </w:rPr>
        <w:t>, sin embargo, las acciones asociadas a ellos no pueden ser realizadas debido a que no se encuentran disponibles, por lo tanto, el actor solicita la conexión de un módulo que ofrezca los servicios demandados.</w:t>
      </w:r>
    </w:p>
    <w:p w14:paraId="440CC66A" w14:textId="3681E928" w:rsidR="002611A5" w:rsidRPr="00A111A3" w:rsidRDefault="002611A5" w:rsidP="002611A5">
      <w:pPr>
        <w:rPr>
          <w:noProof/>
          <w:lang w:val="es-CO"/>
        </w:rPr>
      </w:pPr>
      <w:r w:rsidRPr="00A111A3">
        <w:rPr>
          <w:b/>
          <w:noProof/>
          <w:lang w:val="es-CO"/>
        </w:rPr>
        <w:t>Precondiciones:</w:t>
      </w:r>
      <w:r w:rsidRPr="00A111A3">
        <w:rPr>
          <w:i/>
          <w:noProof/>
          <w:lang w:val="es-CO"/>
        </w:rPr>
        <w:t xml:space="preserve"> </w:t>
      </w:r>
      <w:r w:rsidR="001208A6" w:rsidRPr="00A111A3">
        <w:rPr>
          <w:b/>
          <w:i/>
          <w:noProof/>
          <w:lang w:val="es-CO"/>
        </w:rPr>
        <w:t>Módulo Audiovisual</w:t>
      </w:r>
      <w:r w:rsidR="001208A6" w:rsidRPr="00A111A3">
        <w:rPr>
          <w:i/>
          <w:noProof/>
          <w:lang w:val="es-CO"/>
        </w:rPr>
        <w:t xml:space="preserve"> </w:t>
      </w:r>
      <w:r w:rsidRPr="00A111A3">
        <w:rPr>
          <w:noProof/>
          <w:lang w:val="es-CO"/>
        </w:rPr>
        <w:t>conectado.</w:t>
      </w:r>
    </w:p>
    <w:p w14:paraId="3924B357" w14:textId="3F6C654A" w:rsidR="002611A5" w:rsidRPr="00A111A3" w:rsidRDefault="002611A5" w:rsidP="002611A5">
      <w:pPr>
        <w:rPr>
          <w:noProof/>
          <w:lang w:val="es-CO"/>
        </w:rPr>
      </w:pPr>
      <w:r w:rsidRPr="00A111A3">
        <w:rPr>
          <w:b/>
          <w:noProof/>
          <w:lang w:val="es-CO"/>
        </w:rPr>
        <w:t>Entrada:</w:t>
      </w:r>
      <w:r w:rsidRPr="00A111A3">
        <w:rPr>
          <w:noProof/>
          <w:lang w:val="es-CO"/>
        </w:rPr>
        <w:t xml:space="preserve"> “</w:t>
      </w:r>
      <w:r w:rsidR="002C496B">
        <w:rPr>
          <w:noProof/>
          <w:lang w:val="es-CO"/>
        </w:rPr>
        <w:t>Pruebas_1.yaml</w:t>
      </w:r>
      <w:r w:rsidRPr="00A111A3">
        <w:rPr>
          <w:noProof/>
          <w:lang w:val="es-CO"/>
        </w:rPr>
        <w:t>”</w:t>
      </w:r>
    </w:p>
    <w:p w14:paraId="5000DA7C" w14:textId="77777777" w:rsidR="002611A5" w:rsidRPr="00A111A3" w:rsidRDefault="002611A5" w:rsidP="002611A5">
      <w:pPr>
        <w:spacing w:after="0"/>
        <w:rPr>
          <w:noProof/>
          <w:lang w:val="es-CO"/>
        </w:rPr>
      </w:pPr>
      <w:r w:rsidRPr="00A111A3">
        <w:rPr>
          <w:b/>
          <w:noProof/>
          <w:lang w:val="es-CO"/>
        </w:rPr>
        <w:t>Salida esperada:</w:t>
      </w:r>
      <w:r w:rsidRPr="00A111A3">
        <w:rPr>
          <w:noProof/>
          <w:lang w:val="es-CO"/>
        </w:rPr>
        <w:t xml:space="preserve"> </w:t>
      </w:r>
    </w:p>
    <w:p w14:paraId="4BCAA4A2" w14:textId="04B055CD" w:rsidR="002611A5" w:rsidRPr="00A111A3" w:rsidRDefault="002611A5" w:rsidP="00E532BB">
      <w:pPr>
        <w:pStyle w:val="Prrafodelista"/>
        <w:numPr>
          <w:ilvl w:val="0"/>
          <w:numId w:val="21"/>
        </w:numPr>
        <w:spacing w:after="0"/>
        <w:rPr>
          <w:noProof/>
          <w:lang w:val="es-CO"/>
        </w:rPr>
      </w:pPr>
      <w:r w:rsidRPr="00A111A3">
        <w:rPr>
          <w:noProof/>
          <w:lang w:val="es-CO"/>
        </w:rPr>
        <w:t xml:space="preserve">Log de actividades del actor indicando que hay errores al intentar ejecutar la acción solicitada, este error debe indicar cuál es la acción que no ha podido realizarse y también debe indicar que </w:t>
      </w:r>
      <w:r w:rsidR="00F20147" w:rsidRPr="00A111A3">
        <w:rPr>
          <w:noProof/>
          <w:lang w:val="es-CO"/>
        </w:rPr>
        <w:t>servicio</w:t>
      </w:r>
      <w:r w:rsidRPr="00A111A3">
        <w:rPr>
          <w:noProof/>
          <w:lang w:val="es-CO"/>
        </w:rPr>
        <w:t xml:space="preserve"> es necesario para suplir la necesidad.</w:t>
      </w:r>
    </w:p>
    <w:p w14:paraId="381AAFAC" w14:textId="77777777" w:rsidR="002611A5" w:rsidRPr="00A111A3" w:rsidRDefault="002611A5" w:rsidP="00E532BB">
      <w:pPr>
        <w:pStyle w:val="Prrafodelista"/>
        <w:numPr>
          <w:ilvl w:val="0"/>
          <w:numId w:val="21"/>
        </w:numPr>
        <w:rPr>
          <w:noProof/>
          <w:lang w:val="es-CO"/>
        </w:rPr>
      </w:pPr>
      <w:r w:rsidRPr="00A111A3">
        <w:rPr>
          <w:noProof/>
          <w:lang w:val="es-CO"/>
        </w:rPr>
        <w:t>Retroalmientación visual por medio del módulo audiovisual indicando la necesidad de conexión de un módulo que ofrezca los servicios demandados.</w:t>
      </w:r>
    </w:p>
    <w:p w14:paraId="72D224A2" w14:textId="77777777" w:rsidR="002611A5" w:rsidRPr="00A111A3" w:rsidRDefault="002611A5" w:rsidP="00E532BB">
      <w:pPr>
        <w:pStyle w:val="Ttulo4"/>
        <w:numPr>
          <w:ilvl w:val="2"/>
          <w:numId w:val="8"/>
        </w:numPr>
        <w:rPr>
          <w:noProof/>
          <w:lang w:val="es-CO"/>
        </w:rPr>
      </w:pPr>
      <w:r w:rsidRPr="00A111A3">
        <w:rPr>
          <w:noProof/>
          <w:lang w:val="es-CO"/>
        </w:rPr>
        <w:t>El actor aprovecha la oportunidad cuando se le presenta.</w:t>
      </w:r>
    </w:p>
    <w:p w14:paraId="02D4622D" w14:textId="77777777" w:rsidR="002611A5" w:rsidRPr="00A111A3" w:rsidRDefault="002611A5" w:rsidP="002611A5">
      <w:pPr>
        <w:rPr>
          <w:noProof/>
          <w:lang w:val="es-CO"/>
        </w:rPr>
      </w:pPr>
      <w:r w:rsidRPr="00A111A3">
        <w:rPr>
          <w:b/>
          <w:noProof/>
          <w:lang w:val="es-CO"/>
        </w:rPr>
        <w:t xml:space="preserve">Objetivo: </w:t>
      </w:r>
      <w:r w:rsidRPr="00A111A3">
        <w:rPr>
          <w:noProof/>
          <w:lang w:val="es-CO"/>
        </w:rPr>
        <w:t>Evaluar la capacidad del actor para aprovechar una oportunidad cuando se le presenta.</w:t>
      </w:r>
    </w:p>
    <w:p w14:paraId="28C70DA0" w14:textId="321EF056" w:rsidR="002611A5" w:rsidRPr="00A111A3" w:rsidRDefault="002611A5" w:rsidP="002611A5">
      <w:pPr>
        <w:rPr>
          <w:b/>
          <w:noProof/>
          <w:lang w:val="es-CO"/>
        </w:rPr>
      </w:pPr>
      <w:r w:rsidRPr="00A111A3">
        <w:rPr>
          <w:b/>
          <w:noProof/>
          <w:lang w:val="es-CO"/>
        </w:rPr>
        <w:t xml:space="preserve">Descripción:  </w:t>
      </w:r>
      <w:r w:rsidRPr="00A111A3">
        <w:rPr>
          <w:noProof/>
          <w:lang w:val="es-CO"/>
        </w:rPr>
        <w:t xml:space="preserve">se ingresa un script cuyas acciones requieren que </w:t>
      </w:r>
      <w:r w:rsidR="001208A6" w:rsidRPr="00A111A3">
        <w:rPr>
          <w:noProof/>
          <w:lang w:val="es-CO"/>
        </w:rPr>
        <w:t xml:space="preserve">el robot haga uso del </w:t>
      </w:r>
      <w:r w:rsidR="001208A6" w:rsidRPr="005A531F">
        <w:rPr>
          <w:b/>
          <w:i/>
          <w:noProof/>
          <w:lang w:val="es-CO"/>
        </w:rPr>
        <w:t>Módulo A</w:t>
      </w:r>
      <w:r w:rsidRPr="005A531F">
        <w:rPr>
          <w:b/>
          <w:i/>
          <w:noProof/>
          <w:lang w:val="es-CO"/>
        </w:rPr>
        <w:t>udiovisual</w:t>
      </w:r>
      <w:r w:rsidRPr="00A111A3">
        <w:rPr>
          <w:noProof/>
          <w:lang w:val="es-CO"/>
        </w:rPr>
        <w:t xml:space="preserve">, del </w:t>
      </w:r>
      <w:r w:rsidR="001208A6" w:rsidRPr="00A111A3">
        <w:rPr>
          <w:b/>
          <w:i/>
          <w:noProof/>
          <w:lang w:val="es-CO"/>
        </w:rPr>
        <w:t>Módulo Manipulador</w:t>
      </w:r>
      <w:r w:rsidR="001208A6" w:rsidRPr="00A111A3">
        <w:rPr>
          <w:noProof/>
          <w:lang w:val="es-CO"/>
        </w:rPr>
        <w:t xml:space="preserve"> </w:t>
      </w:r>
      <w:r w:rsidRPr="00A111A3">
        <w:rPr>
          <w:noProof/>
          <w:lang w:val="es-CO"/>
        </w:rPr>
        <w:t xml:space="preserve">y del </w:t>
      </w:r>
      <w:r w:rsidRPr="00A111A3">
        <w:rPr>
          <w:b/>
          <w:i/>
          <w:noProof/>
          <w:lang w:val="es-CO"/>
        </w:rPr>
        <w:t>Módulo de Movilidad</w:t>
      </w:r>
      <w:r w:rsidR="001208A6" w:rsidRPr="00A111A3">
        <w:rPr>
          <w:noProof/>
          <w:lang w:val="es-CO"/>
        </w:rPr>
        <w:t>.</w:t>
      </w:r>
      <w:r w:rsidRPr="00A111A3">
        <w:rPr>
          <w:noProof/>
          <w:lang w:val="es-CO"/>
        </w:rPr>
        <w:t xml:space="preserve"> </w:t>
      </w:r>
      <w:r w:rsidR="001208A6" w:rsidRPr="00A111A3">
        <w:rPr>
          <w:noProof/>
          <w:lang w:val="es-CO"/>
        </w:rPr>
        <w:t>E</w:t>
      </w:r>
      <w:r w:rsidRPr="00A111A3">
        <w:rPr>
          <w:noProof/>
          <w:lang w:val="es-CO"/>
        </w:rPr>
        <w:t>l actor debe ejecutar el script y cada una de las escenas debe ejecutarse sin problemas, al hacerlo, demuestra que ha recibido un script y que aprovecha la oportunidad apenas se le present</w:t>
      </w:r>
      <w:r w:rsidR="00F20147" w:rsidRPr="00A111A3">
        <w:rPr>
          <w:noProof/>
          <w:lang w:val="es-CO"/>
        </w:rPr>
        <w:t>a</w:t>
      </w:r>
      <w:r w:rsidRPr="00A111A3">
        <w:rPr>
          <w:noProof/>
          <w:lang w:val="es-CO"/>
        </w:rPr>
        <w:t>.</w:t>
      </w:r>
    </w:p>
    <w:p w14:paraId="77626C38" w14:textId="3B1958E8" w:rsidR="002611A5" w:rsidRPr="00A111A3" w:rsidRDefault="002611A5" w:rsidP="002611A5">
      <w:pPr>
        <w:rPr>
          <w:noProof/>
          <w:lang w:val="es-CO"/>
        </w:rPr>
      </w:pPr>
      <w:r w:rsidRPr="00A111A3">
        <w:rPr>
          <w:b/>
          <w:noProof/>
          <w:lang w:val="es-CO"/>
        </w:rPr>
        <w:t>Precondiciones:</w:t>
      </w:r>
      <w:r w:rsidRPr="00A111A3">
        <w:rPr>
          <w:noProof/>
          <w:lang w:val="es-CO"/>
        </w:rPr>
        <w:t xml:space="preserve"> </w:t>
      </w:r>
      <w:r w:rsidR="001208A6" w:rsidRPr="00B214BA">
        <w:rPr>
          <w:b/>
          <w:i/>
          <w:noProof/>
          <w:lang w:val="es-CO"/>
        </w:rPr>
        <w:t>Módulo Audiovisual</w:t>
      </w:r>
      <w:r w:rsidR="001208A6" w:rsidRPr="00A111A3">
        <w:rPr>
          <w:noProof/>
          <w:lang w:val="es-CO"/>
        </w:rPr>
        <w:t xml:space="preserve">, del </w:t>
      </w:r>
      <w:r w:rsidR="001208A6" w:rsidRPr="00A111A3">
        <w:rPr>
          <w:b/>
          <w:i/>
          <w:noProof/>
          <w:lang w:val="es-CO"/>
        </w:rPr>
        <w:t>Módulo Manipulador</w:t>
      </w:r>
      <w:r w:rsidR="001208A6" w:rsidRPr="00A111A3">
        <w:rPr>
          <w:noProof/>
          <w:lang w:val="es-CO"/>
        </w:rPr>
        <w:t xml:space="preserve"> y del </w:t>
      </w:r>
      <w:r w:rsidR="001208A6" w:rsidRPr="00A111A3">
        <w:rPr>
          <w:b/>
          <w:i/>
          <w:noProof/>
          <w:lang w:val="es-CO"/>
        </w:rPr>
        <w:t>Módulo de Movilidad</w:t>
      </w:r>
      <w:r w:rsidRPr="00A111A3">
        <w:rPr>
          <w:noProof/>
          <w:lang w:val="es-CO"/>
        </w:rPr>
        <w:t>.</w:t>
      </w:r>
    </w:p>
    <w:p w14:paraId="15DEA0EC" w14:textId="5D435F45" w:rsidR="002611A5" w:rsidRPr="00A111A3" w:rsidRDefault="002611A5" w:rsidP="002611A5">
      <w:pPr>
        <w:rPr>
          <w:noProof/>
          <w:lang w:val="es-CO"/>
        </w:rPr>
      </w:pPr>
      <w:r w:rsidRPr="00A111A3">
        <w:rPr>
          <w:b/>
          <w:noProof/>
          <w:lang w:val="es-CO"/>
        </w:rPr>
        <w:t>Entrada:</w:t>
      </w:r>
      <w:r w:rsidRPr="00A111A3">
        <w:rPr>
          <w:noProof/>
          <w:lang w:val="es-CO"/>
        </w:rPr>
        <w:t xml:space="preserve"> “</w:t>
      </w:r>
      <w:r w:rsidR="00970019">
        <w:rPr>
          <w:noProof/>
          <w:lang w:val="es-CO"/>
        </w:rPr>
        <w:t>Pruebas_</w:t>
      </w:r>
      <w:r w:rsidR="002C496B">
        <w:rPr>
          <w:noProof/>
          <w:lang w:val="es-CO"/>
        </w:rPr>
        <w:t>2</w:t>
      </w:r>
      <w:r w:rsidR="00970019">
        <w:rPr>
          <w:noProof/>
          <w:lang w:val="es-CO"/>
        </w:rPr>
        <w:t>.yaml</w:t>
      </w:r>
      <w:r w:rsidRPr="00A111A3">
        <w:rPr>
          <w:noProof/>
          <w:lang w:val="es-CO"/>
        </w:rPr>
        <w:t>”</w:t>
      </w:r>
    </w:p>
    <w:p w14:paraId="18D04BE3" w14:textId="77777777" w:rsidR="002611A5" w:rsidRPr="00A111A3" w:rsidRDefault="002611A5" w:rsidP="002611A5">
      <w:pPr>
        <w:rPr>
          <w:noProof/>
          <w:lang w:val="es-CO"/>
        </w:rPr>
      </w:pPr>
      <w:r w:rsidRPr="00A111A3">
        <w:rPr>
          <w:b/>
          <w:noProof/>
          <w:lang w:val="es-CO"/>
        </w:rPr>
        <w:t>Salida esperada:</w:t>
      </w:r>
      <w:r w:rsidRPr="00A111A3">
        <w:rPr>
          <w:noProof/>
          <w:lang w:val="es-CO"/>
        </w:rPr>
        <w:t xml:space="preserve"> </w:t>
      </w:r>
    </w:p>
    <w:p w14:paraId="09FC0841" w14:textId="77777777" w:rsidR="002611A5" w:rsidRPr="00A111A3" w:rsidRDefault="002611A5" w:rsidP="00E532BB">
      <w:pPr>
        <w:pStyle w:val="Prrafodelista"/>
        <w:numPr>
          <w:ilvl w:val="0"/>
          <w:numId w:val="22"/>
        </w:numPr>
        <w:rPr>
          <w:noProof/>
          <w:lang w:val="es-CO"/>
        </w:rPr>
      </w:pPr>
      <w:r w:rsidRPr="00A111A3">
        <w:rPr>
          <w:noProof/>
          <w:lang w:val="es-CO"/>
        </w:rPr>
        <w:t>Log de actividades del actor indicando la solicitud realizada al coordinador, esta solicitud debe concordar con el conjunto de acciones entregadas por el director, además de eso el coordinador debe dar una retroalimentación positiva al formato de la solicitud.</w:t>
      </w:r>
    </w:p>
    <w:p w14:paraId="24D54F5A" w14:textId="77777777" w:rsidR="002611A5" w:rsidRPr="00A111A3" w:rsidRDefault="002611A5" w:rsidP="00E532BB">
      <w:pPr>
        <w:pStyle w:val="Prrafodelista"/>
        <w:numPr>
          <w:ilvl w:val="0"/>
          <w:numId w:val="22"/>
        </w:numPr>
        <w:rPr>
          <w:noProof/>
          <w:lang w:val="es-CO"/>
        </w:rPr>
      </w:pPr>
      <w:r w:rsidRPr="00A111A3">
        <w:rPr>
          <w:noProof/>
          <w:lang w:val="es-CO"/>
        </w:rPr>
        <w:lastRenderedPageBreak/>
        <w:t>Retroalimentación visual por parte del robot indicando que realiza todas las acciones enviadas por el script.</w:t>
      </w:r>
    </w:p>
    <w:p w14:paraId="2651E9D7" w14:textId="77777777" w:rsidR="002611A5" w:rsidRPr="00A111A3" w:rsidRDefault="002611A5" w:rsidP="002611A5">
      <w:pPr>
        <w:rPr>
          <w:noProof/>
          <w:lang w:val="es-CO"/>
        </w:rPr>
      </w:pPr>
      <w:r w:rsidRPr="00A111A3">
        <w:rPr>
          <w:b/>
          <w:noProof/>
          <w:lang w:val="es-CO"/>
        </w:rPr>
        <w:t xml:space="preserve">PostCondición: </w:t>
      </w:r>
      <w:r w:rsidRPr="00A111A3">
        <w:rPr>
          <w:noProof/>
          <w:lang w:val="es-CO"/>
        </w:rPr>
        <w:t xml:space="preserve">se debe medir el tiempo de ejecución del script, el cual se usará para la prueba </w:t>
      </w:r>
      <w:r w:rsidRPr="00A111A3">
        <w:rPr>
          <w:noProof/>
          <w:lang w:val="es-CO"/>
        </w:rPr>
        <w:fldChar w:fldCharType="begin"/>
      </w:r>
      <w:r w:rsidRPr="00A111A3">
        <w:rPr>
          <w:noProof/>
          <w:lang w:val="es-CO"/>
        </w:rPr>
        <w:instrText xml:space="preserve"> REF _Ref467662759 \r \h </w:instrText>
      </w:r>
      <w:r w:rsidRPr="00A111A3">
        <w:rPr>
          <w:noProof/>
          <w:lang w:val="es-CO"/>
        </w:rPr>
      </w:r>
      <w:r w:rsidRPr="00A111A3">
        <w:rPr>
          <w:noProof/>
          <w:lang w:val="es-CO"/>
        </w:rPr>
        <w:fldChar w:fldCharType="separate"/>
      </w:r>
      <w:r w:rsidR="00DD7815">
        <w:rPr>
          <w:noProof/>
          <w:lang w:val="es-CO"/>
        </w:rPr>
        <w:t>1.3.6</w:t>
      </w:r>
      <w:r w:rsidRPr="00A111A3">
        <w:rPr>
          <w:noProof/>
          <w:lang w:val="es-CO"/>
        </w:rPr>
        <w:fldChar w:fldCharType="end"/>
      </w:r>
    </w:p>
    <w:p w14:paraId="2F84B526" w14:textId="77777777" w:rsidR="002611A5" w:rsidRPr="00A111A3" w:rsidRDefault="002611A5" w:rsidP="00E532BB">
      <w:pPr>
        <w:pStyle w:val="Ttulo4"/>
        <w:numPr>
          <w:ilvl w:val="2"/>
          <w:numId w:val="8"/>
        </w:numPr>
        <w:rPr>
          <w:noProof/>
          <w:lang w:val="es-CO"/>
        </w:rPr>
      </w:pPr>
      <w:r w:rsidRPr="00A111A3">
        <w:rPr>
          <w:noProof/>
          <w:lang w:val="es-CO"/>
        </w:rPr>
        <w:t>Prueba de supervivencia del robot.</w:t>
      </w:r>
    </w:p>
    <w:p w14:paraId="112636B1" w14:textId="77777777" w:rsidR="002611A5" w:rsidRPr="00A111A3" w:rsidRDefault="002611A5" w:rsidP="002611A5">
      <w:pPr>
        <w:rPr>
          <w:b/>
          <w:noProof/>
          <w:lang w:val="es-CO"/>
        </w:rPr>
      </w:pPr>
      <w:r w:rsidRPr="00A111A3">
        <w:rPr>
          <w:b/>
          <w:noProof/>
          <w:lang w:val="es-CO"/>
        </w:rPr>
        <w:t>Objetivo:</w:t>
      </w:r>
      <w:r w:rsidRPr="00A111A3">
        <w:rPr>
          <w:noProof/>
          <w:lang w:val="es-CO"/>
        </w:rPr>
        <w:t xml:space="preserve"> comprobar que al alcanzar un nivel de batería bajo (15%) el actor solicita una recarga de batería apelando a su instinto de supervivencia.</w:t>
      </w:r>
    </w:p>
    <w:p w14:paraId="020CED83" w14:textId="729F69A1" w:rsidR="002611A5" w:rsidRPr="00A111A3" w:rsidRDefault="002611A5" w:rsidP="002611A5">
      <w:pPr>
        <w:rPr>
          <w:noProof/>
          <w:lang w:val="es-CO"/>
        </w:rPr>
      </w:pPr>
      <w:r w:rsidRPr="00A111A3">
        <w:rPr>
          <w:b/>
          <w:noProof/>
          <w:lang w:val="es-CO"/>
        </w:rPr>
        <w:t xml:space="preserve">Descripción: </w:t>
      </w:r>
      <w:r w:rsidRPr="00A111A3">
        <w:rPr>
          <w:noProof/>
          <w:lang w:val="es-CO"/>
        </w:rPr>
        <w:t xml:space="preserve">se ingresa un script cuyas acciones requieren que el robot haga uso del </w:t>
      </w:r>
      <w:r w:rsidR="009361BC" w:rsidRPr="00D82728">
        <w:rPr>
          <w:b/>
          <w:i/>
          <w:noProof/>
          <w:lang w:val="es-CO"/>
        </w:rPr>
        <w:t>Módulo Audiovisual</w:t>
      </w:r>
      <w:r w:rsidRPr="00A111A3">
        <w:rPr>
          <w:noProof/>
          <w:lang w:val="es-CO"/>
        </w:rPr>
        <w:t xml:space="preserve">, del </w:t>
      </w:r>
      <w:r w:rsidR="009361BC" w:rsidRPr="00A111A3">
        <w:rPr>
          <w:b/>
          <w:i/>
          <w:noProof/>
          <w:lang w:val="es-CO"/>
        </w:rPr>
        <w:t>Módulo Manipulador</w:t>
      </w:r>
      <w:r w:rsidR="009361BC" w:rsidRPr="00A111A3">
        <w:rPr>
          <w:noProof/>
          <w:lang w:val="es-CO"/>
        </w:rPr>
        <w:t xml:space="preserve"> </w:t>
      </w:r>
      <w:r w:rsidRPr="00A111A3">
        <w:rPr>
          <w:noProof/>
          <w:lang w:val="es-CO"/>
        </w:rPr>
        <w:t xml:space="preserve">y del </w:t>
      </w:r>
      <w:r w:rsidR="009361BC" w:rsidRPr="00A111A3">
        <w:rPr>
          <w:b/>
          <w:i/>
          <w:noProof/>
          <w:lang w:val="es-CO"/>
        </w:rPr>
        <w:t>Módulo de Movilidad</w:t>
      </w:r>
      <w:r w:rsidRPr="00A111A3">
        <w:rPr>
          <w:noProof/>
          <w:lang w:val="es-CO"/>
        </w:rPr>
        <w:t>, este script debe ser ejecutado correctamente hasta que su nivel de batería es menor al 15%, al alcanzar este nivel, el robot debe dirigirse al punto de recarga indicado en el modelo del mundo (la conexión para la carga de batería debe hacerla el operador del robot, sin embargo al dirigirse al punto de recarga simula una recarga autónoma por parte del robot). Al recargar su nivel de batería el robot debe continuar ejecutando el script.</w:t>
      </w:r>
    </w:p>
    <w:p w14:paraId="45005976" w14:textId="77777777" w:rsidR="002611A5" w:rsidRPr="00A111A3" w:rsidRDefault="002611A5" w:rsidP="002611A5">
      <w:pPr>
        <w:rPr>
          <w:noProof/>
          <w:lang w:val="es-CO"/>
        </w:rPr>
      </w:pPr>
      <w:r w:rsidRPr="00A111A3">
        <w:rPr>
          <w:b/>
          <w:noProof/>
          <w:lang w:val="es-CO"/>
        </w:rPr>
        <w:t>Precondiciones:</w:t>
      </w:r>
      <w:r w:rsidRPr="00A111A3">
        <w:rPr>
          <w:noProof/>
          <w:lang w:val="es-CO"/>
        </w:rPr>
        <w:t xml:space="preserve"> batería al 16%, módulo de reproducción de medios, módulo de manipulación y módulo de movimiento.</w:t>
      </w:r>
    </w:p>
    <w:p w14:paraId="3974D76A" w14:textId="50A53ED5" w:rsidR="002611A5" w:rsidRPr="00A111A3" w:rsidRDefault="002611A5" w:rsidP="002611A5">
      <w:pPr>
        <w:rPr>
          <w:noProof/>
          <w:lang w:val="es-CO"/>
        </w:rPr>
      </w:pPr>
      <w:r w:rsidRPr="00A111A3">
        <w:rPr>
          <w:b/>
          <w:noProof/>
          <w:lang w:val="es-CO"/>
        </w:rPr>
        <w:t>Entrada:</w:t>
      </w:r>
      <w:r w:rsidRPr="00A111A3">
        <w:rPr>
          <w:noProof/>
          <w:lang w:val="es-CO"/>
        </w:rPr>
        <w:t xml:space="preserve"> “</w:t>
      </w:r>
      <w:r w:rsidR="002C496B">
        <w:rPr>
          <w:noProof/>
          <w:lang w:val="es-CO"/>
        </w:rPr>
        <w:t>Pruebas_3.yaml</w:t>
      </w:r>
      <w:r w:rsidRPr="00A111A3">
        <w:rPr>
          <w:noProof/>
          <w:lang w:val="es-CO"/>
        </w:rPr>
        <w:t>”</w:t>
      </w:r>
    </w:p>
    <w:p w14:paraId="01A7FA79" w14:textId="1487AE8A" w:rsidR="002611A5" w:rsidRPr="00A111A3" w:rsidRDefault="002611A5" w:rsidP="001208A6">
      <w:pPr>
        <w:rPr>
          <w:noProof/>
          <w:lang w:val="es-CO"/>
        </w:rPr>
      </w:pPr>
      <w:r w:rsidRPr="00A111A3">
        <w:rPr>
          <w:b/>
          <w:noProof/>
          <w:lang w:val="es-CO"/>
        </w:rPr>
        <w:t>Salida:</w:t>
      </w:r>
      <w:r w:rsidRPr="00A111A3">
        <w:rPr>
          <w:noProof/>
          <w:lang w:val="es-CO"/>
        </w:rPr>
        <w:t xml:space="preserve"> Log de actividades del actor indicando que detiene a sus actividades debido a un nivel de batería muy bajo y se dispone a recargar la batería, luego de la recarga, el robot indica en el log que su nuevo nivel de batería es propicio para continuar con la ejecución de script.</w:t>
      </w:r>
    </w:p>
    <w:p w14:paraId="5ECEA5B8" w14:textId="77777777" w:rsidR="002611A5" w:rsidRPr="00A111A3" w:rsidRDefault="002611A5" w:rsidP="00E532BB">
      <w:pPr>
        <w:pStyle w:val="Ttulo4"/>
        <w:numPr>
          <w:ilvl w:val="2"/>
          <w:numId w:val="8"/>
        </w:numPr>
        <w:rPr>
          <w:noProof/>
          <w:lang w:val="es-CO"/>
        </w:rPr>
      </w:pPr>
      <w:r w:rsidRPr="00A111A3">
        <w:rPr>
          <w:noProof/>
          <w:lang w:val="es-CO"/>
        </w:rPr>
        <w:t>Respuesta del actor ante un evento emocional.</w:t>
      </w:r>
    </w:p>
    <w:p w14:paraId="38B87F37" w14:textId="77777777" w:rsidR="002611A5" w:rsidRPr="00A111A3" w:rsidRDefault="002611A5" w:rsidP="002611A5">
      <w:pPr>
        <w:rPr>
          <w:noProof/>
          <w:lang w:val="es-CO"/>
        </w:rPr>
      </w:pPr>
      <w:r w:rsidRPr="00A111A3">
        <w:rPr>
          <w:b/>
          <w:noProof/>
          <w:lang w:val="es-CO"/>
        </w:rPr>
        <w:t xml:space="preserve">Objetivo: </w:t>
      </w:r>
      <w:r w:rsidRPr="00A111A3">
        <w:rPr>
          <w:noProof/>
          <w:lang w:val="es-CO"/>
        </w:rPr>
        <w:t>demostrar que el actor responde a estímulos emocionales.</w:t>
      </w:r>
    </w:p>
    <w:p w14:paraId="18F52A6A" w14:textId="07AB5E52" w:rsidR="002611A5" w:rsidRPr="00A111A3" w:rsidRDefault="002611A5" w:rsidP="002611A5">
      <w:pPr>
        <w:rPr>
          <w:noProof/>
          <w:lang w:val="es-CO"/>
        </w:rPr>
      </w:pPr>
      <w:r w:rsidRPr="00A111A3">
        <w:rPr>
          <w:b/>
          <w:noProof/>
          <w:lang w:val="es-CO"/>
        </w:rPr>
        <w:t xml:space="preserve">Descripción de la prueba: </w:t>
      </w:r>
      <w:r w:rsidRPr="00A111A3">
        <w:rPr>
          <w:noProof/>
          <w:lang w:val="es-CO"/>
        </w:rPr>
        <w:t xml:space="preserve">se ingresa un script cuyas acciones requieren que el robot haga uso del </w:t>
      </w:r>
      <w:r w:rsidR="009361BC" w:rsidRPr="00D82728">
        <w:rPr>
          <w:b/>
          <w:i/>
          <w:noProof/>
          <w:lang w:val="es-CO"/>
        </w:rPr>
        <w:t>Módulo Audiovisual</w:t>
      </w:r>
      <w:r w:rsidR="004D589F">
        <w:rPr>
          <w:noProof/>
          <w:lang w:val="es-CO"/>
        </w:rPr>
        <w:t xml:space="preserve"> </w:t>
      </w:r>
      <w:r w:rsidR="009361BC" w:rsidRPr="00A111A3">
        <w:rPr>
          <w:noProof/>
          <w:lang w:val="es-CO"/>
        </w:rPr>
        <w:t xml:space="preserve">y del </w:t>
      </w:r>
      <w:r w:rsidR="009361BC" w:rsidRPr="00A111A3">
        <w:rPr>
          <w:b/>
          <w:i/>
          <w:noProof/>
          <w:lang w:val="es-CO"/>
        </w:rPr>
        <w:t>Módulo de Movilidad</w:t>
      </w:r>
      <w:r w:rsidRPr="00A111A3">
        <w:rPr>
          <w:noProof/>
          <w:lang w:val="es-CO"/>
        </w:rPr>
        <w:t xml:space="preserve">, además de una instrucción que impulsa un cambio de los niveles emocionales del actor hacia un estado de </w:t>
      </w:r>
      <w:r w:rsidR="002E2090">
        <w:rPr>
          <w:noProof/>
          <w:lang w:val="es-CO"/>
        </w:rPr>
        <w:t xml:space="preserve">alegria y </w:t>
      </w:r>
      <w:r w:rsidRPr="00A111A3">
        <w:rPr>
          <w:noProof/>
          <w:lang w:val="es-CO"/>
        </w:rPr>
        <w:t>tristeza, el robot debe manifestar de forma física el nivel de felicidad inducido por el script.</w:t>
      </w:r>
    </w:p>
    <w:p w14:paraId="1068D849" w14:textId="5D864063" w:rsidR="002611A5" w:rsidRPr="00A111A3" w:rsidRDefault="002611A5" w:rsidP="002611A5">
      <w:pPr>
        <w:rPr>
          <w:noProof/>
          <w:lang w:val="es-CO"/>
        </w:rPr>
      </w:pPr>
      <w:r w:rsidRPr="00A111A3">
        <w:rPr>
          <w:b/>
          <w:noProof/>
          <w:lang w:val="es-CO"/>
        </w:rPr>
        <w:t>Precondiciones:</w:t>
      </w:r>
      <w:r w:rsidRPr="00A111A3">
        <w:rPr>
          <w:noProof/>
          <w:lang w:val="es-CO"/>
        </w:rPr>
        <w:t xml:space="preserve"> estado emocional neutro, </w:t>
      </w:r>
      <w:r w:rsidR="00560C6E" w:rsidRPr="00D82728">
        <w:rPr>
          <w:b/>
          <w:i/>
          <w:noProof/>
          <w:lang w:val="es-CO"/>
        </w:rPr>
        <w:t>Módulo Audiovisual</w:t>
      </w:r>
      <w:r w:rsidR="00BB0A47">
        <w:rPr>
          <w:noProof/>
          <w:lang w:val="es-CO"/>
        </w:rPr>
        <w:t xml:space="preserve"> </w:t>
      </w:r>
      <w:r w:rsidRPr="00A111A3">
        <w:rPr>
          <w:noProof/>
          <w:lang w:val="es-CO"/>
        </w:rPr>
        <w:t xml:space="preserve">y </w:t>
      </w:r>
      <w:r w:rsidR="00560C6E" w:rsidRPr="00A111A3">
        <w:rPr>
          <w:b/>
          <w:i/>
          <w:noProof/>
          <w:lang w:val="es-CO"/>
        </w:rPr>
        <w:t>Módulo de Movilidad</w:t>
      </w:r>
      <w:r w:rsidRPr="00A111A3">
        <w:rPr>
          <w:noProof/>
          <w:lang w:val="es-CO"/>
        </w:rPr>
        <w:t>.</w:t>
      </w:r>
    </w:p>
    <w:p w14:paraId="213E2FB4" w14:textId="30544973" w:rsidR="002611A5" w:rsidRPr="00A111A3" w:rsidRDefault="002611A5" w:rsidP="002611A5">
      <w:pPr>
        <w:rPr>
          <w:noProof/>
          <w:lang w:val="es-CO"/>
        </w:rPr>
      </w:pPr>
      <w:r w:rsidRPr="00A111A3">
        <w:rPr>
          <w:b/>
          <w:noProof/>
          <w:lang w:val="es-CO"/>
        </w:rPr>
        <w:t>Entrada:</w:t>
      </w:r>
      <w:r w:rsidRPr="00A111A3">
        <w:rPr>
          <w:noProof/>
          <w:lang w:val="es-CO"/>
        </w:rPr>
        <w:t xml:space="preserve"> “</w:t>
      </w:r>
      <w:r w:rsidR="00970019">
        <w:rPr>
          <w:noProof/>
          <w:lang w:val="es-CO"/>
        </w:rPr>
        <w:t>Pruebas_</w:t>
      </w:r>
      <w:r w:rsidR="002C496B">
        <w:rPr>
          <w:noProof/>
          <w:lang w:val="es-CO"/>
        </w:rPr>
        <w:t>4</w:t>
      </w:r>
      <w:r w:rsidR="00970019">
        <w:rPr>
          <w:noProof/>
          <w:lang w:val="es-CO"/>
        </w:rPr>
        <w:t>.yaml</w:t>
      </w:r>
      <w:r w:rsidRPr="00A111A3">
        <w:rPr>
          <w:noProof/>
          <w:lang w:val="es-CO"/>
        </w:rPr>
        <w:t>”</w:t>
      </w:r>
    </w:p>
    <w:p w14:paraId="69B8D54B" w14:textId="77777777" w:rsidR="002611A5" w:rsidRPr="00A111A3" w:rsidRDefault="002611A5" w:rsidP="002611A5">
      <w:pPr>
        <w:rPr>
          <w:noProof/>
          <w:lang w:val="es-CO"/>
        </w:rPr>
      </w:pPr>
      <w:r w:rsidRPr="00A111A3">
        <w:rPr>
          <w:b/>
          <w:noProof/>
          <w:lang w:val="es-CO"/>
        </w:rPr>
        <w:t>Salida:</w:t>
      </w:r>
      <w:r w:rsidRPr="00A111A3">
        <w:rPr>
          <w:noProof/>
          <w:lang w:val="es-CO"/>
        </w:rPr>
        <w:t xml:space="preserve"> </w:t>
      </w:r>
    </w:p>
    <w:p w14:paraId="72DB9455" w14:textId="77777777" w:rsidR="002611A5" w:rsidRPr="00A111A3" w:rsidRDefault="002611A5" w:rsidP="00E532BB">
      <w:pPr>
        <w:pStyle w:val="Prrafodelista"/>
        <w:numPr>
          <w:ilvl w:val="0"/>
          <w:numId w:val="17"/>
        </w:numPr>
        <w:rPr>
          <w:noProof/>
          <w:lang w:val="es-CO"/>
        </w:rPr>
      </w:pPr>
      <w:r w:rsidRPr="00A111A3">
        <w:rPr>
          <w:noProof/>
          <w:lang w:val="es-CO"/>
        </w:rPr>
        <w:lastRenderedPageBreak/>
        <w:t>Log de actividades indicando el nivel de su estado emocional en cada una de las acciones realizadas, el nivel de su estado emocional debe mostrar que el actor se encuentra en un nivel emocional “triste” luego de la segunda instrucción.</w:t>
      </w:r>
    </w:p>
    <w:p w14:paraId="6CD664E8" w14:textId="77777777" w:rsidR="002611A5" w:rsidRPr="00A111A3" w:rsidRDefault="002611A5" w:rsidP="00E532BB">
      <w:pPr>
        <w:pStyle w:val="Prrafodelista"/>
        <w:numPr>
          <w:ilvl w:val="0"/>
          <w:numId w:val="17"/>
        </w:numPr>
        <w:rPr>
          <w:noProof/>
          <w:lang w:val="es-CO"/>
        </w:rPr>
      </w:pPr>
      <w:r w:rsidRPr="00A111A3">
        <w:rPr>
          <w:noProof/>
          <w:lang w:val="es-CO"/>
        </w:rPr>
        <w:t>Retroalimentación visual, donde se muestre que el robot manifiesta su cambio emocional en algún componente físico.</w:t>
      </w:r>
    </w:p>
    <w:p w14:paraId="16FA759A" w14:textId="77777777" w:rsidR="002611A5" w:rsidRPr="00A111A3" w:rsidRDefault="002611A5" w:rsidP="00E532BB">
      <w:pPr>
        <w:pStyle w:val="Ttulo4"/>
        <w:numPr>
          <w:ilvl w:val="2"/>
          <w:numId w:val="8"/>
        </w:numPr>
        <w:rPr>
          <w:noProof/>
          <w:lang w:val="es-CO"/>
        </w:rPr>
      </w:pPr>
      <w:r w:rsidRPr="00A111A3">
        <w:rPr>
          <w:noProof/>
          <w:lang w:val="es-CO"/>
        </w:rPr>
        <w:t>Evaluación de reglas éticas.</w:t>
      </w:r>
    </w:p>
    <w:p w14:paraId="217E5623" w14:textId="77777777" w:rsidR="002611A5" w:rsidRPr="00A111A3" w:rsidRDefault="002611A5" w:rsidP="002611A5">
      <w:pPr>
        <w:rPr>
          <w:b/>
          <w:noProof/>
          <w:lang w:val="es-CO"/>
        </w:rPr>
      </w:pPr>
      <w:r w:rsidRPr="00A111A3">
        <w:rPr>
          <w:b/>
          <w:noProof/>
          <w:lang w:val="es-CO"/>
        </w:rPr>
        <w:t>Objetivo:</w:t>
      </w:r>
      <w:r w:rsidRPr="00A111A3">
        <w:rPr>
          <w:noProof/>
          <w:lang w:val="es-CO"/>
        </w:rPr>
        <w:t xml:space="preserve"> evaluar los criterios éticos del robot.</w:t>
      </w:r>
    </w:p>
    <w:p w14:paraId="06BB313E" w14:textId="3206D312" w:rsidR="002611A5" w:rsidRPr="00A111A3" w:rsidRDefault="002611A5" w:rsidP="002611A5">
      <w:pPr>
        <w:rPr>
          <w:noProof/>
          <w:lang w:val="es-CO"/>
        </w:rPr>
      </w:pPr>
      <w:r w:rsidRPr="00A111A3">
        <w:rPr>
          <w:b/>
          <w:noProof/>
          <w:lang w:val="es-CO"/>
        </w:rPr>
        <w:t xml:space="preserve">Descripción: </w:t>
      </w:r>
      <w:r w:rsidRPr="00A111A3">
        <w:rPr>
          <w:noProof/>
          <w:lang w:val="es-CO"/>
        </w:rPr>
        <w:t xml:space="preserve">se ingresa un script cuyas acciones requieren que el robot haga uso del </w:t>
      </w:r>
      <w:r w:rsidR="009361BC" w:rsidRPr="00D82728">
        <w:rPr>
          <w:b/>
          <w:i/>
          <w:noProof/>
          <w:lang w:val="es-CO"/>
        </w:rPr>
        <w:t>Módulo Audiovisual</w:t>
      </w:r>
      <w:r w:rsidR="009361BC" w:rsidRPr="00A111A3">
        <w:rPr>
          <w:noProof/>
          <w:lang w:val="es-CO"/>
        </w:rPr>
        <w:t xml:space="preserve">, del </w:t>
      </w:r>
      <w:r w:rsidR="009361BC" w:rsidRPr="00A111A3">
        <w:rPr>
          <w:b/>
          <w:i/>
          <w:noProof/>
          <w:lang w:val="es-CO"/>
        </w:rPr>
        <w:t>Módulo Manipulador</w:t>
      </w:r>
      <w:r w:rsidR="009361BC" w:rsidRPr="00A111A3">
        <w:rPr>
          <w:noProof/>
          <w:lang w:val="es-CO"/>
        </w:rPr>
        <w:t xml:space="preserve"> y del </w:t>
      </w:r>
      <w:r w:rsidR="009361BC" w:rsidRPr="00A111A3">
        <w:rPr>
          <w:b/>
          <w:i/>
          <w:noProof/>
          <w:lang w:val="es-CO"/>
        </w:rPr>
        <w:t>Módulo de Movilidad</w:t>
      </w:r>
      <w:r w:rsidRPr="00A111A3">
        <w:rPr>
          <w:noProof/>
          <w:lang w:val="es-CO"/>
        </w:rPr>
        <w:t xml:space="preserve">, sin embargo, el script contiene una mala palabra en la segunda instrucción. Al reconocer la palabra el actor debe indicar que no puede </w:t>
      </w:r>
      <w:r w:rsidR="009361BC" w:rsidRPr="00A111A3">
        <w:rPr>
          <w:noProof/>
          <w:lang w:val="es-CO"/>
        </w:rPr>
        <w:t>decir</w:t>
      </w:r>
      <w:r w:rsidRPr="00A111A3">
        <w:rPr>
          <w:noProof/>
          <w:lang w:val="es-CO"/>
        </w:rPr>
        <w:t xml:space="preserve"> esta </w:t>
      </w:r>
      <w:r w:rsidR="009361BC" w:rsidRPr="00A111A3">
        <w:rPr>
          <w:noProof/>
          <w:lang w:val="es-CO"/>
        </w:rPr>
        <w:t>frase</w:t>
      </w:r>
      <w:r w:rsidRPr="00A111A3">
        <w:rPr>
          <w:noProof/>
          <w:lang w:val="es-CO"/>
        </w:rPr>
        <w:t xml:space="preserve">, </w:t>
      </w:r>
      <w:r w:rsidR="009361BC" w:rsidRPr="00A111A3">
        <w:rPr>
          <w:noProof/>
          <w:lang w:val="es-CO"/>
        </w:rPr>
        <w:t>sin embargo, reemplaza la mala palabra en la frase por una palabra comodín (“pichu pichu”), y ejecuta la acción. A continuación</w:t>
      </w:r>
      <w:r w:rsidRPr="00A111A3">
        <w:rPr>
          <w:noProof/>
          <w:lang w:val="es-CO"/>
        </w:rPr>
        <w:t xml:space="preserve"> el actor continúa con las demás instrucciones siempre y cuando sean posibles y no entren en conflicto con sus reglas éticas.</w:t>
      </w:r>
    </w:p>
    <w:p w14:paraId="565CD7A9" w14:textId="77777777" w:rsidR="002611A5" w:rsidRPr="00A111A3" w:rsidRDefault="002611A5" w:rsidP="002611A5">
      <w:pPr>
        <w:rPr>
          <w:noProof/>
          <w:lang w:val="es-CO"/>
        </w:rPr>
      </w:pPr>
      <w:r w:rsidRPr="00A111A3">
        <w:rPr>
          <w:b/>
          <w:noProof/>
          <w:lang w:val="es-CO"/>
        </w:rPr>
        <w:t>Precondiciones:</w:t>
      </w:r>
      <w:r w:rsidRPr="00A111A3">
        <w:rPr>
          <w:noProof/>
          <w:lang w:val="es-CO"/>
        </w:rPr>
        <w:t xml:space="preserve"> Ninguna</w:t>
      </w:r>
    </w:p>
    <w:p w14:paraId="42CA5AD1" w14:textId="0F08F3A9" w:rsidR="002611A5" w:rsidRPr="00A111A3" w:rsidRDefault="002611A5" w:rsidP="002611A5">
      <w:pPr>
        <w:rPr>
          <w:noProof/>
          <w:lang w:val="es-CO"/>
        </w:rPr>
      </w:pPr>
      <w:r w:rsidRPr="00A111A3">
        <w:rPr>
          <w:b/>
          <w:noProof/>
          <w:lang w:val="es-CO"/>
        </w:rPr>
        <w:t>Entrada:</w:t>
      </w:r>
      <w:r w:rsidRPr="00A111A3">
        <w:rPr>
          <w:noProof/>
          <w:lang w:val="es-CO"/>
        </w:rPr>
        <w:t xml:space="preserve"> “</w:t>
      </w:r>
      <w:r w:rsidR="00970019">
        <w:rPr>
          <w:noProof/>
          <w:lang w:val="es-CO"/>
        </w:rPr>
        <w:t>Pruebas_</w:t>
      </w:r>
      <w:r w:rsidR="002C496B">
        <w:rPr>
          <w:noProof/>
          <w:lang w:val="es-CO"/>
        </w:rPr>
        <w:t>5</w:t>
      </w:r>
      <w:r w:rsidR="00970019">
        <w:rPr>
          <w:noProof/>
          <w:lang w:val="es-CO"/>
        </w:rPr>
        <w:t>.yaml</w:t>
      </w:r>
      <w:r w:rsidRPr="00A111A3">
        <w:rPr>
          <w:noProof/>
          <w:lang w:val="es-CO"/>
        </w:rPr>
        <w:t>”</w:t>
      </w:r>
    </w:p>
    <w:p w14:paraId="680AD765" w14:textId="77777777" w:rsidR="002611A5" w:rsidRPr="00A111A3" w:rsidRDefault="002611A5" w:rsidP="002611A5">
      <w:pPr>
        <w:rPr>
          <w:noProof/>
          <w:lang w:val="es-CO"/>
        </w:rPr>
      </w:pPr>
      <w:r w:rsidRPr="00A111A3">
        <w:rPr>
          <w:b/>
          <w:noProof/>
          <w:lang w:val="es-CO"/>
        </w:rPr>
        <w:t>Salida:</w:t>
      </w:r>
      <w:r w:rsidRPr="00A111A3">
        <w:rPr>
          <w:noProof/>
          <w:lang w:val="es-CO"/>
        </w:rPr>
        <w:t xml:space="preserve"> </w:t>
      </w:r>
    </w:p>
    <w:p w14:paraId="02F624DF" w14:textId="367B80E0" w:rsidR="002611A5" w:rsidRPr="00A111A3" w:rsidRDefault="009361BC" w:rsidP="00E532BB">
      <w:pPr>
        <w:pStyle w:val="Prrafodelista"/>
        <w:numPr>
          <w:ilvl w:val="0"/>
          <w:numId w:val="18"/>
        </w:numPr>
        <w:rPr>
          <w:noProof/>
          <w:lang w:val="es-CO"/>
        </w:rPr>
      </w:pPr>
      <w:r w:rsidRPr="00A111A3">
        <w:rPr>
          <w:noProof/>
          <w:lang w:val="es-CO"/>
        </w:rPr>
        <w:t xml:space="preserve">registro </w:t>
      </w:r>
      <w:r w:rsidR="002611A5" w:rsidRPr="00A111A3">
        <w:rPr>
          <w:noProof/>
          <w:lang w:val="es-CO"/>
        </w:rPr>
        <w:t xml:space="preserve">en el log de actividades indicando que el actor no puede </w:t>
      </w:r>
      <w:r w:rsidRPr="00A111A3">
        <w:rPr>
          <w:noProof/>
          <w:lang w:val="es-CO"/>
        </w:rPr>
        <w:t>decir la frase completa</w:t>
      </w:r>
      <w:r w:rsidR="002611A5" w:rsidRPr="00A111A3">
        <w:rPr>
          <w:noProof/>
          <w:lang w:val="es-CO"/>
        </w:rPr>
        <w:t xml:space="preserve"> debido a que sus reglas éticas lo impiden, </w:t>
      </w:r>
      <w:r w:rsidRPr="00A111A3">
        <w:rPr>
          <w:noProof/>
          <w:lang w:val="es-CO"/>
        </w:rPr>
        <w:t>como respuesta, el actor reemplaza la</w:t>
      </w:r>
      <w:r w:rsidR="00DD7955" w:rsidRPr="00A111A3">
        <w:rPr>
          <w:noProof/>
          <w:lang w:val="es-CO"/>
        </w:rPr>
        <w:t>s</w:t>
      </w:r>
      <w:r w:rsidRPr="00A111A3">
        <w:rPr>
          <w:noProof/>
          <w:lang w:val="es-CO"/>
        </w:rPr>
        <w:t xml:space="preserve"> mala</w:t>
      </w:r>
      <w:r w:rsidR="00DD7955" w:rsidRPr="00A111A3">
        <w:rPr>
          <w:noProof/>
          <w:lang w:val="es-CO"/>
        </w:rPr>
        <w:t>s</w:t>
      </w:r>
      <w:r w:rsidRPr="00A111A3">
        <w:rPr>
          <w:noProof/>
          <w:lang w:val="es-CO"/>
        </w:rPr>
        <w:t xml:space="preserve"> palabra</w:t>
      </w:r>
      <w:r w:rsidR="00DD7955" w:rsidRPr="00A111A3">
        <w:rPr>
          <w:noProof/>
          <w:lang w:val="es-CO"/>
        </w:rPr>
        <w:t>s</w:t>
      </w:r>
      <w:r w:rsidRPr="00A111A3">
        <w:rPr>
          <w:noProof/>
          <w:lang w:val="es-CO"/>
        </w:rPr>
        <w:t xml:space="preserve"> por una palabra comodín.</w:t>
      </w:r>
    </w:p>
    <w:p w14:paraId="3BDA0F32" w14:textId="500FEDA6" w:rsidR="002611A5" w:rsidRPr="00A111A3" w:rsidRDefault="002611A5" w:rsidP="00E532BB">
      <w:pPr>
        <w:pStyle w:val="Prrafodelista"/>
        <w:numPr>
          <w:ilvl w:val="0"/>
          <w:numId w:val="18"/>
        </w:numPr>
        <w:rPr>
          <w:noProof/>
          <w:lang w:val="es-CO"/>
        </w:rPr>
      </w:pPr>
      <w:r w:rsidRPr="00A111A3">
        <w:rPr>
          <w:noProof/>
          <w:lang w:val="es-CO"/>
        </w:rPr>
        <w:t>retroalimentación visual en la cual el robot indica que no puede realizar la acción por medio de algún componente físico.</w:t>
      </w:r>
    </w:p>
    <w:p w14:paraId="3785CC5A" w14:textId="77777777" w:rsidR="002611A5" w:rsidRPr="00A111A3" w:rsidRDefault="002611A5" w:rsidP="00E532BB">
      <w:pPr>
        <w:pStyle w:val="Ttulo4"/>
        <w:numPr>
          <w:ilvl w:val="2"/>
          <w:numId w:val="8"/>
        </w:numPr>
        <w:rPr>
          <w:noProof/>
          <w:lang w:val="es-CO"/>
        </w:rPr>
      </w:pPr>
      <w:bookmarkStart w:id="171" w:name="_Ref467662759"/>
      <w:r w:rsidRPr="00A111A3">
        <w:rPr>
          <w:noProof/>
          <w:lang w:val="es-CO"/>
        </w:rPr>
        <w:t>Respeto de los límites de tiempo.</w:t>
      </w:r>
      <w:bookmarkEnd w:id="171"/>
    </w:p>
    <w:p w14:paraId="22FD74B6" w14:textId="77777777" w:rsidR="002611A5" w:rsidRPr="00A111A3" w:rsidRDefault="002611A5" w:rsidP="002611A5">
      <w:pPr>
        <w:rPr>
          <w:noProof/>
          <w:lang w:val="es-CO"/>
        </w:rPr>
      </w:pPr>
      <w:r w:rsidRPr="00A111A3">
        <w:rPr>
          <w:b/>
          <w:noProof/>
          <w:lang w:val="es-CO"/>
        </w:rPr>
        <w:t xml:space="preserve">Objetivo: </w:t>
      </w:r>
      <w:r w:rsidRPr="00A111A3">
        <w:rPr>
          <w:noProof/>
          <w:lang w:val="es-CO"/>
        </w:rPr>
        <w:t>establecer el criterio de respeto del robot por los límites de tiempo preestablecidos.</w:t>
      </w:r>
    </w:p>
    <w:p w14:paraId="70731FB0" w14:textId="09D9BA43" w:rsidR="002611A5" w:rsidRPr="00A111A3" w:rsidRDefault="002611A5" w:rsidP="002611A5">
      <w:pPr>
        <w:rPr>
          <w:b/>
          <w:noProof/>
          <w:lang w:val="es-CO"/>
        </w:rPr>
      </w:pPr>
      <w:r w:rsidRPr="00A111A3">
        <w:rPr>
          <w:b/>
          <w:noProof/>
          <w:lang w:val="es-CO"/>
        </w:rPr>
        <w:t xml:space="preserve">Descripción: </w:t>
      </w:r>
      <w:r w:rsidRPr="00A111A3">
        <w:rPr>
          <w:noProof/>
          <w:lang w:val="es-CO"/>
        </w:rPr>
        <w:t xml:space="preserve">se ingresa un script cuyas acciones requieren que el robot haga uso del </w:t>
      </w:r>
      <w:r w:rsidR="00673F8C" w:rsidRPr="00D82728">
        <w:rPr>
          <w:b/>
          <w:i/>
          <w:noProof/>
          <w:lang w:val="es-CO"/>
        </w:rPr>
        <w:t>Módulo Audiovisual</w:t>
      </w:r>
      <w:r w:rsidR="00673F8C" w:rsidRPr="00A111A3">
        <w:rPr>
          <w:noProof/>
          <w:lang w:val="es-CO"/>
        </w:rPr>
        <w:t xml:space="preserve">, del </w:t>
      </w:r>
      <w:r w:rsidR="00673F8C" w:rsidRPr="00A111A3">
        <w:rPr>
          <w:b/>
          <w:i/>
          <w:noProof/>
          <w:lang w:val="es-CO"/>
        </w:rPr>
        <w:t>Módulo Manipulador</w:t>
      </w:r>
      <w:r w:rsidR="00673F8C" w:rsidRPr="00A111A3">
        <w:rPr>
          <w:noProof/>
          <w:lang w:val="es-CO"/>
        </w:rPr>
        <w:t xml:space="preserve"> y del </w:t>
      </w:r>
      <w:r w:rsidR="00673F8C" w:rsidRPr="00A111A3">
        <w:rPr>
          <w:b/>
          <w:i/>
          <w:noProof/>
          <w:lang w:val="es-CO"/>
        </w:rPr>
        <w:t>Módulo de Movilidad</w:t>
      </w:r>
      <w:r w:rsidRPr="00A111A3">
        <w:rPr>
          <w:noProof/>
          <w:lang w:val="es-CO"/>
        </w:rPr>
        <w:t>, aunque primero es necesario verificar el tiempo de ejecución del script obtenido en la prueba 2; como una precondición se debe ingresar un tiempo menor a este, de modo que se asegure que el robot va a ejecutar con normalidad el script, pero no va a acabarlo por falta de tiempo.</w:t>
      </w:r>
    </w:p>
    <w:p w14:paraId="0B939E46" w14:textId="77777777" w:rsidR="002611A5" w:rsidRPr="00A111A3" w:rsidRDefault="002611A5" w:rsidP="002611A5">
      <w:pPr>
        <w:rPr>
          <w:noProof/>
          <w:lang w:val="es-CO"/>
        </w:rPr>
      </w:pPr>
      <w:r w:rsidRPr="00A111A3">
        <w:rPr>
          <w:b/>
          <w:noProof/>
          <w:lang w:val="es-CO"/>
        </w:rPr>
        <w:t>Precondiciones:</w:t>
      </w:r>
      <w:r w:rsidRPr="00A111A3">
        <w:rPr>
          <w:noProof/>
          <w:lang w:val="es-CO"/>
        </w:rPr>
        <w:t xml:space="preserve"> módulo de reproducción de medios, módulo de manipulación y módulo de movimiento. Establecer tiempo límite para la ejecución menor al tiempo de ejecución normal.</w:t>
      </w:r>
    </w:p>
    <w:p w14:paraId="392B964F" w14:textId="5807E726" w:rsidR="002611A5" w:rsidRPr="00A111A3" w:rsidRDefault="002611A5" w:rsidP="002611A5">
      <w:pPr>
        <w:rPr>
          <w:noProof/>
          <w:lang w:val="es-CO"/>
        </w:rPr>
      </w:pPr>
      <w:r w:rsidRPr="00A111A3">
        <w:rPr>
          <w:b/>
          <w:noProof/>
          <w:lang w:val="es-CO"/>
        </w:rPr>
        <w:lastRenderedPageBreak/>
        <w:t>Entrada:</w:t>
      </w:r>
      <w:r w:rsidRPr="00A111A3">
        <w:rPr>
          <w:noProof/>
          <w:lang w:val="es-CO"/>
        </w:rPr>
        <w:t xml:space="preserve"> “</w:t>
      </w:r>
      <w:r w:rsidR="002C496B">
        <w:rPr>
          <w:noProof/>
          <w:lang w:val="es-CO"/>
        </w:rPr>
        <w:t>Pruebas_6.yaml</w:t>
      </w:r>
      <w:r w:rsidRPr="00A111A3">
        <w:rPr>
          <w:noProof/>
          <w:lang w:val="es-CO"/>
        </w:rPr>
        <w:t>”</w:t>
      </w:r>
    </w:p>
    <w:p w14:paraId="583214FD" w14:textId="77777777" w:rsidR="002611A5" w:rsidRPr="00A111A3" w:rsidRDefault="002611A5" w:rsidP="002611A5">
      <w:pPr>
        <w:rPr>
          <w:noProof/>
          <w:lang w:val="es-CO"/>
        </w:rPr>
      </w:pPr>
      <w:r w:rsidRPr="00A111A3">
        <w:rPr>
          <w:b/>
          <w:noProof/>
          <w:lang w:val="es-CO"/>
        </w:rPr>
        <w:t>Salida:</w:t>
      </w:r>
      <w:r w:rsidRPr="00A111A3">
        <w:rPr>
          <w:noProof/>
          <w:lang w:val="es-CO"/>
        </w:rPr>
        <w:t xml:space="preserve"> </w:t>
      </w:r>
    </w:p>
    <w:p w14:paraId="145C01E8" w14:textId="77777777" w:rsidR="002611A5" w:rsidRPr="00A111A3" w:rsidRDefault="002611A5" w:rsidP="00E532BB">
      <w:pPr>
        <w:pStyle w:val="Prrafodelista"/>
        <w:numPr>
          <w:ilvl w:val="0"/>
          <w:numId w:val="19"/>
        </w:numPr>
        <w:rPr>
          <w:noProof/>
          <w:lang w:val="es-CO"/>
        </w:rPr>
      </w:pPr>
      <w:r w:rsidRPr="00A111A3">
        <w:rPr>
          <w:noProof/>
          <w:lang w:val="es-CO"/>
        </w:rPr>
        <w:t>Log de actividades indicando la secuencia de pasos ejecutada por el robot. Cuando el tiempo indicado en las precondiciones se cumple, el log de actividades del actor debe indicar que se ha superado el tiempo límite por lo cual no es posible continuar con la ejecución del script.</w:t>
      </w:r>
    </w:p>
    <w:p w14:paraId="28C1EC83" w14:textId="77777777" w:rsidR="002611A5" w:rsidRPr="00A111A3" w:rsidRDefault="002611A5" w:rsidP="00E532BB">
      <w:pPr>
        <w:pStyle w:val="Prrafodelista"/>
        <w:numPr>
          <w:ilvl w:val="0"/>
          <w:numId w:val="19"/>
        </w:numPr>
        <w:rPr>
          <w:noProof/>
          <w:lang w:val="es-CO"/>
        </w:rPr>
      </w:pPr>
      <w:r w:rsidRPr="00A111A3">
        <w:rPr>
          <w:noProof/>
          <w:lang w:val="es-CO"/>
        </w:rPr>
        <w:t xml:space="preserve">Retroalimentación visual por parte del robot, indicado que se ha excedido el tiempo de ejecución del </w:t>
      </w:r>
      <w:r w:rsidRPr="00A111A3">
        <w:rPr>
          <w:i/>
          <w:noProof/>
          <w:lang w:val="es-CO"/>
        </w:rPr>
        <w:t xml:space="preserve">script </w:t>
      </w:r>
      <w:r w:rsidRPr="00A111A3">
        <w:rPr>
          <w:noProof/>
          <w:lang w:val="es-CO"/>
        </w:rPr>
        <w:t>por lo cual no puede continuar. Esta indicación debe darse por medio de algún componente físico.</w:t>
      </w:r>
    </w:p>
    <w:p w14:paraId="329B1F27" w14:textId="77777777" w:rsidR="002611A5" w:rsidRPr="00A111A3" w:rsidRDefault="002611A5" w:rsidP="00E532BB">
      <w:pPr>
        <w:pStyle w:val="Ttulo4"/>
        <w:numPr>
          <w:ilvl w:val="2"/>
          <w:numId w:val="8"/>
        </w:numPr>
        <w:rPr>
          <w:noProof/>
          <w:lang w:val="es-CO"/>
        </w:rPr>
      </w:pPr>
      <w:r w:rsidRPr="00A111A3">
        <w:rPr>
          <w:noProof/>
          <w:lang w:val="es-CO"/>
        </w:rPr>
        <w:t>Reconocimiento de módulos conectados.</w:t>
      </w:r>
    </w:p>
    <w:p w14:paraId="0406F28A" w14:textId="77777777" w:rsidR="002611A5" w:rsidRPr="00A111A3" w:rsidRDefault="002611A5" w:rsidP="002611A5">
      <w:pPr>
        <w:rPr>
          <w:b/>
          <w:noProof/>
          <w:lang w:val="es-CO"/>
        </w:rPr>
      </w:pPr>
      <w:r w:rsidRPr="00A111A3">
        <w:rPr>
          <w:b/>
          <w:noProof/>
          <w:lang w:val="es-CO"/>
        </w:rPr>
        <w:t xml:space="preserve">Objetivo: </w:t>
      </w:r>
      <w:r w:rsidRPr="00A111A3">
        <w:rPr>
          <w:noProof/>
          <w:lang w:val="es-CO"/>
        </w:rPr>
        <w:t>demostrar la capacidad del coordinador para indicar al actor los elementos disponibles para la ejecución del guion</w:t>
      </w:r>
    </w:p>
    <w:p w14:paraId="199343AB" w14:textId="2FE2038F" w:rsidR="002611A5" w:rsidRPr="00A111A3" w:rsidRDefault="002611A5" w:rsidP="002611A5">
      <w:pPr>
        <w:rPr>
          <w:noProof/>
          <w:lang w:val="es-CO"/>
        </w:rPr>
      </w:pPr>
      <w:r w:rsidRPr="00A111A3">
        <w:rPr>
          <w:b/>
          <w:noProof/>
          <w:lang w:val="es-CO"/>
        </w:rPr>
        <w:t xml:space="preserve">Descripción de la prueba: </w:t>
      </w:r>
      <w:r w:rsidRPr="00A111A3">
        <w:rPr>
          <w:noProof/>
          <w:lang w:val="es-CO"/>
        </w:rPr>
        <w:t xml:space="preserve">se conecta el </w:t>
      </w:r>
      <w:r w:rsidR="00673F8C" w:rsidRPr="00A111A3">
        <w:rPr>
          <w:b/>
          <w:i/>
          <w:noProof/>
          <w:lang w:val="es-CO"/>
        </w:rPr>
        <w:t>Módulo de Movilidad</w:t>
      </w:r>
      <w:r w:rsidR="00673F8C" w:rsidRPr="00A111A3">
        <w:rPr>
          <w:noProof/>
          <w:lang w:val="es-CO"/>
        </w:rPr>
        <w:t xml:space="preserve"> </w:t>
      </w:r>
      <w:r w:rsidRPr="00A111A3">
        <w:rPr>
          <w:noProof/>
          <w:lang w:val="es-CO"/>
        </w:rPr>
        <w:t xml:space="preserve">al robot, cuando esto suceda el coordinador debe reconocer el módulo e indicar sus características a través del log de actividades. A continuación, se conecta el </w:t>
      </w:r>
      <w:r w:rsidR="00673F8C" w:rsidRPr="00A111A3">
        <w:rPr>
          <w:b/>
          <w:i/>
          <w:noProof/>
          <w:lang w:val="es-CO"/>
        </w:rPr>
        <w:t>Módulo Audiovisual</w:t>
      </w:r>
      <w:r w:rsidR="00673F8C" w:rsidRPr="00A111A3">
        <w:rPr>
          <w:noProof/>
          <w:lang w:val="es-CO"/>
        </w:rPr>
        <w:t xml:space="preserve"> </w:t>
      </w:r>
      <w:r w:rsidRPr="00A111A3">
        <w:rPr>
          <w:noProof/>
          <w:lang w:val="es-CO"/>
        </w:rPr>
        <w:t xml:space="preserve">seguida por una desconexión del </w:t>
      </w:r>
      <w:r w:rsidR="00673F8C" w:rsidRPr="00A111A3">
        <w:rPr>
          <w:b/>
          <w:i/>
          <w:noProof/>
          <w:lang w:val="es-CO"/>
        </w:rPr>
        <w:t xml:space="preserve">Módulo </w:t>
      </w:r>
      <w:r w:rsidR="00560C6E" w:rsidRPr="00A111A3">
        <w:rPr>
          <w:b/>
          <w:i/>
          <w:noProof/>
          <w:lang w:val="es-CO"/>
        </w:rPr>
        <w:t>de Movilidad</w:t>
      </w:r>
      <w:r w:rsidR="00560C6E" w:rsidRPr="00A111A3">
        <w:rPr>
          <w:noProof/>
          <w:lang w:val="es-CO"/>
        </w:rPr>
        <w:t xml:space="preserve"> y del </w:t>
      </w:r>
      <w:r w:rsidR="00560C6E" w:rsidRPr="00A111A3">
        <w:rPr>
          <w:b/>
          <w:i/>
          <w:noProof/>
          <w:lang w:val="es-CO"/>
        </w:rPr>
        <w:t>Módulo Audiovisual</w:t>
      </w:r>
      <w:r w:rsidRPr="00A111A3">
        <w:rPr>
          <w:noProof/>
          <w:lang w:val="es-CO"/>
        </w:rPr>
        <w:t xml:space="preserve"> finalmente, se verifica que el robot no tenga módulos conectados. </w:t>
      </w:r>
    </w:p>
    <w:p w14:paraId="359743E0" w14:textId="77777777" w:rsidR="00560C6E" w:rsidRPr="00A111A3" w:rsidRDefault="002611A5" w:rsidP="002611A5">
      <w:pPr>
        <w:rPr>
          <w:b/>
          <w:i/>
          <w:noProof/>
          <w:lang w:val="es-CO"/>
        </w:rPr>
      </w:pPr>
      <w:r w:rsidRPr="00A111A3">
        <w:rPr>
          <w:b/>
          <w:noProof/>
          <w:lang w:val="es-CO"/>
        </w:rPr>
        <w:t>Precondiciones:</w:t>
      </w:r>
      <w:r w:rsidRPr="00A111A3">
        <w:rPr>
          <w:noProof/>
          <w:lang w:val="es-CO"/>
        </w:rPr>
        <w:t xml:space="preserve"> disponibilidad del </w:t>
      </w:r>
      <w:r w:rsidR="00560C6E" w:rsidRPr="00A111A3">
        <w:rPr>
          <w:b/>
          <w:i/>
          <w:noProof/>
          <w:lang w:val="es-CO"/>
        </w:rPr>
        <w:t>Módulo de Movilidad</w:t>
      </w:r>
      <w:r w:rsidRPr="00A111A3">
        <w:rPr>
          <w:noProof/>
          <w:lang w:val="es-CO"/>
        </w:rPr>
        <w:t xml:space="preserve">, </w:t>
      </w:r>
      <w:r w:rsidR="00560C6E" w:rsidRPr="00A111A3">
        <w:rPr>
          <w:b/>
          <w:i/>
          <w:noProof/>
          <w:lang w:val="es-CO"/>
        </w:rPr>
        <w:t>Módulo Audiovisual.</w:t>
      </w:r>
    </w:p>
    <w:p w14:paraId="75893DF2" w14:textId="0713CAFC" w:rsidR="002611A5" w:rsidRPr="00A111A3" w:rsidRDefault="00560C6E" w:rsidP="002611A5">
      <w:pPr>
        <w:rPr>
          <w:noProof/>
          <w:lang w:val="es-CO"/>
        </w:rPr>
      </w:pPr>
      <w:r w:rsidRPr="00A111A3">
        <w:rPr>
          <w:noProof/>
          <w:lang w:val="es-CO"/>
        </w:rPr>
        <w:t xml:space="preserve"> </w:t>
      </w:r>
      <w:r w:rsidR="002611A5" w:rsidRPr="00A111A3">
        <w:rPr>
          <w:b/>
          <w:noProof/>
          <w:lang w:val="es-CO"/>
        </w:rPr>
        <w:t>Entrada:</w:t>
      </w:r>
      <w:r w:rsidR="002611A5" w:rsidRPr="00A111A3">
        <w:rPr>
          <w:noProof/>
          <w:lang w:val="es-CO"/>
        </w:rPr>
        <w:t xml:space="preserve"> </w:t>
      </w:r>
      <w:r w:rsidR="00673F8C" w:rsidRPr="00A111A3">
        <w:rPr>
          <w:noProof/>
          <w:lang w:val="es-CO"/>
        </w:rPr>
        <w:t>conexión y desconexión de los módulos. Para la realización de la prueba no es necesario ningún script.</w:t>
      </w:r>
    </w:p>
    <w:p w14:paraId="2D1A6028" w14:textId="77777777" w:rsidR="002611A5" w:rsidRPr="00A111A3" w:rsidRDefault="002611A5" w:rsidP="002611A5">
      <w:pPr>
        <w:rPr>
          <w:noProof/>
          <w:lang w:val="es-CO"/>
        </w:rPr>
      </w:pPr>
      <w:r w:rsidRPr="00A111A3">
        <w:rPr>
          <w:b/>
          <w:noProof/>
          <w:lang w:val="es-CO"/>
        </w:rPr>
        <w:t>Salida:</w:t>
      </w:r>
      <w:r w:rsidRPr="00A111A3">
        <w:rPr>
          <w:noProof/>
          <w:lang w:val="es-CO"/>
        </w:rPr>
        <w:t xml:space="preserve"> log de actividades del coordinador indicando las conexiones y desconexiones de módulos en el siguiente orden:</w:t>
      </w:r>
    </w:p>
    <w:p w14:paraId="56A56DE3" w14:textId="4D7D7D0E" w:rsidR="002611A5" w:rsidRPr="00A111A3" w:rsidRDefault="002611A5" w:rsidP="00E532BB">
      <w:pPr>
        <w:pStyle w:val="Prrafodelista"/>
        <w:numPr>
          <w:ilvl w:val="0"/>
          <w:numId w:val="13"/>
        </w:numPr>
        <w:spacing w:before="0" w:after="160" w:line="259" w:lineRule="auto"/>
        <w:rPr>
          <w:noProof/>
          <w:lang w:val="es-CO"/>
        </w:rPr>
      </w:pPr>
      <w:r w:rsidRPr="00A111A3">
        <w:rPr>
          <w:noProof/>
          <w:lang w:val="es-CO"/>
        </w:rPr>
        <w:t xml:space="preserve">Conexión </w:t>
      </w:r>
      <w:r w:rsidR="00DD7955" w:rsidRPr="00A111A3">
        <w:rPr>
          <w:b/>
          <w:i/>
          <w:noProof/>
          <w:lang w:val="es-CO"/>
        </w:rPr>
        <w:t>Módulo de Movilidad</w:t>
      </w:r>
    </w:p>
    <w:p w14:paraId="23758BC3" w14:textId="03C17288" w:rsidR="002611A5" w:rsidRPr="00A111A3" w:rsidRDefault="002611A5" w:rsidP="00E532BB">
      <w:pPr>
        <w:pStyle w:val="Prrafodelista"/>
        <w:numPr>
          <w:ilvl w:val="0"/>
          <w:numId w:val="13"/>
        </w:numPr>
        <w:spacing w:before="0" w:after="160" w:line="259" w:lineRule="auto"/>
        <w:rPr>
          <w:noProof/>
          <w:lang w:val="es-CO"/>
        </w:rPr>
      </w:pPr>
      <w:r w:rsidRPr="00A111A3">
        <w:rPr>
          <w:noProof/>
          <w:lang w:val="es-CO"/>
        </w:rPr>
        <w:t xml:space="preserve">Conexión </w:t>
      </w:r>
      <w:r w:rsidR="00DD7955" w:rsidRPr="00A111A3">
        <w:rPr>
          <w:b/>
          <w:i/>
          <w:noProof/>
          <w:lang w:val="es-CO"/>
        </w:rPr>
        <w:t>Módulo Audiovisual</w:t>
      </w:r>
    </w:p>
    <w:p w14:paraId="6F7F79B3" w14:textId="39EF03AE" w:rsidR="002611A5" w:rsidRPr="00A111A3" w:rsidRDefault="00560C6E" w:rsidP="00E532BB">
      <w:pPr>
        <w:pStyle w:val="Prrafodelista"/>
        <w:numPr>
          <w:ilvl w:val="0"/>
          <w:numId w:val="13"/>
        </w:numPr>
        <w:spacing w:before="0" w:after="160" w:line="259" w:lineRule="auto"/>
        <w:rPr>
          <w:noProof/>
          <w:lang w:val="es-CO"/>
        </w:rPr>
      </w:pPr>
      <w:r w:rsidRPr="00A111A3">
        <w:rPr>
          <w:noProof/>
          <w:lang w:val="es-CO"/>
        </w:rPr>
        <w:t xml:space="preserve">Desconexión </w:t>
      </w:r>
      <w:r w:rsidR="00DD7955" w:rsidRPr="00A111A3">
        <w:rPr>
          <w:b/>
          <w:i/>
          <w:noProof/>
          <w:lang w:val="es-CO"/>
        </w:rPr>
        <w:t>Módulo de Movilidad</w:t>
      </w:r>
    </w:p>
    <w:p w14:paraId="086CBB45" w14:textId="33903ABF" w:rsidR="002611A5" w:rsidRPr="00A111A3" w:rsidRDefault="002611A5" w:rsidP="00E532BB">
      <w:pPr>
        <w:pStyle w:val="Prrafodelista"/>
        <w:numPr>
          <w:ilvl w:val="0"/>
          <w:numId w:val="13"/>
        </w:numPr>
        <w:spacing w:before="0" w:after="160" w:line="259" w:lineRule="auto"/>
        <w:rPr>
          <w:noProof/>
          <w:lang w:val="es-CO"/>
        </w:rPr>
      </w:pPr>
      <w:r w:rsidRPr="00A111A3">
        <w:rPr>
          <w:noProof/>
          <w:lang w:val="es-CO"/>
        </w:rPr>
        <w:t xml:space="preserve">Desconexión </w:t>
      </w:r>
      <w:r w:rsidR="00DD7955" w:rsidRPr="00A111A3">
        <w:rPr>
          <w:b/>
          <w:i/>
          <w:noProof/>
          <w:lang w:val="es-CO"/>
        </w:rPr>
        <w:t>Módulo Audiovisual</w:t>
      </w:r>
    </w:p>
    <w:p w14:paraId="7ADF2EE3" w14:textId="113F3ABA" w:rsidR="000B1F90" w:rsidRPr="000B1F90" w:rsidRDefault="002611A5" w:rsidP="000B1F90">
      <w:pPr>
        <w:pStyle w:val="Ttulo4"/>
        <w:numPr>
          <w:ilvl w:val="2"/>
          <w:numId w:val="8"/>
        </w:numPr>
        <w:rPr>
          <w:noProof/>
          <w:lang w:val="es-CO"/>
        </w:rPr>
      </w:pPr>
      <w:r w:rsidRPr="00A111A3">
        <w:rPr>
          <w:noProof/>
          <w:lang w:val="es-CO"/>
        </w:rPr>
        <w:t>Selección de alternativa</w:t>
      </w:r>
      <w:r w:rsidR="000B1F90">
        <w:rPr>
          <w:noProof/>
          <w:lang w:val="es-CO"/>
        </w:rPr>
        <w:t>s.</w:t>
      </w:r>
    </w:p>
    <w:p w14:paraId="7679D561" w14:textId="77777777" w:rsidR="000B1F90" w:rsidRPr="00A111A3" w:rsidRDefault="000B1F90" w:rsidP="000B1F90">
      <w:pPr>
        <w:rPr>
          <w:noProof/>
          <w:lang w:val="es-CO"/>
        </w:rPr>
      </w:pPr>
      <w:r w:rsidRPr="00A111A3">
        <w:rPr>
          <w:b/>
          <w:noProof/>
          <w:lang w:val="es-CO"/>
        </w:rPr>
        <w:t xml:space="preserve">Objetivo: </w:t>
      </w:r>
      <w:r w:rsidRPr="00A111A3">
        <w:rPr>
          <w:noProof/>
          <w:lang w:val="es-CO"/>
        </w:rPr>
        <w:t>mostrar la capacidad del coordinador para encontrar alternativas a un servicio no disponible.</w:t>
      </w:r>
    </w:p>
    <w:p w14:paraId="3AFBE38C" w14:textId="77777777" w:rsidR="000B1F90" w:rsidRPr="00A111A3" w:rsidRDefault="000B1F90" w:rsidP="000B1F90">
      <w:pPr>
        <w:rPr>
          <w:noProof/>
          <w:lang w:val="es-CO"/>
        </w:rPr>
      </w:pPr>
      <w:r w:rsidRPr="00A111A3">
        <w:rPr>
          <w:b/>
          <w:noProof/>
          <w:lang w:val="es-CO"/>
        </w:rPr>
        <w:t xml:space="preserve">Descripción de la prueba: </w:t>
      </w:r>
      <w:r w:rsidRPr="00A111A3">
        <w:rPr>
          <w:noProof/>
          <w:lang w:val="es-CO"/>
        </w:rPr>
        <w:t xml:space="preserve">para esta prueba el actor realiza al coordinador una petición que requiere que el </w:t>
      </w:r>
      <w:r w:rsidRPr="00A111A3">
        <w:rPr>
          <w:b/>
          <w:i/>
          <w:noProof/>
          <w:lang w:val="es-CO"/>
        </w:rPr>
        <w:t>Módulo Audiovisual</w:t>
      </w:r>
      <w:r w:rsidRPr="00A111A3">
        <w:rPr>
          <w:noProof/>
          <w:lang w:val="es-CO"/>
        </w:rPr>
        <w:t xml:space="preserve"> reproduzca un sonido con un texto, sin embargo, este no estará disponible y el coordinador debe efectuar la petición en la opción de mostrar texto </w:t>
      </w:r>
      <w:r w:rsidRPr="00A111A3">
        <w:rPr>
          <w:noProof/>
          <w:lang w:val="es-CO"/>
        </w:rPr>
        <w:lastRenderedPageBreak/>
        <w:t xml:space="preserve">ofrecida también en el </w:t>
      </w:r>
      <w:r w:rsidRPr="00A111A3">
        <w:rPr>
          <w:b/>
          <w:i/>
          <w:noProof/>
          <w:lang w:val="es-CO"/>
        </w:rPr>
        <w:t>Módulo Audiovisual</w:t>
      </w:r>
      <w:r w:rsidRPr="00A111A3">
        <w:rPr>
          <w:noProof/>
          <w:lang w:val="es-CO"/>
        </w:rPr>
        <w:t xml:space="preserve"> pero esta sí estará disponible. Estas decisiones estarán registradas en el log de actividades del coordinador.</w:t>
      </w:r>
    </w:p>
    <w:p w14:paraId="6C554EB1" w14:textId="77777777" w:rsidR="000B1F90" w:rsidRPr="00A111A3" w:rsidRDefault="000B1F90" w:rsidP="000B1F90">
      <w:pPr>
        <w:rPr>
          <w:noProof/>
          <w:lang w:val="es-CO"/>
        </w:rPr>
      </w:pPr>
      <w:r w:rsidRPr="00A111A3">
        <w:rPr>
          <w:b/>
          <w:noProof/>
          <w:lang w:val="es-CO"/>
        </w:rPr>
        <w:t>Precondiciones:</w:t>
      </w:r>
      <w:r w:rsidRPr="00A111A3">
        <w:rPr>
          <w:noProof/>
          <w:lang w:val="es-CO"/>
        </w:rPr>
        <w:t xml:space="preserve"> </w:t>
      </w:r>
      <w:r w:rsidRPr="00A111A3">
        <w:rPr>
          <w:b/>
          <w:i/>
          <w:noProof/>
          <w:lang w:val="es-CO"/>
        </w:rPr>
        <w:t>Módulo Audiovisual.</w:t>
      </w:r>
    </w:p>
    <w:p w14:paraId="1FB8DE87" w14:textId="43F70422" w:rsidR="000B1F90" w:rsidRPr="00A111A3" w:rsidRDefault="000B1F90" w:rsidP="000B1F90">
      <w:pPr>
        <w:rPr>
          <w:noProof/>
          <w:lang w:val="es-CO"/>
        </w:rPr>
      </w:pPr>
      <w:r w:rsidRPr="00A111A3">
        <w:rPr>
          <w:b/>
          <w:noProof/>
          <w:lang w:val="es-CO"/>
        </w:rPr>
        <w:t>Entrada:</w:t>
      </w:r>
      <w:r w:rsidRPr="00A111A3">
        <w:rPr>
          <w:noProof/>
          <w:lang w:val="es-CO"/>
        </w:rPr>
        <w:t xml:space="preserve"> “</w:t>
      </w:r>
      <w:r w:rsidR="00970019">
        <w:rPr>
          <w:noProof/>
          <w:lang w:val="es-CO"/>
        </w:rPr>
        <w:t>Pruebas_8.yaml</w:t>
      </w:r>
      <w:r w:rsidRPr="00A111A3">
        <w:rPr>
          <w:noProof/>
          <w:lang w:val="es-CO"/>
        </w:rPr>
        <w:t>”</w:t>
      </w:r>
    </w:p>
    <w:p w14:paraId="123DAF32" w14:textId="77777777" w:rsidR="000B1F90" w:rsidRPr="00A111A3" w:rsidRDefault="000B1F90" w:rsidP="000B1F90">
      <w:pPr>
        <w:rPr>
          <w:noProof/>
          <w:lang w:val="es-CO"/>
        </w:rPr>
      </w:pPr>
      <w:r w:rsidRPr="00A111A3">
        <w:rPr>
          <w:b/>
          <w:noProof/>
          <w:lang w:val="es-CO"/>
        </w:rPr>
        <w:t>Salida:</w:t>
      </w:r>
      <w:r w:rsidRPr="00A111A3">
        <w:rPr>
          <w:noProof/>
          <w:lang w:val="es-CO"/>
        </w:rPr>
        <w:t xml:space="preserve"> </w:t>
      </w:r>
    </w:p>
    <w:p w14:paraId="6376D5F2" w14:textId="77777777" w:rsidR="000B1F90" w:rsidRPr="00A111A3" w:rsidRDefault="000B1F90" w:rsidP="000B1F90">
      <w:pPr>
        <w:pStyle w:val="Prrafodelista"/>
        <w:numPr>
          <w:ilvl w:val="0"/>
          <w:numId w:val="20"/>
        </w:numPr>
        <w:rPr>
          <w:noProof/>
          <w:lang w:val="es-CO"/>
        </w:rPr>
      </w:pPr>
      <w:r w:rsidRPr="00A111A3">
        <w:rPr>
          <w:noProof/>
          <w:lang w:val="es-CO"/>
        </w:rPr>
        <w:t>Log de actividades del coordinador indicando un error al ejecutar una acción no disponible, pero indica que puede ejecutarla a través de otro servicio del módulo cuyas acciones ofrecen una alternativa a la acción inicial.</w:t>
      </w:r>
    </w:p>
    <w:p w14:paraId="079F1174" w14:textId="4F8D396A" w:rsidR="000B1F90" w:rsidRPr="000B1F90" w:rsidRDefault="000B1F90" w:rsidP="000B1F90">
      <w:pPr>
        <w:pStyle w:val="Prrafodelista"/>
        <w:numPr>
          <w:ilvl w:val="0"/>
          <w:numId w:val="20"/>
        </w:numPr>
        <w:rPr>
          <w:lang w:val="es-CO"/>
        </w:rPr>
      </w:pPr>
      <w:r w:rsidRPr="00A111A3">
        <w:rPr>
          <w:noProof/>
          <w:lang w:val="es-CO"/>
        </w:rPr>
        <w:t>Realimentación visual por parte del robot, en la cual se ve con claridad la ausencia de un servicio, y a continuación, el servicio que ofrece el robot para compensar el no disponible</w:t>
      </w:r>
      <w:r w:rsidRPr="00B86FFD">
        <w:rPr>
          <w:noProof/>
          <w:lang w:val="es-CO"/>
        </w:rPr>
        <w:t>.</w:t>
      </w:r>
    </w:p>
    <w:p w14:paraId="69BB53BA" w14:textId="3B0A57C3" w:rsidR="002611A5" w:rsidRDefault="000B1F90" w:rsidP="00E532BB">
      <w:pPr>
        <w:pStyle w:val="Ttulo4"/>
        <w:numPr>
          <w:ilvl w:val="2"/>
          <w:numId w:val="8"/>
        </w:numPr>
        <w:rPr>
          <w:noProof/>
          <w:lang w:val="es-CO"/>
        </w:rPr>
      </w:pPr>
      <w:r>
        <w:rPr>
          <w:noProof/>
          <w:lang w:val="es-CO"/>
        </w:rPr>
        <w:t>Funcionamiento conjunto</w:t>
      </w:r>
    </w:p>
    <w:p w14:paraId="1CAB1197" w14:textId="0CF74126" w:rsidR="000B1F90" w:rsidRPr="000B1F90" w:rsidRDefault="000B1F90" w:rsidP="000B1F90">
      <w:pPr>
        <w:rPr>
          <w:noProof/>
          <w:lang w:val="es-CO"/>
        </w:rPr>
      </w:pPr>
      <w:r w:rsidRPr="00A111A3">
        <w:rPr>
          <w:b/>
          <w:noProof/>
          <w:lang w:val="es-CO"/>
        </w:rPr>
        <w:t xml:space="preserve">Objetivo: </w:t>
      </w:r>
      <w:r>
        <w:rPr>
          <w:noProof/>
          <w:lang w:val="es-CO"/>
        </w:rPr>
        <w:t xml:space="preserve">Demostrar que el prototipo funciona correctamente, de tal forma que el actor implementado realiza las accione sque el </w:t>
      </w:r>
      <w:r w:rsidRPr="000B1F90">
        <w:rPr>
          <w:i/>
          <w:noProof/>
          <w:lang w:val="es-CO"/>
        </w:rPr>
        <w:t>script</w:t>
      </w:r>
      <w:r>
        <w:rPr>
          <w:i/>
          <w:noProof/>
          <w:lang w:val="es-CO"/>
        </w:rPr>
        <w:t xml:space="preserve"> </w:t>
      </w:r>
      <w:r>
        <w:rPr>
          <w:noProof/>
          <w:lang w:val="es-CO"/>
        </w:rPr>
        <w:t>solicita</w:t>
      </w:r>
      <w:r>
        <w:rPr>
          <w:i/>
          <w:noProof/>
          <w:lang w:val="es-CO"/>
        </w:rPr>
        <w:t>.</w:t>
      </w:r>
    </w:p>
    <w:p w14:paraId="69CE9B41" w14:textId="1B24C771" w:rsidR="000B1F90" w:rsidRPr="00A111A3" w:rsidRDefault="000B1F90" w:rsidP="000B1F90">
      <w:pPr>
        <w:rPr>
          <w:noProof/>
          <w:lang w:val="es-CO"/>
        </w:rPr>
      </w:pPr>
      <w:r w:rsidRPr="00A111A3">
        <w:rPr>
          <w:b/>
          <w:noProof/>
          <w:lang w:val="es-CO"/>
        </w:rPr>
        <w:t xml:space="preserve">Descripción de la prueba: </w:t>
      </w:r>
      <w:r>
        <w:rPr>
          <w:noProof/>
          <w:lang w:val="es-CO"/>
        </w:rPr>
        <w:t>P</w:t>
      </w:r>
      <w:r w:rsidRPr="00A111A3">
        <w:rPr>
          <w:noProof/>
          <w:lang w:val="es-CO"/>
        </w:rPr>
        <w:t xml:space="preserve">ara esta prueba </w:t>
      </w:r>
      <w:r>
        <w:rPr>
          <w:noProof/>
          <w:lang w:val="es-CO"/>
        </w:rPr>
        <w:t>se ingresará al actor un script</w:t>
      </w:r>
      <w:r w:rsidR="000B1649">
        <w:rPr>
          <w:noProof/>
          <w:lang w:val="es-CO"/>
        </w:rPr>
        <w:t>, el cual utiliza todos los módulos desarrollados. El script utilizado se desarrolla dramatizando el trayecto de un niño desde su hogar al colegio y luego al museo, de modo que evidencie el enfoque en un contexto de dramatización. Esta prueba se desarrollará 10 veces de modo que muestre que funciona bien en el contexto planteado.</w:t>
      </w:r>
    </w:p>
    <w:p w14:paraId="3626FECE" w14:textId="77777777" w:rsidR="000B1F90" w:rsidRPr="00A111A3" w:rsidRDefault="000B1F90" w:rsidP="000B1F90">
      <w:pPr>
        <w:rPr>
          <w:noProof/>
          <w:lang w:val="es-CO"/>
        </w:rPr>
      </w:pPr>
      <w:r w:rsidRPr="00A111A3">
        <w:rPr>
          <w:b/>
          <w:noProof/>
          <w:lang w:val="es-CO"/>
        </w:rPr>
        <w:t>Precondiciones:</w:t>
      </w:r>
      <w:r w:rsidRPr="00A111A3">
        <w:rPr>
          <w:noProof/>
          <w:lang w:val="es-CO"/>
        </w:rPr>
        <w:t xml:space="preserve"> </w:t>
      </w:r>
      <w:r w:rsidRPr="00A111A3">
        <w:rPr>
          <w:b/>
          <w:i/>
          <w:noProof/>
          <w:lang w:val="es-CO"/>
        </w:rPr>
        <w:t>Módulo Audiovisual.</w:t>
      </w:r>
    </w:p>
    <w:p w14:paraId="1109F7C9" w14:textId="5775502A" w:rsidR="000B1F90" w:rsidRPr="00A111A3" w:rsidRDefault="000B1F90" w:rsidP="000B1F90">
      <w:pPr>
        <w:rPr>
          <w:noProof/>
          <w:lang w:val="es-CO"/>
        </w:rPr>
      </w:pPr>
      <w:r w:rsidRPr="00A111A3">
        <w:rPr>
          <w:b/>
          <w:noProof/>
          <w:lang w:val="es-CO"/>
        </w:rPr>
        <w:t>Entrada:</w:t>
      </w:r>
      <w:r w:rsidRPr="00A111A3">
        <w:rPr>
          <w:noProof/>
          <w:lang w:val="es-CO"/>
        </w:rPr>
        <w:t xml:space="preserve"> “</w:t>
      </w:r>
      <w:r w:rsidR="00970019">
        <w:rPr>
          <w:noProof/>
          <w:lang w:val="es-CO"/>
        </w:rPr>
        <w:t>P</w:t>
      </w:r>
      <w:r>
        <w:rPr>
          <w:noProof/>
          <w:lang w:val="es-CO"/>
        </w:rPr>
        <w:t>rueba</w:t>
      </w:r>
      <w:r w:rsidR="00970019">
        <w:rPr>
          <w:noProof/>
          <w:lang w:val="es-CO"/>
        </w:rPr>
        <w:t>s</w:t>
      </w:r>
      <w:r>
        <w:rPr>
          <w:noProof/>
          <w:lang w:val="es-CO"/>
        </w:rPr>
        <w:t>_</w:t>
      </w:r>
      <w:r w:rsidR="00970019">
        <w:rPr>
          <w:noProof/>
          <w:lang w:val="es-CO"/>
        </w:rPr>
        <w:t>9</w:t>
      </w:r>
      <w:r>
        <w:rPr>
          <w:noProof/>
          <w:lang w:val="es-CO"/>
        </w:rPr>
        <w:t>.yaml</w:t>
      </w:r>
      <w:r w:rsidRPr="00A111A3">
        <w:rPr>
          <w:noProof/>
          <w:lang w:val="es-CO"/>
        </w:rPr>
        <w:t>”</w:t>
      </w:r>
    </w:p>
    <w:p w14:paraId="4673906B" w14:textId="77777777" w:rsidR="000B1F90" w:rsidRPr="00A111A3" w:rsidRDefault="000B1F90" w:rsidP="000B1F90">
      <w:pPr>
        <w:rPr>
          <w:noProof/>
          <w:lang w:val="es-CO"/>
        </w:rPr>
      </w:pPr>
      <w:r w:rsidRPr="00A111A3">
        <w:rPr>
          <w:b/>
          <w:noProof/>
          <w:lang w:val="es-CO"/>
        </w:rPr>
        <w:t>Salida:</w:t>
      </w:r>
      <w:r w:rsidRPr="00A111A3">
        <w:rPr>
          <w:noProof/>
          <w:lang w:val="es-CO"/>
        </w:rPr>
        <w:t xml:space="preserve"> </w:t>
      </w:r>
    </w:p>
    <w:p w14:paraId="4C7EE454" w14:textId="25155B6F" w:rsidR="000B1F90" w:rsidRPr="000B1649" w:rsidRDefault="000B1F90" w:rsidP="000B1F90">
      <w:pPr>
        <w:pStyle w:val="Prrafodelista"/>
        <w:numPr>
          <w:ilvl w:val="0"/>
          <w:numId w:val="20"/>
        </w:numPr>
        <w:rPr>
          <w:lang w:val="es-CO"/>
        </w:rPr>
      </w:pPr>
      <w:r w:rsidRPr="00A111A3">
        <w:rPr>
          <w:noProof/>
          <w:lang w:val="es-CO"/>
        </w:rPr>
        <w:t xml:space="preserve">Realimentación visual por parte del robot, en la cual se ve con </w:t>
      </w:r>
      <w:r w:rsidR="000B1649">
        <w:rPr>
          <w:noProof/>
          <w:lang w:val="es-CO"/>
        </w:rPr>
        <w:t>que el robot actúa cada una de las escenas planteadas por el script (guión).</w:t>
      </w:r>
    </w:p>
    <w:p w14:paraId="69B57F4F" w14:textId="734148BB" w:rsidR="002611A5" w:rsidRPr="00B86FFD" w:rsidRDefault="002611A5" w:rsidP="00E532BB">
      <w:pPr>
        <w:pStyle w:val="Ttulo3"/>
        <w:numPr>
          <w:ilvl w:val="1"/>
          <w:numId w:val="8"/>
        </w:numPr>
        <w:rPr>
          <w:noProof/>
          <w:lang w:val="es-CO"/>
        </w:rPr>
      </w:pPr>
      <w:bookmarkStart w:id="172" w:name="_Toc467832561"/>
      <w:bookmarkStart w:id="173" w:name="_Toc467491870"/>
      <w:bookmarkEnd w:id="169"/>
      <w:bookmarkEnd w:id="170"/>
      <w:r w:rsidRPr="00B86FFD">
        <w:rPr>
          <w:noProof/>
          <w:lang w:val="es-CO"/>
        </w:rPr>
        <w:t>Ejecución</w:t>
      </w:r>
      <w:bookmarkEnd w:id="172"/>
      <w:r w:rsidRPr="00B86FFD">
        <w:rPr>
          <w:noProof/>
          <w:lang w:val="es-CO"/>
        </w:rPr>
        <w:t xml:space="preserve"> </w:t>
      </w:r>
      <w:bookmarkEnd w:id="173"/>
    </w:p>
    <w:p w14:paraId="72E1EF69" w14:textId="7823B9BC" w:rsidR="002611A5" w:rsidRPr="00B86FFD" w:rsidRDefault="002611A5" w:rsidP="002611A5">
      <w:pPr>
        <w:rPr>
          <w:noProof/>
          <w:lang w:val="es-CO"/>
        </w:rPr>
      </w:pPr>
      <w:r w:rsidRPr="00B86FFD">
        <w:rPr>
          <w:noProof/>
          <w:lang w:val="es-CO"/>
        </w:rPr>
        <w:t>Los resultados de las pruebas</w:t>
      </w:r>
      <w:r w:rsidRPr="00A111A3">
        <w:rPr>
          <w:noProof/>
          <w:lang w:val="es-CO"/>
        </w:rPr>
        <w:t xml:space="preserve"> </w:t>
      </w:r>
      <w:r w:rsidRPr="00B86FFD">
        <w:rPr>
          <w:noProof/>
          <w:lang w:val="es-CO"/>
        </w:rPr>
        <w:t xml:space="preserve">enunciadas en </w:t>
      </w:r>
      <w:r w:rsidR="001323DD" w:rsidRPr="00B86FFD">
        <w:rPr>
          <w:noProof/>
          <w:lang w:val="es-CO"/>
        </w:rPr>
        <w:t>la sección 1.1</w:t>
      </w:r>
      <w:r w:rsidRPr="00B86FFD">
        <w:rPr>
          <w:noProof/>
          <w:lang w:val="es-CO"/>
        </w:rPr>
        <w:t xml:space="preserve"> se encuentran resumidos a continuación.</w:t>
      </w:r>
    </w:p>
    <w:p w14:paraId="77DED87E" w14:textId="77777777" w:rsidR="00B86FFD" w:rsidRPr="00B86FFD" w:rsidRDefault="00B86FFD" w:rsidP="00E532BB">
      <w:pPr>
        <w:pStyle w:val="Ttulo4"/>
        <w:numPr>
          <w:ilvl w:val="2"/>
          <w:numId w:val="8"/>
        </w:numPr>
        <w:rPr>
          <w:noProof/>
          <w:lang w:val="es-CO"/>
        </w:rPr>
      </w:pPr>
      <w:r w:rsidRPr="00B86FFD">
        <w:rPr>
          <w:noProof/>
          <w:lang w:val="es-CO"/>
        </w:rPr>
        <w:lastRenderedPageBreak/>
        <w:t>Necesidades del actor</w:t>
      </w:r>
    </w:p>
    <w:p w14:paraId="3B244C0A" w14:textId="5223805C" w:rsidR="00B86FFD" w:rsidRPr="00B86FFD" w:rsidRDefault="00850052" w:rsidP="00B86FFD">
      <w:pPr>
        <w:rPr>
          <w:lang w:val="es-CO"/>
        </w:rPr>
      </w:pPr>
      <w:r>
        <w:rPr>
          <w:b/>
          <w:lang w:val="es-CO"/>
        </w:rPr>
        <w:t>Salida</w:t>
      </w:r>
      <w:r w:rsidR="00B86FFD" w:rsidRPr="00B86FFD">
        <w:rPr>
          <w:b/>
          <w:lang w:val="es-CO"/>
        </w:rPr>
        <w:t xml:space="preserve"> obtenida: </w:t>
      </w:r>
      <w:r w:rsidR="00B86FFD" w:rsidRPr="00B86FFD">
        <w:rPr>
          <w:lang w:val="es-CO"/>
        </w:rPr>
        <w:t>El actor anuncia en pantalla y a través del parlante que el servicio “saltar” no está disponible para ninguno de los módulos disponibles y queda a la espera de un módulo que pueda satisfacer el servicio.</w:t>
      </w:r>
    </w:p>
    <w:p w14:paraId="7A85F59E" w14:textId="77777777" w:rsidR="00B86FFD" w:rsidRPr="00B86FFD" w:rsidRDefault="00B86FFD" w:rsidP="00B86FFD">
      <w:pPr>
        <w:rPr>
          <w:lang w:val="es-CO"/>
        </w:rPr>
      </w:pPr>
      <w:r w:rsidRPr="00B86FFD">
        <w:rPr>
          <w:lang w:val="es-CO"/>
        </w:rPr>
        <w:t>La salida obtenida cumple con todos los criterios planteados por el protocolo, por lo tanto se considera que ha sido una prueba exitosa.</w:t>
      </w:r>
    </w:p>
    <w:p w14:paraId="002CB460" w14:textId="7E554DF1" w:rsidR="00B86FFD" w:rsidRPr="00B86FFD" w:rsidRDefault="00B86FFD" w:rsidP="00B86FFD">
      <w:pPr>
        <w:rPr>
          <w:lang w:val="es-CO"/>
        </w:rPr>
      </w:pPr>
      <w:r w:rsidRPr="00B86FFD">
        <w:rPr>
          <w:b/>
          <w:lang w:val="es-CO"/>
        </w:rPr>
        <w:t xml:space="preserve">Recurso: </w:t>
      </w:r>
      <w:r w:rsidR="00850052" w:rsidRPr="00850052">
        <w:rPr>
          <w:lang w:val="es-CO"/>
        </w:rPr>
        <w:t>https://youtu.be/UjsDGT1Giag</w:t>
      </w:r>
    </w:p>
    <w:p w14:paraId="4E1071A9" w14:textId="77777777" w:rsidR="00B86FFD" w:rsidRPr="00B86FFD" w:rsidRDefault="00B86FFD" w:rsidP="00E532BB">
      <w:pPr>
        <w:pStyle w:val="Ttulo4"/>
        <w:numPr>
          <w:ilvl w:val="2"/>
          <w:numId w:val="8"/>
        </w:numPr>
        <w:rPr>
          <w:noProof/>
          <w:lang w:val="es-CO"/>
        </w:rPr>
      </w:pPr>
      <w:r w:rsidRPr="00B86FFD">
        <w:rPr>
          <w:noProof/>
          <w:lang w:val="es-CO"/>
        </w:rPr>
        <w:t>El actor aprovecha la oportunidad cuando se le presenta.</w:t>
      </w:r>
    </w:p>
    <w:p w14:paraId="67E52F5E" w14:textId="00521B0E" w:rsidR="00B86FFD" w:rsidRPr="00B86FFD" w:rsidRDefault="00B86FFD" w:rsidP="00B86FFD">
      <w:pPr>
        <w:rPr>
          <w:lang w:val="es-CO"/>
        </w:rPr>
      </w:pPr>
      <w:r w:rsidRPr="00B86FFD">
        <w:rPr>
          <w:b/>
          <w:lang w:val="es-CO"/>
        </w:rPr>
        <w:t>Salida</w:t>
      </w:r>
      <w:r w:rsidR="00850052">
        <w:rPr>
          <w:b/>
          <w:lang w:val="es-CO"/>
        </w:rPr>
        <w:t xml:space="preserve"> obtenida</w:t>
      </w:r>
      <w:r w:rsidRPr="00B86FFD">
        <w:rPr>
          <w:b/>
          <w:lang w:val="es-CO"/>
        </w:rPr>
        <w:t xml:space="preserve">: </w:t>
      </w:r>
      <w:r w:rsidRPr="00B86FFD">
        <w:rPr>
          <w:lang w:val="es-CO"/>
        </w:rPr>
        <w:t>Cuando se le envía un script al robot, este lo ejecuta instantáneamente. Esto quiere decir que ha tenido la oportunidad de interpretar un scrip y la ha aprovechado.</w:t>
      </w:r>
    </w:p>
    <w:p w14:paraId="5E57229B" w14:textId="77777777" w:rsidR="00B86FFD" w:rsidRPr="00B86FFD" w:rsidRDefault="00B86FFD" w:rsidP="00B86FFD">
      <w:pPr>
        <w:rPr>
          <w:lang w:val="es-CO"/>
        </w:rPr>
      </w:pPr>
      <w:r w:rsidRPr="00B86FFD">
        <w:rPr>
          <w:lang w:val="es-CO"/>
        </w:rPr>
        <w:t>La salida obtenida cumple con todos los criterios planteados por el protocolo, por lo tanto se considera que ha sido una prueba exitosa.</w:t>
      </w:r>
    </w:p>
    <w:p w14:paraId="4FD77F01" w14:textId="49FF9A88" w:rsidR="00B86FFD" w:rsidRPr="00B86FFD" w:rsidRDefault="00B86FFD" w:rsidP="00B86FFD">
      <w:pPr>
        <w:rPr>
          <w:lang w:val="es-CO"/>
        </w:rPr>
      </w:pPr>
      <w:r w:rsidRPr="00B86FFD">
        <w:rPr>
          <w:b/>
          <w:lang w:val="es-CO"/>
        </w:rPr>
        <w:t xml:space="preserve">Recurso: </w:t>
      </w:r>
      <w:r w:rsidR="00850052" w:rsidRPr="00850052">
        <w:rPr>
          <w:lang w:val="es-CO"/>
        </w:rPr>
        <w:t>https://youtu.be/keAxbpqJ_yM</w:t>
      </w:r>
    </w:p>
    <w:p w14:paraId="19303C62" w14:textId="77777777" w:rsidR="00B86FFD" w:rsidRPr="00B86FFD" w:rsidRDefault="00B86FFD" w:rsidP="00E532BB">
      <w:pPr>
        <w:pStyle w:val="Ttulo4"/>
        <w:numPr>
          <w:ilvl w:val="2"/>
          <w:numId w:val="8"/>
        </w:numPr>
        <w:rPr>
          <w:noProof/>
          <w:lang w:val="es-CO"/>
        </w:rPr>
      </w:pPr>
      <w:r w:rsidRPr="00B86FFD">
        <w:rPr>
          <w:noProof/>
          <w:lang w:val="es-CO"/>
        </w:rPr>
        <w:t>Prueba de supervivencia del robot.</w:t>
      </w:r>
    </w:p>
    <w:p w14:paraId="6A89281B" w14:textId="77777777" w:rsidR="00B86FFD" w:rsidRPr="00B86FFD" w:rsidRDefault="00B86FFD" w:rsidP="00B86FFD">
      <w:pPr>
        <w:rPr>
          <w:lang w:val="es-CO"/>
        </w:rPr>
      </w:pPr>
      <w:r w:rsidRPr="00B86FFD">
        <w:rPr>
          <w:b/>
          <w:lang w:val="es-CO"/>
        </w:rPr>
        <w:t xml:space="preserve">Salida obtenida: </w:t>
      </w:r>
      <w:r w:rsidRPr="00B86FFD">
        <w:rPr>
          <w:lang w:val="es-CO"/>
        </w:rPr>
        <w:t>Tal como se definió en las precondiciones para esta prueba el robot tiene únicamente el 16% de la batería. En medio de la segunda escena el robot indica que su nivel de batería es muy bajo y manifiesta la necesidad de ir a su casa como señal de supervivencia</w:t>
      </w:r>
    </w:p>
    <w:p w14:paraId="2AD48FF7" w14:textId="77777777" w:rsidR="00B86FFD" w:rsidRPr="00B86FFD" w:rsidRDefault="00B86FFD" w:rsidP="00B86FFD">
      <w:pPr>
        <w:rPr>
          <w:lang w:val="es-CO"/>
        </w:rPr>
      </w:pPr>
      <w:r w:rsidRPr="00B86FFD">
        <w:rPr>
          <w:lang w:val="es-CO"/>
        </w:rPr>
        <w:t xml:space="preserve"> La salida obtenida cumple con todos los criterios planteados por el protocolo, por lo tanto se considera que ha sido una prueba exitosa.</w:t>
      </w:r>
    </w:p>
    <w:p w14:paraId="37A3CFBF" w14:textId="02D5A41C" w:rsidR="00B86FFD" w:rsidRPr="00B86FFD" w:rsidRDefault="00B86FFD" w:rsidP="00B86FFD">
      <w:pPr>
        <w:rPr>
          <w:lang w:val="es-CO"/>
        </w:rPr>
      </w:pPr>
      <w:r w:rsidRPr="00B86FFD">
        <w:rPr>
          <w:b/>
          <w:lang w:val="es-CO"/>
        </w:rPr>
        <w:t xml:space="preserve">Recurso: </w:t>
      </w:r>
      <w:r w:rsidR="00850052" w:rsidRPr="00850052">
        <w:rPr>
          <w:lang w:val="es-CO"/>
        </w:rPr>
        <w:t>https://youtu.be/tX_vxj9CwH0</w:t>
      </w:r>
    </w:p>
    <w:p w14:paraId="2265A423" w14:textId="77777777" w:rsidR="00B86FFD" w:rsidRPr="00B86FFD" w:rsidRDefault="00B86FFD" w:rsidP="00E532BB">
      <w:pPr>
        <w:pStyle w:val="Ttulo4"/>
        <w:numPr>
          <w:ilvl w:val="2"/>
          <w:numId w:val="8"/>
        </w:numPr>
        <w:rPr>
          <w:noProof/>
          <w:lang w:val="es-CO"/>
        </w:rPr>
      </w:pPr>
      <w:r w:rsidRPr="00B86FFD">
        <w:rPr>
          <w:noProof/>
          <w:lang w:val="es-CO"/>
        </w:rPr>
        <w:t>Respuesta del actor ante un evento emocional.</w:t>
      </w:r>
    </w:p>
    <w:p w14:paraId="30568CB6" w14:textId="19351294" w:rsidR="00B86FFD" w:rsidRPr="00B86FFD" w:rsidRDefault="00B86FFD" w:rsidP="00B86FFD">
      <w:pPr>
        <w:rPr>
          <w:lang w:val="es-CO"/>
        </w:rPr>
      </w:pPr>
      <w:r w:rsidRPr="00B86FFD">
        <w:rPr>
          <w:b/>
          <w:lang w:val="es-CO"/>
        </w:rPr>
        <w:t xml:space="preserve">Salida obtenida: </w:t>
      </w:r>
      <w:r w:rsidRPr="00B86FFD">
        <w:rPr>
          <w:lang w:val="es-CO"/>
        </w:rPr>
        <w:t>Cuando el robot inicia el guión, este le indica que debe estar triste porque va tarde al colegio, debido a esto, el demuestra en la pantalla el nivel de tristeza actual. Dos escenas más tarde, el actor llega al colegio expresando en la pantalla felicidad debido a ello.</w:t>
      </w:r>
    </w:p>
    <w:p w14:paraId="0360EC3A" w14:textId="77777777" w:rsidR="00B86FFD" w:rsidRPr="00B86FFD" w:rsidRDefault="00B86FFD" w:rsidP="00B86FFD">
      <w:pPr>
        <w:rPr>
          <w:lang w:val="es-CO"/>
        </w:rPr>
      </w:pPr>
      <w:r w:rsidRPr="00B86FFD">
        <w:rPr>
          <w:lang w:val="es-CO"/>
        </w:rPr>
        <w:t>La salida obtenida cumple con todos los criterios planteados por el protocolo, por lo tanto se considera que ha sido una prueba exitosa.</w:t>
      </w:r>
    </w:p>
    <w:p w14:paraId="385312D6" w14:textId="2A86A182" w:rsidR="00B86FFD" w:rsidRPr="00B86FFD" w:rsidRDefault="00B86FFD" w:rsidP="00B86FFD">
      <w:pPr>
        <w:rPr>
          <w:lang w:val="es-CO"/>
        </w:rPr>
      </w:pPr>
      <w:r w:rsidRPr="00B86FFD">
        <w:rPr>
          <w:b/>
          <w:lang w:val="es-CO"/>
        </w:rPr>
        <w:t xml:space="preserve">Recurso: </w:t>
      </w:r>
      <w:r w:rsidR="00850052" w:rsidRPr="00850052">
        <w:rPr>
          <w:lang w:val="es-CO"/>
        </w:rPr>
        <w:t>https://youtu.be/p-kauZWRYGk</w:t>
      </w:r>
    </w:p>
    <w:p w14:paraId="66066432" w14:textId="77777777" w:rsidR="00B86FFD" w:rsidRPr="00B86FFD" w:rsidRDefault="00B86FFD" w:rsidP="00E532BB">
      <w:pPr>
        <w:pStyle w:val="Ttulo4"/>
        <w:numPr>
          <w:ilvl w:val="2"/>
          <w:numId w:val="8"/>
        </w:numPr>
        <w:rPr>
          <w:noProof/>
          <w:lang w:val="es-CO"/>
        </w:rPr>
      </w:pPr>
      <w:r w:rsidRPr="00B86FFD">
        <w:rPr>
          <w:noProof/>
          <w:lang w:val="es-CO"/>
        </w:rPr>
        <w:lastRenderedPageBreak/>
        <w:t>Evaluación de reglas éticas.</w:t>
      </w:r>
    </w:p>
    <w:p w14:paraId="1E3EC4CF" w14:textId="77777777" w:rsidR="00B86FFD" w:rsidRPr="00B86FFD" w:rsidRDefault="00B86FFD" w:rsidP="00B86FFD">
      <w:pPr>
        <w:rPr>
          <w:lang w:val="es-CO"/>
        </w:rPr>
      </w:pPr>
      <w:r w:rsidRPr="00B86FFD">
        <w:rPr>
          <w:b/>
          <w:lang w:val="es-CO"/>
        </w:rPr>
        <w:t xml:space="preserve">Salida obtenida: </w:t>
      </w:r>
      <w:r w:rsidRPr="00B86FFD">
        <w:rPr>
          <w:lang w:val="es-CO"/>
        </w:rPr>
        <w:t>El robot sigue una secuencia de pasos, en la escena de prueba va desde la casa al colegio. Sin embargo, en un ataque de ira, el robot dice una frase con una mala palabra. El actor reemplaza la mala palabra por “pichu pichu”.</w:t>
      </w:r>
    </w:p>
    <w:p w14:paraId="6910E93A" w14:textId="77777777" w:rsidR="00B86FFD" w:rsidRPr="00B86FFD" w:rsidRDefault="00B86FFD" w:rsidP="00B86FFD">
      <w:pPr>
        <w:rPr>
          <w:lang w:val="es-CO"/>
        </w:rPr>
      </w:pPr>
      <w:r w:rsidRPr="00B86FFD">
        <w:rPr>
          <w:lang w:val="es-CO"/>
        </w:rPr>
        <w:t>La salida obtenida cumple con todos los criterios planteados por el protocolo, por lo tanto se considera que ha sido una prueba exitosa.</w:t>
      </w:r>
    </w:p>
    <w:p w14:paraId="48D04078" w14:textId="696E58D8" w:rsidR="00B86FFD" w:rsidRPr="00B86FFD" w:rsidRDefault="00B86FFD" w:rsidP="00B86FFD">
      <w:pPr>
        <w:rPr>
          <w:lang w:val="es-CO"/>
        </w:rPr>
      </w:pPr>
      <w:r w:rsidRPr="00B86FFD">
        <w:rPr>
          <w:b/>
          <w:lang w:val="es-CO"/>
        </w:rPr>
        <w:t xml:space="preserve">Recurso: </w:t>
      </w:r>
      <w:r w:rsidR="00850052" w:rsidRPr="00850052">
        <w:rPr>
          <w:lang w:val="es-CO"/>
        </w:rPr>
        <w:t>https://youtu.be/mGG3OpYhpMw</w:t>
      </w:r>
    </w:p>
    <w:p w14:paraId="784612BB" w14:textId="77777777" w:rsidR="00B86FFD" w:rsidRPr="00B86FFD" w:rsidRDefault="00B86FFD" w:rsidP="00E532BB">
      <w:pPr>
        <w:pStyle w:val="Ttulo4"/>
        <w:numPr>
          <w:ilvl w:val="2"/>
          <w:numId w:val="8"/>
        </w:numPr>
        <w:rPr>
          <w:noProof/>
          <w:lang w:val="es-CO"/>
        </w:rPr>
      </w:pPr>
      <w:r w:rsidRPr="00B86FFD">
        <w:rPr>
          <w:noProof/>
          <w:lang w:val="es-CO"/>
        </w:rPr>
        <w:t>Respeto de los límites de tiempo.</w:t>
      </w:r>
    </w:p>
    <w:p w14:paraId="334999A7" w14:textId="77777777" w:rsidR="00B86FFD" w:rsidRPr="00B86FFD" w:rsidRDefault="00B86FFD" w:rsidP="00B86FFD">
      <w:pPr>
        <w:rPr>
          <w:lang w:val="es-CO"/>
        </w:rPr>
      </w:pPr>
      <w:r w:rsidRPr="00B86FFD">
        <w:rPr>
          <w:b/>
          <w:lang w:val="es-CO"/>
        </w:rPr>
        <w:t xml:space="preserve">Salida obtenida: </w:t>
      </w:r>
      <w:r w:rsidRPr="00B86FFD">
        <w:rPr>
          <w:lang w:val="es-CO"/>
        </w:rPr>
        <w:t>El robot hace una secuencia de pasos, en el script el tiene planeado ir desde la casa hasta el colegio y desde colegio hasta el museo. Sin embargo, al llegar al colegio se cumple el tiempo estipulado para la obra, por lo cual la debe terminar, y así lo hace saber en un mensaje de voz.</w:t>
      </w:r>
    </w:p>
    <w:p w14:paraId="2998701D" w14:textId="276CAF0D" w:rsidR="00B86FFD" w:rsidRDefault="00B86FFD" w:rsidP="00B86FFD">
      <w:pPr>
        <w:rPr>
          <w:lang w:val="es-CO"/>
        </w:rPr>
      </w:pPr>
      <w:r w:rsidRPr="00B86FFD">
        <w:rPr>
          <w:lang w:val="es-CO"/>
        </w:rPr>
        <w:t>La salida obtenida cumple con todos los criterios planteados por el protocolo, por lo tanto se considera que ha sido una prueba exitosa.</w:t>
      </w:r>
    </w:p>
    <w:p w14:paraId="0F844138" w14:textId="57801C69" w:rsidR="00850052" w:rsidRPr="00850052" w:rsidRDefault="00850052" w:rsidP="00B86FFD">
      <w:pPr>
        <w:rPr>
          <w:b/>
          <w:lang w:val="es-CO"/>
        </w:rPr>
      </w:pPr>
      <w:r w:rsidRPr="00850052">
        <w:rPr>
          <w:b/>
          <w:lang w:val="es-CO"/>
        </w:rPr>
        <w:t>Recurso:</w:t>
      </w:r>
      <w:r>
        <w:rPr>
          <w:b/>
          <w:lang w:val="es-CO"/>
        </w:rPr>
        <w:t xml:space="preserve"> </w:t>
      </w:r>
      <w:r w:rsidRPr="00850052">
        <w:rPr>
          <w:lang w:val="es-CO"/>
        </w:rPr>
        <w:t>https://youtu.be/yhOkmLFwX34</w:t>
      </w:r>
    </w:p>
    <w:p w14:paraId="5811D735" w14:textId="77777777" w:rsidR="00B86FFD" w:rsidRPr="00B86FFD" w:rsidRDefault="00B86FFD" w:rsidP="00E532BB">
      <w:pPr>
        <w:pStyle w:val="Ttulo4"/>
        <w:numPr>
          <w:ilvl w:val="2"/>
          <w:numId w:val="8"/>
        </w:numPr>
        <w:rPr>
          <w:noProof/>
          <w:lang w:val="es-CO"/>
        </w:rPr>
      </w:pPr>
      <w:r w:rsidRPr="00B86FFD">
        <w:rPr>
          <w:noProof/>
          <w:lang w:val="es-CO"/>
        </w:rPr>
        <w:t>Reconocimiento de módulos conectados.</w:t>
      </w:r>
    </w:p>
    <w:p w14:paraId="3F7A01D1" w14:textId="4492087D" w:rsidR="00B86FFD" w:rsidRPr="00B86FFD" w:rsidRDefault="00B86FFD" w:rsidP="00B86FFD">
      <w:pPr>
        <w:rPr>
          <w:lang w:val="es-CO"/>
        </w:rPr>
      </w:pPr>
      <w:r w:rsidRPr="00B86FFD">
        <w:rPr>
          <w:b/>
          <w:lang w:val="es-CO"/>
        </w:rPr>
        <w:t xml:space="preserve">Salida obtenida: </w:t>
      </w:r>
      <w:r w:rsidRPr="00B86FFD">
        <w:rPr>
          <w:lang w:val="es-CO"/>
        </w:rPr>
        <w:t xml:space="preserve">Cuando el actor inicia sus actividades, se conecta el </w:t>
      </w:r>
      <w:r w:rsidRPr="00B86FFD">
        <w:rPr>
          <w:b/>
          <w:i/>
          <w:lang w:val="es-CO"/>
        </w:rPr>
        <w:t xml:space="preserve">Módulo Audiovisual </w:t>
      </w:r>
      <w:r w:rsidRPr="00B86FFD">
        <w:rPr>
          <w:lang w:val="es-CO"/>
        </w:rPr>
        <w:t xml:space="preserve">y algunos segundos después se conecta el </w:t>
      </w:r>
      <w:r w:rsidR="001A1AE9" w:rsidRPr="001A1AE9">
        <w:rPr>
          <w:b/>
          <w:i/>
          <w:lang w:val="es-CO"/>
        </w:rPr>
        <w:t>M</w:t>
      </w:r>
      <w:r w:rsidRPr="001A1AE9">
        <w:rPr>
          <w:b/>
          <w:i/>
          <w:lang w:val="es-CO"/>
        </w:rPr>
        <w:t xml:space="preserve">ódulo de </w:t>
      </w:r>
      <w:r w:rsidR="001A1AE9" w:rsidRPr="001A1AE9">
        <w:rPr>
          <w:b/>
          <w:i/>
          <w:lang w:val="es-CO"/>
        </w:rPr>
        <w:t>M</w:t>
      </w:r>
      <w:r w:rsidRPr="001A1AE9">
        <w:rPr>
          <w:b/>
          <w:i/>
          <w:lang w:val="es-CO"/>
        </w:rPr>
        <w:t>ovilidad</w:t>
      </w:r>
      <w:r w:rsidRPr="00B86FFD">
        <w:rPr>
          <w:lang w:val="es-CO"/>
        </w:rPr>
        <w:t>. Al ser asíncrona la conexión demuestra que reconoce módulos siempre y cuando estos sigan el protocolo de comunicación que se ha fijado.</w:t>
      </w:r>
      <w:r w:rsidR="001A1AE9">
        <w:rPr>
          <w:lang w:val="es-CO"/>
        </w:rPr>
        <w:t xml:space="preserve"> Posteriormente, se desconecta el </w:t>
      </w:r>
      <w:r w:rsidR="001A1AE9" w:rsidRPr="001A1AE9">
        <w:rPr>
          <w:b/>
          <w:i/>
          <w:lang w:val="es-CO"/>
        </w:rPr>
        <w:t>Módulo de Movilidad</w:t>
      </w:r>
      <w:r w:rsidR="001A1AE9">
        <w:rPr>
          <w:b/>
          <w:i/>
          <w:lang w:val="es-CO"/>
        </w:rPr>
        <w:t>.</w:t>
      </w:r>
    </w:p>
    <w:p w14:paraId="46A4888A" w14:textId="33F4EADA" w:rsidR="00B86FFD" w:rsidRDefault="00B86FFD" w:rsidP="00B86FFD">
      <w:pPr>
        <w:rPr>
          <w:b/>
          <w:lang w:val="es-CO"/>
        </w:rPr>
      </w:pPr>
      <w:r w:rsidRPr="00B86FFD">
        <w:rPr>
          <w:b/>
          <w:lang w:val="es-CO"/>
        </w:rPr>
        <w:t xml:space="preserve">Recursos: </w:t>
      </w:r>
    </w:p>
    <w:p w14:paraId="6539172E" w14:textId="77777777" w:rsidR="000F3981" w:rsidRDefault="009C059E" w:rsidP="000F3981">
      <w:pPr>
        <w:keepNext/>
      </w:pPr>
      <w:r w:rsidRPr="009C059E">
        <w:rPr>
          <w:b/>
          <w:noProof/>
          <w:lang w:val="es-CO" w:eastAsia="es-CO"/>
        </w:rPr>
        <w:drawing>
          <wp:inline distT="0" distB="0" distL="0" distR="0" wp14:anchorId="0FFC04BC" wp14:editId="71AF07A7">
            <wp:extent cx="5826925" cy="903767"/>
            <wp:effectExtent l="0" t="0" r="2540" b="0"/>
            <wp:docPr id="11" name="Imagen 11" descr="C:\Users\TG1619\Downloads\Audiovis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1619\Downloads\Audiovisual.PNG"/>
                    <pic:cNvPicPr>
                      <a:picLocks noChangeAspect="1" noChangeArrowheads="1"/>
                    </pic:cNvPicPr>
                  </pic:nvPicPr>
                  <pic:blipFill rotWithShape="1">
                    <a:blip r:embed="rId62">
                      <a:extLst>
                        <a:ext uri="{28A0092B-C50C-407E-A947-70E740481C1C}">
                          <a14:useLocalDpi xmlns:a14="http://schemas.microsoft.com/office/drawing/2010/main" val="0"/>
                        </a:ext>
                      </a:extLst>
                    </a:blip>
                    <a:srcRect t="39170" r="50807" b="35613"/>
                    <a:stretch/>
                  </pic:blipFill>
                  <pic:spPr bwMode="auto">
                    <a:xfrm>
                      <a:off x="0" y="0"/>
                      <a:ext cx="6317729" cy="979892"/>
                    </a:xfrm>
                    <a:prstGeom prst="rect">
                      <a:avLst/>
                    </a:prstGeom>
                    <a:noFill/>
                    <a:ln>
                      <a:noFill/>
                    </a:ln>
                    <a:extLst>
                      <a:ext uri="{53640926-AAD7-44D8-BBD7-CCE9431645EC}">
                        <a14:shadowObscured xmlns:a14="http://schemas.microsoft.com/office/drawing/2010/main"/>
                      </a:ext>
                    </a:extLst>
                  </pic:spPr>
                </pic:pic>
              </a:graphicData>
            </a:graphic>
          </wp:inline>
        </w:drawing>
      </w:r>
    </w:p>
    <w:p w14:paraId="55E2805D" w14:textId="7805265A" w:rsidR="009C059E" w:rsidRDefault="000F3981" w:rsidP="000F3981">
      <w:pPr>
        <w:pStyle w:val="Descripcin"/>
        <w:jc w:val="center"/>
        <w:rPr>
          <w:b w:val="0"/>
          <w:lang w:val="es-CO"/>
        </w:rPr>
      </w:pPr>
      <w:r w:rsidRPr="00850052">
        <w:rPr>
          <w:lang w:val="es-CO"/>
        </w:rPr>
        <w:t xml:space="preserve">Ilustración </w:t>
      </w:r>
      <w:r>
        <w:fldChar w:fldCharType="begin"/>
      </w:r>
      <w:r w:rsidRPr="00850052">
        <w:rPr>
          <w:lang w:val="es-CO"/>
        </w:rPr>
        <w:instrText xml:space="preserve"> SEQ Ilustración \* ARABIC </w:instrText>
      </w:r>
      <w:r>
        <w:fldChar w:fldCharType="separate"/>
      </w:r>
      <w:r w:rsidR="00DD7815" w:rsidRPr="00850052">
        <w:rPr>
          <w:noProof/>
          <w:lang w:val="es-CO"/>
        </w:rPr>
        <w:t>44</w:t>
      </w:r>
      <w:r>
        <w:fldChar w:fldCharType="end"/>
      </w:r>
      <w:r w:rsidRPr="00850052">
        <w:rPr>
          <w:lang w:val="es-CO"/>
        </w:rPr>
        <w:t xml:space="preserve">. </w:t>
      </w:r>
      <w:r w:rsidRPr="00850052">
        <w:rPr>
          <w:b w:val="0"/>
          <w:lang w:val="es-CO"/>
        </w:rPr>
        <w:t xml:space="preserve">Conexión </w:t>
      </w:r>
      <w:r w:rsidRPr="00850052">
        <w:rPr>
          <w:i/>
          <w:lang w:val="es-CO"/>
        </w:rPr>
        <w:t>Módulo de Audiovisual</w:t>
      </w:r>
      <w:r w:rsidRPr="00850052">
        <w:rPr>
          <w:b w:val="0"/>
          <w:lang w:val="es-CO"/>
        </w:rPr>
        <w:t>.</w:t>
      </w:r>
    </w:p>
    <w:p w14:paraId="7FE0C8B6" w14:textId="77777777" w:rsidR="0090063B" w:rsidRDefault="000F3981" w:rsidP="0090063B">
      <w:pPr>
        <w:keepNext/>
      </w:pPr>
      <w:r w:rsidRPr="000F3981">
        <w:rPr>
          <w:b/>
          <w:noProof/>
          <w:lang w:val="es-CO" w:eastAsia="es-CO"/>
        </w:rPr>
        <w:lastRenderedPageBreak/>
        <w:drawing>
          <wp:inline distT="0" distB="0" distL="0" distR="0" wp14:anchorId="4132E229" wp14:editId="70416217">
            <wp:extent cx="5635256" cy="1956583"/>
            <wp:effectExtent l="0" t="0" r="3810" b="5715"/>
            <wp:docPr id="12" name="Imagen 12" descr="C:\Users\TG1619\Downloads\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G1619\Downloads\Captura.PNG"/>
                    <pic:cNvPicPr>
                      <a:picLocks noChangeAspect="1" noChangeArrowheads="1"/>
                    </pic:cNvPicPr>
                  </pic:nvPicPr>
                  <pic:blipFill rotWithShape="1">
                    <a:blip r:embed="rId63">
                      <a:extLst>
                        <a:ext uri="{28A0092B-C50C-407E-A947-70E740481C1C}">
                          <a14:useLocalDpi xmlns:a14="http://schemas.microsoft.com/office/drawing/2010/main" val="0"/>
                        </a:ext>
                      </a:extLst>
                    </a:blip>
                    <a:srcRect r="22943"/>
                    <a:stretch/>
                  </pic:blipFill>
                  <pic:spPr bwMode="auto">
                    <a:xfrm>
                      <a:off x="0" y="0"/>
                      <a:ext cx="5662303" cy="1965974"/>
                    </a:xfrm>
                    <a:prstGeom prst="rect">
                      <a:avLst/>
                    </a:prstGeom>
                    <a:noFill/>
                    <a:ln>
                      <a:noFill/>
                    </a:ln>
                    <a:extLst>
                      <a:ext uri="{53640926-AAD7-44D8-BBD7-CCE9431645EC}">
                        <a14:shadowObscured xmlns:a14="http://schemas.microsoft.com/office/drawing/2010/main"/>
                      </a:ext>
                    </a:extLst>
                  </pic:spPr>
                </pic:pic>
              </a:graphicData>
            </a:graphic>
          </wp:inline>
        </w:drawing>
      </w:r>
    </w:p>
    <w:p w14:paraId="56449BB2" w14:textId="58B89ABC" w:rsidR="000F3981" w:rsidRPr="00B86FFD" w:rsidRDefault="0090063B" w:rsidP="0090063B">
      <w:pPr>
        <w:pStyle w:val="Descripcin"/>
        <w:jc w:val="center"/>
        <w:rPr>
          <w:b w:val="0"/>
          <w:lang w:val="es-CO"/>
        </w:rPr>
      </w:pPr>
      <w:r>
        <w:t xml:space="preserve">Ilustración </w:t>
      </w:r>
      <w:r>
        <w:fldChar w:fldCharType="begin"/>
      </w:r>
      <w:r>
        <w:instrText xml:space="preserve"> SEQ Ilustración \* ARABIC </w:instrText>
      </w:r>
      <w:r>
        <w:fldChar w:fldCharType="separate"/>
      </w:r>
      <w:r w:rsidR="00DD7815">
        <w:rPr>
          <w:noProof/>
        </w:rPr>
        <w:t>45</w:t>
      </w:r>
      <w:r>
        <w:fldChar w:fldCharType="end"/>
      </w:r>
      <w:r>
        <w:t>.</w:t>
      </w:r>
      <w:r w:rsidRPr="008A5838">
        <w:rPr>
          <w:b w:val="0"/>
        </w:rPr>
        <w:t xml:space="preserve"> Desconexión </w:t>
      </w:r>
      <w:r w:rsidRPr="0090063B">
        <w:rPr>
          <w:i/>
        </w:rPr>
        <w:t>Módulo Movilidad</w:t>
      </w:r>
      <w:r w:rsidRPr="008A5838">
        <w:rPr>
          <w:b w:val="0"/>
        </w:rPr>
        <w:t>.</w:t>
      </w:r>
    </w:p>
    <w:p w14:paraId="0BAD626B" w14:textId="08B19680" w:rsidR="000B1F90" w:rsidRPr="000B1F90" w:rsidRDefault="00B86FFD" w:rsidP="000B1F90">
      <w:pPr>
        <w:pStyle w:val="Ttulo4"/>
        <w:numPr>
          <w:ilvl w:val="2"/>
          <w:numId w:val="8"/>
        </w:numPr>
        <w:rPr>
          <w:noProof/>
          <w:lang w:val="es-CO"/>
        </w:rPr>
      </w:pPr>
      <w:r w:rsidRPr="00B86FFD">
        <w:rPr>
          <w:noProof/>
          <w:lang w:val="es-CO"/>
        </w:rPr>
        <w:t>S</w:t>
      </w:r>
      <w:r w:rsidR="000B1F90" w:rsidRPr="00B86FFD">
        <w:rPr>
          <w:noProof/>
          <w:lang w:val="es-CO"/>
        </w:rPr>
        <w:t>elección de alternativas.</w:t>
      </w:r>
    </w:p>
    <w:p w14:paraId="5087714B" w14:textId="77777777" w:rsidR="000B1F90" w:rsidRPr="00B86FFD" w:rsidRDefault="000B1F90" w:rsidP="000B1F90">
      <w:pPr>
        <w:rPr>
          <w:lang w:val="es-CO"/>
        </w:rPr>
      </w:pPr>
      <w:r w:rsidRPr="00B86FFD">
        <w:rPr>
          <w:b/>
          <w:lang w:val="es-CO"/>
        </w:rPr>
        <w:t xml:space="preserve">Salida obtenida: </w:t>
      </w:r>
      <w:r w:rsidRPr="00B86FFD">
        <w:rPr>
          <w:lang w:val="es-CO"/>
        </w:rPr>
        <w:t xml:space="preserve">En el script se le indica al actor que debe ir desde la casa hasta el colegio. El actor indica a través de un mensaje de voz a donde se dirige, y luego emprende el camino. Mientras está en camino se desconecta el parlante el cual se requiere para el servicio de hablar del </w:t>
      </w:r>
      <w:r w:rsidRPr="00B86FFD">
        <w:rPr>
          <w:b/>
          <w:i/>
          <w:lang w:val="es-CO"/>
        </w:rPr>
        <w:t xml:space="preserve">Módulo Audiovisual. </w:t>
      </w:r>
      <w:r w:rsidRPr="00B86FFD">
        <w:rPr>
          <w:lang w:val="es-CO"/>
        </w:rPr>
        <w:t>Como no encuentra hablar, el decide mostrar en la pantalla el mensaje ya que ese servicio sí está disponible.</w:t>
      </w:r>
    </w:p>
    <w:p w14:paraId="7B00B771" w14:textId="2A37FA4E" w:rsidR="000B1F90" w:rsidRPr="000B1F90" w:rsidRDefault="000B1F90" w:rsidP="000B1F90">
      <w:pPr>
        <w:rPr>
          <w:lang w:val="es-CO"/>
        </w:rPr>
      </w:pPr>
      <w:r w:rsidRPr="00B86FFD">
        <w:rPr>
          <w:b/>
          <w:lang w:val="es-CO"/>
        </w:rPr>
        <w:t xml:space="preserve">Recursos: </w:t>
      </w:r>
      <w:r w:rsidRPr="00850052">
        <w:rPr>
          <w:lang w:val="es-CO"/>
        </w:rPr>
        <w:t>https://youtu.be/Ar2ysXIFy80</w:t>
      </w:r>
    </w:p>
    <w:p w14:paraId="3116F944" w14:textId="0D33EAA6" w:rsidR="00B86FFD" w:rsidRDefault="000B1F90" w:rsidP="00E532BB">
      <w:pPr>
        <w:pStyle w:val="Ttulo4"/>
        <w:numPr>
          <w:ilvl w:val="2"/>
          <w:numId w:val="8"/>
        </w:numPr>
        <w:rPr>
          <w:noProof/>
          <w:lang w:val="es-CO"/>
        </w:rPr>
      </w:pPr>
      <w:r>
        <w:rPr>
          <w:noProof/>
          <w:lang w:val="es-CO"/>
        </w:rPr>
        <w:t>Funcionamiento</w:t>
      </w:r>
    </w:p>
    <w:p w14:paraId="3A49F239" w14:textId="021B2AFE" w:rsidR="000B1649" w:rsidRPr="000B1649" w:rsidRDefault="000B1649" w:rsidP="000B1649">
      <w:pPr>
        <w:rPr>
          <w:lang w:val="es-CO"/>
        </w:rPr>
      </w:pPr>
      <w:r w:rsidRPr="000B1649">
        <w:rPr>
          <w:b/>
          <w:lang w:val="es-CO"/>
        </w:rPr>
        <w:t xml:space="preserve">Salida obtenida: </w:t>
      </w:r>
      <w:r>
        <w:rPr>
          <w:lang w:val="es-CO"/>
        </w:rPr>
        <w:t xml:space="preserve">De las 10 pruebas realizadas, 8 funcionaron de manera correcta y esperada. En </w:t>
      </w:r>
      <w:r w:rsidR="00970019">
        <w:rPr>
          <w:lang w:val="es-CO"/>
        </w:rPr>
        <w:t>el 20% restante, el robot, de forma incorrecta, detecta una intersección, desajustando su posición en el mapa con el estado actual de la escena. Este error se puede reducir tomando una mayor cantidad de muestras en los sensores.</w:t>
      </w:r>
    </w:p>
    <w:p w14:paraId="41DE4016" w14:textId="5CD8E9F8" w:rsidR="000B1649" w:rsidRPr="00970019" w:rsidRDefault="000B1649" w:rsidP="000B1649">
      <w:pPr>
        <w:rPr>
          <w:u w:val="single"/>
          <w:lang w:val="es-CO"/>
        </w:rPr>
      </w:pPr>
      <w:r w:rsidRPr="000B1649">
        <w:rPr>
          <w:b/>
          <w:lang w:val="es-CO"/>
        </w:rPr>
        <w:t xml:space="preserve">Recursos: </w:t>
      </w:r>
      <w:r w:rsidR="00970019" w:rsidRPr="00970019">
        <w:rPr>
          <w:lang w:val="es-CO"/>
        </w:rPr>
        <w:t>https://youtu.be/SKOqd9skei4</w:t>
      </w:r>
    </w:p>
    <w:p w14:paraId="30E5A643" w14:textId="77777777" w:rsidR="002611A5" w:rsidRPr="00B86FFD" w:rsidRDefault="002611A5" w:rsidP="00E532BB">
      <w:pPr>
        <w:pStyle w:val="Ttulo2"/>
        <w:numPr>
          <w:ilvl w:val="0"/>
          <w:numId w:val="8"/>
        </w:numPr>
        <w:rPr>
          <w:noProof/>
          <w:lang w:val="es-CO"/>
        </w:rPr>
      </w:pPr>
      <w:bookmarkStart w:id="174" w:name="_Toc467832562"/>
      <w:r w:rsidRPr="00B86FFD">
        <w:rPr>
          <w:noProof/>
          <w:lang w:val="es-CO"/>
        </w:rPr>
        <w:t>Validación de la plataforma</w:t>
      </w:r>
      <w:bookmarkEnd w:id="174"/>
    </w:p>
    <w:p w14:paraId="75281D6C" w14:textId="77777777" w:rsidR="002611A5" w:rsidRPr="00A111A3" w:rsidRDefault="002611A5" w:rsidP="002611A5">
      <w:pPr>
        <w:rPr>
          <w:noProof/>
          <w:lang w:val="es-CO"/>
        </w:rPr>
      </w:pPr>
      <w:r w:rsidRPr="00B86FFD">
        <w:rPr>
          <w:noProof/>
          <w:lang w:val="es-CO"/>
        </w:rPr>
        <w:t>Esta sección tiene como objetivo obtener una apr</w:t>
      </w:r>
      <w:r w:rsidRPr="00C352EC">
        <w:rPr>
          <w:noProof/>
          <w:lang w:val="es-CO"/>
        </w:rPr>
        <w:t>obación de la plataforma por los stakeholders a través de la validación del sistema.</w:t>
      </w:r>
      <w:r w:rsidRPr="00A111A3">
        <w:rPr>
          <w:noProof/>
          <w:lang w:val="es-CO"/>
        </w:rPr>
        <w:t xml:space="preserve"> Para esto se generó un formato de validación, el cual contiene la lista de requerimientos y limitaciones del proyecto a evaluar, los cuales fueron definidos al inicio del proyecto.</w:t>
      </w:r>
    </w:p>
    <w:p w14:paraId="1EFDA435" w14:textId="26D7B177" w:rsidR="002611A5" w:rsidRPr="00A111A3" w:rsidRDefault="002611A5" w:rsidP="002611A5">
      <w:pPr>
        <w:rPr>
          <w:noProof/>
          <w:lang w:val="es-CO"/>
        </w:rPr>
      </w:pPr>
      <w:r w:rsidRPr="00A111A3">
        <w:rPr>
          <w:noProof/>
          <w:lang w:val="es-CO"/>
        </w:rPr>
        <w:t>El formato se realizó con base a la metodología de realización de pruebas de aceptación por parte del usuario UAT (User Acceptance Testing)</w:t>
      </w:r>
      <w:r w:rsidR="0020665B">
        <w:rPr>
          <w:noProof/>
          <w:lang w:val="es-CO"/>
        </w:rPr>
        <w:fldChar w:fldCharType="begin"/>
      </w:r>
      <w:r w:rsidR="0020665B">
        <w:rPr>
          <w:noProof/>
          <w:lang w:val="es-CO"/>
        </w:rPr>
        <w:instrText xml:space="preserve"> ADDIN ZOTERO_ITEM CSL_CITATION {"citationID":"2fdccirrqj","properties":{"formattedCitation":"[41]","plainCitation":"[41]"},"citationItems":[{"id":31,"uris":["http://zotero.org/groups/357529/items/3IX77RZT"],"uri":["http://zotero.org/groups/357529/items/3IX77RZT"],"itemData":{"id":31,"type":"book","title":"User acceptance testing. A step-by-step guide","publisher":"bcs","publisher-place":"Chennai, India","event-place":"Chennai, India","URL":"http://shop.bcs.org/resources/pdf/9781780171678.pdf","ISBN":"978-1-78017-167-8","shortTitle":"User acceptance testing","language":"English","author":[{"literal":"Hambling Brian"},{"literal":"van Goethem, Pauline"}]}}],"schema":"https://github.com/citation-style-language/schema/raw/master/csl-citation.json"} </w:instrText>
      </w:r>
      <w:r w:rsidR="0020665B">
        <w:rPr>
          <w:noProof/>
          <w:lang w:val="es-CO"/>
        </w:rPr>
        <w:fldChar w:fldCharType="separate"/>
      </w:r>
      <w:r w:rsidR="0020665B" w:rsidRPr="00850052">
        <w:rPr>
          <w:lang w:val="es-CO"/>
        </w:rPr>
        <w:t>[41]</w:t>
      </w:r>
      <w:r w:rsidR="0020665B">
        <w:rPr>
          <w:noProof/>
          <w:lang w:val="es-CO"/>
        </w:rPr>
        <w:fldChar w:fldCharType="end"/>
      </w:r>
      <w:r w:rsidRPr="00A111A3">
        <w:rPr>
          <w:noProof/>
          <w:lang w:val="es-CO"/>
        </w:rPr>
        <w:t xml:space="preserve"> bajo el estándar IEEE Std 1012</w:t>
      </w:r>
      <w:r w:rsidRPr="00A111A3">
        <w:rPr>
          <w:noProof/>
          <w:vertAlign w:val="superscript"/>
          <w:lang w:val="es-CO"/>
        </w:rPr>
        <w:t>TM</w:t>
      </w:r>
      <w:r w:rsidRPr="00A111A3">
        <w:rPr>
          <w:noProof/>
          <w:lang w:val="es-CO"/>
        </w:rPr>
        <w:t xml:space="preserve">-2012 </w:t>
      </w:r>
      <w:r w:rsidR="0020665B">
        <w:rPr>
          <w:noProof/>
          <w:lang w:val="es-CO"/>
        </w:rPr>
        <w:lastRenderedPageBreak/>
        <w:fldChar w:fldCharType="begin"/>
      </w:r>
      <w:r w:rsidR="0020665B">
        <w:rPr>
          <w:noProof/>
          <w:lang w:val="es-CO"/>
        </w:rPr>
        <w:instrText xml:space="preserve"> ADDIN ZOTERO_ITEM CSL_CITATION {"citationID":"2nuual3l4","properties":{"formattedCitation":"[42]","plainCitation":"[42]"},"citationItems":[{"id":30,"uris":["http://zotero.org/groups/357529/items/ZSGSZ5US"],"uri":["http://zotero.org/groups/357529/items/ZSGSZ5US"],"itemData":{"id":30,"type":"article","title":"IEEE Standard for System and Software Verification and Validation.","shortTitle":"IEEE Std 1012™-2012","language":"English","author":[{"family":"IEEE","given":""}],"issued":{"date-parts":[["2012",5,25]]}}}],"schema":"https://github.com/citation-style-language/schema/raw/master/csl-citation.json"} </w:instrText>
      </w:r>
      <w:r w:rsidR="0020665B">
        <w:rPr>
          <w:noProof/>
          <w:lang w:val="es-CO"/>
        </w:rPr>
        <w:fldChar w:fldCharType="separate"/>
      </w:r>
      <w:r w:rsidR="0020665B" w:rsidRPr="00850052">
        <w:rPr>
          <w:lang w:val="es-CO"/>
        </w:rPr>
        <w:t>[42]</w:t>
      </w:r>
      <w:r w:rsidR="0020665B">
        <w:rPr>
          <w:noProof/>
          <w:lang w:val="es-CO"/>
        </w:rPr>
        <w:fldChar w:fldCharType="end"/>
      </w:r>
      <w:r w:rsidRPr="00A111A3">
        <w:rPr>
          <w:noProof/>
          <w:lang w:val="es-CO"/>
        </w:rPr>
        <w:t>, los cuales definen los criterios y procedimientos a tener cuenta en el diseño de un proceso de validación con el usuario.</w:t>
      </w:r>
    </w:p>
    <w:p w14:paraId="0391555B" w14:textId="433285FB" w:rsidR="002611A5" w:rsidRPr="00A111A3" w:rsidRDefault="001323DD" w:rsidP="002611A5">
      <w:pPr>
        <w:rPr>
          <w:noProof/>
          <w:lang w:val="es-CO"/>
        </w:rPr>
      </w:pPr>
      <w:r w:rsidRPr="00A111A3">
        <w:rPr>
          <w:noProof/>
          <w:lang w:val="es-CO"/>
        </w:rPr>
        <w:t xml:space="preserve">Aunque la ingeniera Alejandra González Correal y el ingeniero Enirque González Guerrero son los </w:t>
      </w:r>
      <w:r w:rsidRPr="00A111A3">
        <w:rPr>
          <w:i/>
          <w:noProof/>
          <w:lang w:val="es-CO"/>
        </w:rPr>
        <w:t xml:space="preserve">stakeholders </w:t>
      </w:r>
      <w:r w:rsidRPr="00A111A3">
        <w:rPr>
          <w:noProof/>
          <w:lang w:val="es-CO"/>
        </w:rPr>
        <w:t>del proyecto, se definió que el prototipo sería validado por usuarios</w:t>
      </w:r>
      <w:r w:rsidR="009D4AAC" w:rsidRPr="00A111A3">
        <w:rPr>
          <w:noProof/>
          <w:lang w:val="es-CO"/>
        </w:rPr>
        <w:t xml:space="preserve"> cuyo perfil </w:t>
      </w:r>
      <w:r w:rsidR="001B1D4D" w:rsidRPr="00A111A3">
        <w:rPr>
          <w:noProof/>
          <w:lang w:val="es-CO"/>
        </w:rPr>
        <w:t>concordara</w:t>
      </w:r>
      <w:r w:rsidR="009D4AAC" w:rsidRPr="00A111A3">
        <w:rPr>
          <w:noProof/>
          <w:lang w:val="es-CO"/>
        </w:rPr>
        <w:t xml:space="preserve"> con el de un usario</w:t>
      </w:r>
      <w:r w:rsidRPr="00A111A3">
        <w:rPr>
          <w:noProof/>
          <w:lang w:val="es-CO"/>
        </w:rPr>
        <w:t xml:space="preserve"> relaci</w:t>
      </w:r>
      <w:r w:rsidR="009D4AAC" w:rsidRPr="00A111A3">
        <w:rPr>
          <w:noProof/>
          <w:lang w:val="es-CO"/>
        </w:rPr>
        <w:t>o</w:t>
      </w:r>
      <w:r w:rsidRPr="00A111A3">
        <w:rPr>
          <w:noProof/>
          <w:lang w:val="es-CO"/>
        </w:rPr>
        <w:t>n</w:t>
      </w:r>
      <w:r w:rsidR="009D4AAC" w:rsidRPr="00A111A3">
        <w:rPr>
          <w:noProof/>
          <w:lang w:val="es-CO"/>
        </w:rPr>
        <w:t>ado</w:t>
      </w:r>
      <w:r w:rsidRPr="00A111A3">
        <w:rPr>
          <w:noProof/>
          <w:lang w:val="es-CO"/>
        </w:rPr>
        <w:t xml:space="preserve"> a la ingeniería electrónica o a la ingeniería de sistemas.</w:t>
      </w:r>
    </w:p>
    <w:p w14:paraId="79843E33" w14:textId="77777777" w:rsidR="002611A5" w:rsidRPr="00A111A3" w:rsidRDefault="002611A5" w:rsidP="00E532BB">
      <w:pPr>
        <w:pStyle w:val="Ttulo3"/>
        <w:numPr>
          <w:ilvl w:val="1"/>
          <w:numId w:val="8"/>
        </w:numPr>
        <w:rPr>
          <w:noProof/>
          <w:lang w:val="es-CO"/>
        </w:rPr>
      </w:pPr>
      <w:bookmarkStart w:id="175" w:name="_Toc467832563"/>
      <w:r w:rsidRPr="00A111A3">
        <w:rPr>
          <w:noProof/>
          <w:lang w:val="es-CO"/>
        </w:rPr>
        <w:t>Formato</w:t>
      </w:r>
      <w:bookmarkEnd w:id="175"/>
    </w:p>
    <w:p w14:paraId="615328EE" w14:textId="024ACC3F" w:rsidR="002611A5" w:rsidRPr="00A111A3" w:rsidRDefault="00E7426D" w:rsidP="002611A5">
      <w:pPr>
        <w:rPr>
          <w:lang w:val="es-CO"/>
        </w:rPr>
      </w:pPr>
      <w:r w:rsidRPr="00A111A3">
        <w:rPr>
          <w:lang w:val="es-CO"/>
        </w:rPr>
        <w:t xml:space="preserve">La encuesta de validación consta de un set de 20 preguntas </w:t>
      </w:r>
      <w:r w:rsidR="00691968" w:rsidRPr="00A111A3">
        <w:rPr>
          <w:lang w:val="es-CO"/>
        </w:rPr>
        <w:t>relacionadas</w:t>
      </w:r>
      <w:r w:rsidRPr="00A111A3">
        <w:rPr>
          <w:lang w:val="es-CO"/>
        </w:rPr>
        <w:t xml:space="preserve"> con los objetivos y requerimientos de la plataforma</w:t>
      </w:r>
      <w:r w:rsidR="009B7405" w:rsidRPr="00A111A3">
        <w:rPr>
          <w:lang w:val="es-CO"/>
        </w:rPr>
        <w:t>, la cual puede observarse en el anexo “ANX_01_plantilla_validación_requerimientos”</w:t>
      </w:r>
      <w:r w:rsidRPr="00A111A3">
        <w:rPr>
          <w:lang w:val="es-CO"/>
        </w:rPr>
        <w:t xml:space="preserve">. </w:t>
      </w:r>
    </w:p>
    <w:p w14:paraId="4E561CC9" w14:textId="77777777" w:rsidR="002611A5" w:rsidRPr="00A111A3" w:rsidRDefault="002611A5" w:rsidP="00E532BB">
      <w:pPr>
        <w:pStyle w:val="Ttulo3"/>
        <w:numPr>
          <w:ilvl w:val="1"/>
          <w:numId w:val="8"/>
        </w:numPr>
        <w:rPr>
          <w:lang w:val="es-CO"/>
        </w:rPr>
      </w:pPr>
      <w:bookmarkStart w:id="176" w:name="_Toc467832564"/>
      <w:r w:rsidRPr="00A111A3">
        <w:rPr>
          <w:lang w:val="es-CO"/>
        </w:rPr>
        <w:t>Resultados</w:t>
      </w:r>
      <w:bookmarkEnd w:id="176"/>
    </w:p>
    <w:p w14:paraId="589B1B31" w14:textId="35B77517" w:rsidR="002611A5" w:rsidRPr="00A111A3" w:rsidRDefault="009D4AAC" w:rsidP="002611A5">
      <w:pPr>
        <w:rPr>
          <w:lang w:val="es-CO"/>
        </w:rPr>
      </w:pPr>
      <w:r w:rsidRPr="00A111A3">
        <w:rPr>
          <w:lang w:val="es-CO"/>
        </w:rPr>
        <w:t>Se</w:t>
      </w:r>
      <w:r w:rsidR="00683F74" w:rsidRPr="00A111A3">
        <w:rPr>
          <w:lang w:val="es-CO"/>
        </w:rPr>
        <w:t xml:space="preserve"> mostró una obra de </w:t>
      </w:r>
      <w:r w:rsidR="00691968" w:rsidRPr="00A111A3">
        <w:rPr>
          <w:lang w:val="es-CO"/>
        </w:rPr>
        <w:t>teatro</w:t>
      </w:r>
      <w:r w:rsidR="00683F74" w:rsidRPr="00A111A3">
        <w:rPr>
          <w:lang w:val="es-CO"/>
        </w:rPr>
        <w:t xml:space="preserve"> (descrita en el anexo ANX-02. Obra_validación) a 6 usuarios, los cuales realizaron la encuestas de validación y dieron retroalimentación del funcionamiento del prototipo.</w:t>
      </w:r>
      <w:r w:rsidRPr="00A111A3">
        <w:rPr>
          <w:lang w:val="es-CO"/>
        </w:rPr>
        <w:t xml:space="preserve"> </w:t>
      </w:r>
      <w:r w:rsidR="002611A5" w:rsidRPr="00A111A3">
        <w:rPr>
          <w:lang w:val="es-CO"/>
        </w:rPr>
        <w:t>A con</w:t>
      </w:r>
      <w:r w:rsidR="00E7426D" w:rsidRPr="00A111A3">
        <w:rPr>
          <w:lang w:val="es-CO"/>
        </w:rPr>
        <w:t>tinuación se presentan las gráficas</w:t>
      </w:r>
      <w:r w:rsidR="002611A5" w:rsidRPr="00A111A3">
        <w:rPr>
          <w:lang w:val="es-CO"/>
        </w:rPr>
        <w:t xml:space="preserve"> de l</w:t>
      </w:r>
      <w:r w:rsidRPr="00A111A3">
        <w:rPr>
          <w:lang w:val="es-CO"/>
        </w:rPr>
        <w:t>os resultados</w:t>
      </w:r>
      <w:r w:rsidR="002611A5" w:rsidRPr="00A111A3">
        <w:rPr>
          <w:lang w:val="es-CO"/>
        </w:rPr>
        <w:t xml:space="preserve"> </w:t>
      </w:r>
      <w:r w:rsidRPr="00A111A3">
        <w:rPr>
          <w:lang w:val="es-CO"/>
        </w:rPr>
        <w:t>obtenidos de las encuestas</w:t>
      </w:r>
      <w:r w:rsidR="00E7426D" w:rsidRPr="00A111A3">
        <w:rPr>
          <w:lang w:val="es-CO"/>
        </w:rPr>
        <w:t xml:space="preserve"> por pregunta</w:t>
      </w:r>
      <w:r w:rsidRPr="00A111A3">
        <w:rPr>
          <w:lang w:val="es-CO"/>
        </w:rPr>
        <w:t>.</w:t>
      </w:r>
      <w:r w:rsidR="002611A5" w:rsidRPr="00A111A3">
        <w:rPr>
          <w:lang w:val="es-CO"/>
        </w:rPr>
        <w:t xml:space="preserve"> Los resultados individuales se pueden encontrar en el </w:t>
      </w:r>
      <w:r w:rsidR="00683F74" w:rsidRPr="00A111A3">
        <w:rPr>
          <w:lang w:val="es-CO"/>
        </w:rPr>
        <w:t>ANX-03. Resultados_encuestas_validacion</w:t>
      </w:r>
      <w:r w:rsidR="002611A5" w:rsidRPr="00A111A3">
        <w:rPr>
          <w:lang w:val="es-CO"/>
        </w:rPr>
        <w:t>.</w:t>
      </w:r>
    </w:p>
    <w:p w14:paraId="4E1E7EDD" w14:textId="5E5DAF43" w:rsidR="00E7426D" w:rsidRPr="00A111A3" w:rsidRDefault="00B2233B" w:rsidP="00E532BB">
      <w:pPr>
        <w:pStyle w:val="Ttulo4"/>
        <w:numPr>
          <w:ilvl w:val="2"/>
          <w:numId w:val="8"/>
        </w:numPr>
        <w:rPr>
          <w:lang w:val="es-CO"/>
        </w:rPr>
      </w:pPr>
      <w:r w:rsidRPr="00A111A3">
        <w:rPr>
          <w:lang w:val="es-CO"/>
        </w:rPr>
        <w:t>El robot es modular</w:t>
      </w:r>
    </w:p>
    <w:p w14:paraId="0AF07F57" w14:textId="77777777" w:rsidR="00955349" w:rsidRPr="00A111A3" w:rsidRDefault="00B2233B" w:rsidP="00955349">
      <w:pPr>
        <w:keepNext/>
        <w:jc w:val="center"/>
        <w:rPr>
          <w:lang w:val="es-CO"/>
        </w:rPr>
      </w:pPr>
      <w:r w:rsidRPr="00A111A3">
        <w:rPr>
          <w:noProof/>
          <w:lang w:val="es-CO" w:eastAsia="es-CO"/>
        </w:rPr>
        <w:drawing>
          <wp:inline distT="0" distB="0" distL="0" distR="0" wp14:anchorId="7A5BB386" wp14:editId="3B074107">
            <wp:extent cx="3321170" cy="1522532"/>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9645" cy="1531001"/>
                    </a:xfrm>
                    <a:prstGeom prst="rect">
                      <a:avLst/>
                    </a:prstGeom>
                    <a:noFill/>
                    <a:ln>
                      <a:noFill/>
                    </a:ln>
                  </pic:spPr>
                </pic:pic>
              </a:graphicData>
            </a:graphic>
          </wp:inline>
        </w:drawing>
      </w:r>
    </w:p>
    <w:p w14:paraId="360F2233" w14:textId="28FF1F3A" w:rsidR="00B2233B" w:rsidRPr="00A111A3" w:rsidRDefault="00955349" w:rsidP="00955349">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46</w:t>
      </w:r>
      <w:r w:rsidRPr="00A111A3">
        <w:rPr>
          <w:lang w:val="es-CO"/>
        </w:rPr>
        <w:fldChar w:fldCharType="end"/>
      </w:r>
      <w:r w:rsidRPr="00A111A3">
        <w:rPr>
          <w:lang w:val="es-CO"/>
        </w:rPr>
        <w:t xml:space="preserve">. </w:t>
      </w:r>
      <w:r w:rsidRPr="00A111A3">
        <w:rPr>
          <w:b w:val="0"/>
          <w:lang w:val="es-CO"/>
        </w:rPr>
        <w:t>Resultados “El robot es modular”</w:t>
      </w:r>
    </w:p>
    <w:p w14:paraId="37C3344E" w14:textId="6BA1D317" w:rsidR="00B2233B" w:rsidRPr="00A111A3" w:rsidRDefault="00B2233B" w:rsidP="00E532BB">
      <w:pPr>
        <w:pStyle w:val="Ttulo4"/>
        <w:numPr>
          <w:ilvl w:val="2"/>
          <w:numId w:val="8"/>
        </w:numPr>
        <w:rPr>
          <w:lang w:val="es-CO"/>
        </w:rPr>
      </w:pPr>
      <w:r w:rsidRPr="00A111A3">
        <w:rPr>
          <w:lang w:val="es-CO"/>
        </w:rPr>
        <w:lastRenderedPageBreak/>
        <w:t>El robot comunica emociones</w:t>
      </w:r>
      <w:r w:rsidR="00955349" w:rsidRPr="00A111A3">
        <w:rPr>
          <w:lang w:val="es-CO"/>
        </w:rPr>
        <w:t xml:space="preserve"> </w:t>
      </w:r>
      <w:r w:rsidRPr="00A111A3">
        <w:rPr>
          <w:lang w:val="es-CO"/>
        </w:rPr>
        <w:t xml:space="preserve">por medio de </w:t>
      </w:r>
      <w:r w:rsidR="00691968" w:rsidRPr="00A111A3">
        <w:rPr>
          <w:lang w:val="es-CO"/>
        </w:rPr>
        <w:t>expresiones faciales</w:t>
      </w:r>
      <w:r w:rsidRPr="00A111A3">
        <w:rPr>
          <w:lang w:val="es-CO"/>
        </w:rPr>
        <w:t xml:space="preserve"> virtuales</w:t>
      </w:r>
    </w:p>
    <w:p w14:paraId="6B8CEFB8" w14:textId="77777777" w:rsidR="00955349" w:rsidRPr="00A111A3" w:rsidRDefault="00955349" w:rsidP="00955349">
      <w:pPr>
        <w:keepNext/>
        <w:jc w:val="center"/>
        <w:rPr>
          <w:lang w:val="es-CO"/>
        </w:rPr>
      </w:pPr>
      <w:r w:rsidRPr="00A111A3">
        <w:rPr>
          <w:noProof/>
          <w:lang w:val="es-CO" w:eastAsia="es-CO"/>
        </w:rPr>
        <w:drawing>
          <wp:inline distT="0" distB="0" distL="0" distR="0" wp14:anchorId="4BDFB6E4" wp14:editId="377B713B">
            <wp:extent cx="3020400" cy="1620000"/>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0400" cy="1620000"/>
                    </a:xfrm>
                    <a:prstGeom prst="rect">
                      <a:avLst/>
                    </a:prstGeom>
                    <a:noFill/>
                    <a:ln>
                      <a:noFill/>
                    </a:ln>
                  </pic:spPr>
                </pic:pic>
              </a:graphicData>
            </a:graphic>
          </wp:inline>
        </w:drawing>
      </w:r>
    </w:p>
    <w:p w14:paraId="4B198A36" w14:textId="74D87B26" w:rsidR="00955349" w:rsidRPr="00A111A3" w:rsidRDefault="00955349" w:rsidP="00955349">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47</w:t>
      </w:r>
      <w:r w:rsidRPr="00A111A3">
        <w:rPr>
          <w:lang w:val="es-CO"/>
        </w:rPr>
        <w:fldChar w:fldCharType="end"/>
      </w:r>
      <w:r w:rsidRPr="00A111A3">
        <w:rPr>
          <w:lang w:val="es-CO"/>
        </w:rPr>
        <w:t xml:space="preserve">. </w:t>
      </w:r>
      <w:r w:rsidRPr="00A111A3">
        <w:rPr>
          <w:b w:val="0"/>
          <w:lang w:val="es-CO"/>
        </w:rPr>
        <w:t>Resultados “El robot comunica emociones por medio de expresiones faciales virtuales”</w:t>
      </w:r>
    </w:p>
    <w:p w14:paraId="7CA55CE9" w14:textId="53A5DDE6" w:rsidR="00B2233B" w:rsidRPr="00A111A3" w:rsidRDefault="00B2233B" w:rsidP="00E532BB">
      <w:pPr>
        <w:pStyle w:val="Ttulo4"/>
        <w:numPr>
          <w:ilvl w:val="2"/>
          <w:numId w:val="8"/>
        </w:numPr>
        <w:rPr>
          <w:lang w:val="es-CO"/>
        </w:rPr>
      </w:pPr>
      <w:r w:rsidRPr="00A111A3">
        <w:rPr>
          <w:lang w:val="es-CO"/>
        </w:rPr>
        <w:t>El robot ofrece comunicación</w:t>
      </w:r>
      <w:r w:rsidR="00955349" w:rsidRPr="00A111A3">
        <w:rPr>
          <w:lang w:val="es-CO"/>
        </w:rPr>
        <w:t xml:space="preserve"> </w:t>
      </w:r>
      <w:r w:rsidRPr="00A111A3">
        <w:rPr>
          <w:lang w:val="es-CO"/>
        </w:rPr>
        <w:t>táctil</w:t>
      </w:r>
    </w:p>
    <w:p w14:paraId="07F86DBA" w14:textId="77777777" w:rsidR="00955349" w:rsidRPr="00A111A3" w:rsidRDefault="00955349" w:rsidP="00955349">
      <w:pPr>
        <w:keepNext/>
        <w:jc w:val="center"/>
        <w:rPr>
          <w:lang w:val="es-CO"/>
        </w:rPr>
      </w:pPr>
      <w:r w:rsidRPr="00A111A3">
        <w:rPr>
          <w:noProof/>
          <w:lang w:val="es-CO" w:eastAsia="es-CO"/>
        </w:rPr>
        <w:drawing>
          <wp:inline distT="0" distB="0" distL="0" distR="0" wp14:anchorId="215967D8" wp14:editId="29BFEA50">
            <wp:extent cx="3340800" cy="162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40800" cy="1620000"/>
                    </a:xfrm>
                    <a:prstGeom prst="rect">
                      <a:avLst/>
                    </a:prstGeom>
                    <a:noFill/>
                    <a:ln>
                      <a:noFill/>
                    </a:ln>
                  </pic:spPr>
                </pic:pic>
              </a:graphicData>
            </a:graphic>
          </wp:inline>
        </w:drawing>
      </w:r>
    </w:p>
    <w:p w14:paraId="1D3EB5BF" w14:textId="5536154E" w:rsidR="00955349" w:rsidRPr="00A111A3" w:rsidRDefault="00955349" w:rsidP="00955349">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48</w:t>
      </w:r>
      <w:r w:rsidRPr="00A111A3">
        <w:rPr>
          <w:lang w:val="es-CO"/>
        </w:rPr>
        <w:fldChar w:fldCharType="end"/>
      </w:r>
      <w:r w:rsidRPr="00A111A3">
        <w:rPr>
          <w:lang w:val="es-CO"/>
        </w:rPr>
        <w:t xml:space="preserve">. </w:t>
      </w:r>
      <w:r w:rsidRPr="00A111A3">
        <w:rPr>
          <w:b w:val="0"/>
          <w:lang w:val="es-CO"/>
        </w:rPr>
        <w:t>Resultados “El robot ofrece comunicación táctil”</w:t>
      </w:r>
    </w:p>
    <w:p w14:paraId="6C44B785" w14:textId="2D1B2199" w:rsidR="00B2233B" w:rsidRPr="00A111A3" w:rsidRDefault="00B2233B" w:rsidP="00E532BB">
      <w:pPr>
        <w:pStyle w:val="Ttulo4"/>
        <w:numPr>
          <w:ilvl w:val="2"/>
          <w:numId w:val="8"/>
        </w:numPr>
        <w:rPr>
          <w:lang w:val="es-CO"/>
        </w:rPr>
      </w:pPr>
      <w:r w:rsidRPr="00A111A3">
        <w:rPr>
          <w:lang w:val="es-CO"/>
        </w:rPr>
        <w:t>El robot se comunica de forma</w:t>
      </w:r>
      <w:r w:rsidR="00955349" w:rsidRPr="00A111A3">
        <w:rPr>
          <w:lang w:val="es-CO"/>
        </w:rPr>
        <w:t xml:space="preserve"> </w:t>
      </w:r>
      <w:r w:rsidRPr="00A111A3">
        <w:rPr>
          <w:lang w:val="es-CO"/>
        </w:rPr>
        <w:t>oral</w:t>
      </w:r>
    </w:p>
    <w:p w14:paraId="5C8D19EF" w14:textId="77777777" w:rsidR="00955349" w:rsidRPr="00A111A3" w:rsidRDefault="00955349" w:rsidP="00955349">
      <w:pPr>
        <w:keepNext/>
        <w:jc w:val="center"/>
        <w:rPr>
          <w:lang w:val="es-CO"/>
        </w:rPr>
      </w:pPr>
      <w:r w:rsidRPr="00A111A3">
        <w:rPr>
          <w:noProof/>
          <w:lang w:val="es-CO" w:eastAsia="es-CO"/>
        </w:rPr>
        <w:drawing>
          <wp:inline distT="0" distB="0" distL="0" distR="0" wp14:anchorId="3D08DC93" wp14:editId="428CC9C4">
            <wp:extent cx="3171600" cy="1620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71600" cy="1620000"/>
                    </a:xfrm>
                    <a:prstGeom prst="rect">
                      <a:avLst/>
                    </a:prstGeom>
                    <a:noFill/>
                    <a:ln>
                      <a:noFill/>
                    </a:ln>
                  </pic:spPr>
                </pic:pic>
              </a:graphicData>
            </a:graphic>
          </wp:inline>
        </w:drawing>
      </w:r>
    </w:p>
    <w:p w14:paraId="0D6D1714" w14:textId="299B4D56" w:rsidR="00955349" w:rsidRPr="00A111A3" w:rsidRDefault="00955349" w:rsidP="00955349">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49</w:t>
      </w:r>
      <w:r w:rsidRPr="00A111A3">
        <w:rPr>
          <w:lang w:val="es-CO"/>
        </w:rPr>
        <w:fldChar w:fldCharType="end"/>
      </w:r>
      <w:r w:rsidRPr="00A111A3">
        <w:rPr>
          <w:lang w:val="es-CO"/>
        </w:rPr>
        <w:t xml:space="preserve">. </w:t>
      </w:r>
      <w:r w:rsidRPr="00A111A3">
        <w:rPr>
          <w:b w:val="0"/>
          <w:lang w:val="es-CO"/>
        </w:rPr>
        <w:t>Resultados “El robot se comunica de forma oral”</w:t>
      </w:r>
    </w:p>
    <w:p w14:paraId="4B16FF9D" w14:textId="44DE02BC" w:rsidR="00B2233B" w:rsidRPr="00A111A3" w:rsidRDefault="00B2233B" w:rsidP="00E532BB">
      <w:pPr>
        <w:pStyle w:val="Ttulo4"/>
        <w:numPr>
          <w:ilvl w:val="2"/>
          <w:numId w:val="8"/>
        </w:numPr>
        <w:rPr>
          <w:lang w:val="es-CO"/>
        </w:rPr>
      </w:pPr>
      <w:r w:rsidRPr="00A111A3">
        <w:rPr>
          <w:lang w:val="es-CO"/>
        </w:rPr>
        <w:lastRenderedPageBreak/>
        <w:t xml:space="preserve">El robot tiene un </w:t>
      </w:r>
      <w:r w:rsidR="00691968" w:rsidRPr="00A111A3">
        <w:rPr>
          <w:lang w:val="es-CO"/>
        </w:rPr>
        <w:t>módulo</w:t>
      </w:r>
      <w:r w:rsidRPr="00A111A3">
        <w:rPr>
          <w:lang w:val="es-CO"/>
        </w:rPr>
        <w:t xml:space="preserve"> manipulador</w:t>
      </w:r>
    </w:p>
    <w:p w14:paraId="63A7D3DC" w14:textId="77777777" w:rsidR="00955349" w:rsidRPr="00A111A3" w:rsidRDefault="00955349" w:rsidP="00955349">
      <w:pPr>
        <w:keepNext/>
        <w:jc w:val="center"/>
        <w:rPr>
          <w:lang w:val="es-CO"/>
        </w:rPr>
      </w:pPr>
      <w:r w:rsidRPr="00A111A3">
        <w:rPr>
          <w:noProof/>
          <w:lang w:val="es-CO" w:eastAsia="es-CO"/>
        </w:rPr>
        <w:drawing>
          <wp:inline distT="0" distB="0" distL="0" distR="0" wp14:anchorId="35DED02B" wp14:editId="2C8FA728">
            <wp:extent cx="3312000" cy="1620000"/>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12000" cy="1620000"/>
                    </a:xfrm>
                    <a:prstGeom prst="rect">
                      <a:avLst/>
                    </a:prstGeom>
                    <a:noFill/>
                    <a:ln>
                      <a:noFill/>
                    </a:ln>
                  </pic:spPr>
                </pic:pic>
              </a:graphicData>
            </a:graphic>
          </wp:inline>
        </w:drawing>
      </w:r>
    </w:p>
    <w:p w14:paraId="0C857D50" w14:textId="0A05551A" w:rsidR="00955349" w:rsidRPr="00A111A3" w:rsidRDefault="00955349" w:rsidP="00955349">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50</w:t>
      </w:r>
      <w:r w:rsidRPr="00A111A3">
        <w:rPr>
          <w:lang w:val="es-CO"/>
        </w:rPr>
        <w:fldChar w:fldCharType="end"/>
      </w:r>
      <w:r w:rsidRPr="00A111A3">
        <w:rPr>
          <w:lang w:val="es-CO"/>
        </w:rPr>
        <w:t xml:space="preserve">. </w:t>
      </w:r>
      <w:r w:rsidRPr="00A111A3">
        <w:rPr>
          <w:b w:val="0"/>
          <w:lang w:val="es-CO"/>
        </w:rPr>
        <w:t xml:space="preserve">Resultados “El robot tiene un </w:t>
      </w:r>
      <w:r w:rsidR="00691968" w:rsidRPr="00A111A3">
        <w:rPr>
          <w:b w:val="0"/>
          <w:lang w:val="es-CO"/>
        </w:rPr>
        <w:t>módulo</w:t>
      </w:r>
      <w:r w:rsidRPr="00A111A3">
        <w:rPr>
          <w:b w:val="0"/>
          <w:lang w:val="es-CO"/>
        </w:rPr>
        <w:t xml:space="preserve"> manipulador”</w:t>
      </w:r>
    </w:p>
    <w:p w14:paraId="2858EEFC" w14:textId="2F97F35B" w:rsidR="00B2233B" w:rsidRPr="00A111A3" w:rsidRDefault="00B2233B" w:rsidP="00E532BB">
      <w:pPr>
        <w:pStyle w:val="Ttulo4"/>
        <w:numPr>
          <w:ilvl w:val="2"/>
          <w:numId w:val="8"/>
        </w:numPr>
        <w:rPr>
          <w:lang w:val="es-CO"/>
        </w:rPr>
      </w:pPr>
      <w:r w:rsidRPr="00A111A3">
        <w:rPr>
          <w:lang w:val="es-CO"/>
        </w:rPr>
        <w:t>El robot tiene apariencia caricaturesca</w:t>
      </w:r>
    </w:p>
    <w:p w14:paraId="365C76D0" w14:textId="77777777" w:rsidR="00955349" w:rsidRPr="00A111A3" w:rsidRDefault="00955349" w:rsidP="00955349">
      <w:pPr>
        <w:keepNext/>
        <w:jc w:val="center"/>
        <w:rPr>
          <w:lang w:val="es-CO"/>
        </w:rPr>
      </w:pPr>
      <w:r w:rsidRPr="00A111A3">
        <w:rPr>
          <w:noProof/>
          <w:lang w:val="es-CO" w:eastAsia="es-CO"/>
        </w:rPr>
        <w:drawing>
          <wp:inline distT="0" distB="0" distL="0" distR="0" wp14:anchorId="7628E1E7" wp14:editId="2E2541B7">
            <wp:extent cx="3312000" cy="1620000"/>
            <wp:effectExtent l="0" t="0" r="317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12000" cy="1620000"/>
                    </a:xfrm>
                    <a:prstGeom prst="rect">
                      <a:avLst/>
                    </a:prstGeom>
                    <a:noFill/>
                    <a:ln>
                      <a:noFill/>
                    </a:ln>
                  </pic:spPr>
                </pic:pic>
              </a:graphicData>
            </a:graphic>
          </wp:inline>
        </w:drawing>
      </w:r>
    </w:p>
    <w:p w14:paraId="4289C554" w14:textId="69C9C4E1" w:rsidR="00955349" w:rsidRPr="00A111A3" w:rsidRDefault="00955349" w:rsidP="00955349">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51</w:t>
      </w:r>
      <w:r w:rsidRPr="00A111A3">
        <w:rPr>
          <w:lang w:val="es-CO"/>
        </w:rPr>
        <w:fldChar w:fldCharType="end"/>
      </w:r>
      <w:r w:rsidRPr="00A111A3">
        <w:rPr>
          <w:lang w:val="es-CO"/>
        </w:rPr>
        <w:t xml:space="preserve">. </w:t>
      </w:r>
      <w:r w:rsidRPr="00A111A3">
        <w:rPr>
          <w:b w:val="0"/>
          <w:lang w:val="es-CO"/>
        </w:rPr>
        <w:t>Resultados “El robot tiene apariencia caricaturesca”</w:t>
      </w:r>
    </w:p>
    <w:p w14:paraId="7C5A20C6" w14:textId="0E09F8BC" w:rsidR="00B2233B" w:rsidRPr="00A111A3" w:rsidRDefault="00B2233B" w:rsidP="00E532BB">
      <w:pPr>
        <w:pStyle w:val="Ttulo4"/>
        <w:numPr>
          <w:ilvl w:val="2"/>
          <w:numId w:val="8"/>
        </w:numPr>
        <w:rPr>
          <w:lang w:val="es-CO"/>
        </w:rPr>
      </w:pPr>
      <w:r w:rsidRPr="00A111A3">
        <w:rPr>
          <w:lang w:val="es-CO"/>
        </w:rPr>
        <w:t>El robot permite instalar aplicaciones adicionales</w:t>
      </w:r>
    </w:p>
    <w:p w14:paraId="7C626B27" w14:textId="77777777" w:rsidR="00BE588B" w:rsidRPr="00A111A3" w:rsidRDefault="00955349" w:rsidP="00BE588B">
      <w:pPr>
        <w:keepNext/>
        <w:jc w:val="center"/>
        <w:rPr>
          <w:lang w:val="es-CO"/>
        </w:rPr>
      </w:pPr>
      <w:r w:rsidRPr="00A111A3">
        <w:rPr>
          <w:noProof/>
          <w:lang w:val="es-CO" w:eastAsia="es-CO"/>
        </w:rPr>
        <w:drawing>
          <wp:inline distT="0" distB="0" distL="0" distR="0" wp14:anchorId="3B63D5C8" wp14:editId="6656D754">
            <wp:extent cx="3110400" cy="1620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10400" cy="1620000"/>
                    </a:xfrm>
                    <a:prstGeom prst="rect">
                      <a:avLst/>
                    </a:prstGeom>
                    <a:noFill/>
                    <a:ln>
                      <a:noFill/>
                    </a:ln>
                  </pic:spPr>
                </pic:pic>
              </a:graphicData>
            </a:graphic>
          </wp:inline>
        </w:drawing>
      </w:r>
    </w:p>
    <w:p w14:paraId="2772FC44" w14:textId="39C8DA41" w:rsidR="00955349" w:rsidRPr="00A111A3" w:rsidRDefault="00BE588B" w:rsidP="00BE588B">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52</w:t>
      </w:r>
      <w:r w:rsidRPr="00A111A3">
        <w:rPr>
          <w:lang w:val="es-CO"/>
        </w:rPr>
        <w:fldChar w:fldCharType="end"/>
      </w:r>
      <w:r w:rsidRPr="00A111A3">
        <w:rPr>
          <w:lang w:val="es-CO"/>
        </w:rPr>
        <w:t xml:space="preserve">. </w:t>
      </w:r>
      <w:r w:rsidRPr="00A111A3">
        <w:rPr>
          <w:b w:val="0"/>
          <w:lang w:val="es-CO"/>
        </w:rPr>
        <w:t>Resultados “El robot permite instalar aplicaciones adicionales”</w:t>
      </w:r>
    </w:p>
    <w:p w14:paraId="4583274B" w14:textId="007E72E2" w:rsidR="00B2233B" w:rsidRPr="00A111A3" w:rsidRDefault="00B2233B" w:rsidP="00E532BB">
      <w:pPr>
        <w:pStyle w:val="Ttulo4"/>
        <w:numPr>
          <w:ilvl w:val="2"/>
          <w:numId w:val="8"/>
        </w:numPr>
        <w:rPr>
          <w:lang w:val="es-CO"/>
        </w:rPr>
      </w:pPr>
      <w:r w:rsidRPr="00A111A3">
        <w:rPr>
          <w:lang w:val="es-CO"/>
        </w:rPr>
        <w:lastRenderedPageBreak/>
        <w:t>El robot incluye un módulo de desplazamiento con llantas</w:t>
      </w:r>
    </w:p>
    <w:p w14:paraId="1A644163" w14:textId="77777777" w:rsidR="00BE588B" w:rsidRPr="00A111A3" w:rsidRDefault="00BE588B" w:rsidP="00BE588B">
      <w:pPr>
        <w:keepNext/>
        <w:jc w:val="center"/>
        <w:rPr>
          <w:lang w:val="es-CO"/>
        </w:rPr>
      </w:pPr>
      <w:r w:rsidRPr="00A111A3">
        <w:rPr>
          <w:noProof/>
          <w:lang w:val="es-CO" w:eastAsia="es-CO"/>
        </w:rPr>
        <w:drawing>
          <wp:inline distT="0" distB="0" distL="0" distR="0" wp14:anchorId="63329C9E" wp14:editId="4173479B">
            <wp:extent cx="3225600" cy="1620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25600" cy="1620000"/>
                    </a:xfrm>
                    <a:prstGeom prst="rect">
                      <a:avLst/>
                    </a:prstGeom>
                    <a:noFill/>
                    <a:ln>
                      <a:noFill/>
                    </a:ln>
                  </pic:spPr>
                </pic:pic>
              </a:graphicData>
            </a:graphic>
          </wp:inline>
        </w:drawing>
      </w:r>
    </w:p>
    <w:p w14:paraId="3C4A9B11" w14:textId="09BBC322" w:rsidR="00BE588B" w:rsidRPr="00A111A3" w:rsidRDefault="00BE588B" w:rsidP="00BE588B">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53</w:t>
      </w:r>
      <w:r w:rsidRPr="00A111A3">
        <w:rPr>
          <w:lang w:val="es-CO"/>
        </w:rPr>
        <w:fldChar w:fldCharType="end"/>
      </w:r>
      <w:r w:rsidRPr="00A111A3">
        <w:rPr>
          <w:lang w:val="es-CO"/>
        </w:rPr>
        <w:t xml:space="preserve">. </w:t>
      </w:r>
      <w:r w:rsidRPr="00A111A3">
        <w:rPr>
          <w:b w:val="0"/>
          <w:lang w:val="es-CO"/>
        </w:rPr>
        <w:t xml:space="preserve">Resultados “El robot incluye un módulo </w:t>
      </w:r>
      <w:r w:rsidR="00691968" w:rsidRPr="00A111A3">
        <w:rPr>
          <w:b w:val="0"/>
          <w:lang w:val="es-CO"/>
        </w:rPr>
        <w:t>de desplazamiento</w:t>
      </w:r>
      <w:r w:rsidRPr="00A111A3">
        <w:rPr>
          <w:b w:val="0"/>
          <w:lang w:val="es-CO"/>
        </w:rPr>
        <w:t xml:space="preserve"> con llantas”</w:t>
      </w:r>
    </w:p>
    <w:p w14:paraId="29DB695F" w14:textId="2740EADA" w:rsidR="00B2233B" w:rsidRPr="00A111A3" w:rsidRDefault="00B2233B" w:rsidP="00E532BB">
      <w:pPr>
        <w:pStyle w:val="Ttulo4"/>
        <w:numPr>
          <w:ilvl w:val="2"/>
          <w:numId w:val="8"/>
        </w:numPr>
        <w:rPr>
          <w:lang w:val="es-CO"/>
        </w:rPr>
      </w:pPr>
      <w:r w:rsidRPr="00A111A3">
        <w:rPr>
          <w:lang w:val="es-CO"/>
        </w:rPr>
        <w:t>El robot comunica emociones por medio de expresiones corporales mecánicas</w:t>
      </w:r>
    </w:p>
    <w:p w14:paraId="29C36EEA" w14:textId="77777777" w:rsidR="00BE588B" w:rsidRPr="00A111A3" w:rsidRDefault="00BE588B" w:rsidP="00BE588B">
      <w:pPr>
        <w:keepNext/>
        <w:jc w:val="center"/>
        <w:rPr>
          <w:lang w:val="es-CO"/>
        </w:rPr>
      </w:pPr>
      <w:r w:rsidRPr="00A111A3">
        <w:rPr>
          <w:noProof/>
          <w:lang w:val="es-CO" w:eastAsia="es-CO"/>
        </w:rPr>
        <w:drawing>
          <wp:inline distT="0" distB="0" distL="0" distR="0" wp14:anchorId="0D330F16" wp14:editId="7E8ECEE2">
            <wp:extent cx="3218400" cy="1620000"/>
            <wp:effectExtent l="0" t="0" r="127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18400" cy="1620000"/>
                    </a:xfrm>
                    <a:prstGeom prst="rect">
                      <a:avLst/>
                    </a:prstGeom>
                    <a:noFill/>
                    <a:ln>
                      <a:noFill/>
                    </a:ln>
                  </pic:spPr>
                </pic:pic>
              </a:graphicData>
            </a:graphic>
          </wp:inline>
        </w:drawing>
      </w:r>
    </w:p>
    <w:p w14:paraId="4AA9ACE3" w14:textId="1AF1AAED" w:rsidR="00BE588B" w:rsidRPr="00A111A3" w:rsidRDefault="00BE588B" w:rsidP="00BE588B">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54</w:t>
      </w:r>
      <w:r w:rsidRPr="00A111A3">
        <w:rPr>
          <w:lang w:val="es-CO"/>
        </w:rPr>
        <w:fldChar w:fldCharType="end"/>
      </w:r>
      <w:r w:rsidRPr="00A111A3">
        <w:rPr>
          <w:lang w:val="es-CO"/>
        </w:rPr>
        <w:t xml:space="preserve">. </w:t>
      </w:r>
      <w:r w:rsidRPr="00A111A3">
        <w:rPr>
          <w:b w:val="0"/>
          <w:lang w:val="es-CO"/>
        </w:rPr>
        <w:t xml:space="preserve">Resultados “El robot comunica </w:t>
      </w:r>
      <w:r w:rsidR="00691968" w:rsidRPr="00A111A3">
        <w:rPr>
          <w:b w:val="0"/>
          <w:lang w:val="es-CO"/>
        </w:rPr>
        <w:t>emociones por</w:t>
      </w:r>
      <w:r w:rsidRPr="00A111A3">
        <w:rPr>
          <w:b w:val="0"/>
          <w:lang w:val="es-CO"/>
        </w:rPr>
        <w:t xml:space="preserve"> medio de </w:t>
      </w:r>
      <w:r w:rsidR="00691968" w:rsidRPr="00A111A3">
        <w:rPr>
          <w:b w:val="0"/>
          <w:lang w:val="es-CO"/>
        </w:rPr>
        <w:t>expresiones corporales</w:t>
      </w:r>
      <w:r w:rsidRPr="00A111A3">
        <w:rPr>
          <w:b w:val="0"/>
          <w:lang w:val="es-CO"/>
        </w:rPr>
        <w:t xml:space="preserve"> mecánicas”</w:t>
      </w:r>
    </w:p>
    <w:p w14:paraId="5B3566B3" w14:textId="12F04983" w:rsidR="00B2233B" w:rsidRPr="00A111A3" w:rsidRDefault="00B2233B" w:rsidP="00E532BB">
      <w:pPr>
        <w:pStyle w:val="Ttulo4"/>
        <w:numPr>
          <w:ilvl w:val="2"/>
          <w:numId w:val="8"/>
        </w:numPr>
        <w:rPr>
          <w:shd w:val="clear" w:color="auto" w:fill="FFFFFF"/>
          <w:lang w:val="es-CO"/>
        </w:rPr>
      </w:pPr>
      <w:r w:rsidRPr="00A111A3">
        <w:rPr>
          <w:shd w:val="clear" w:color="auto" w:fill="FFFFFF"/>
          <w:lang w:val="es-CO"/>
        </w:rPr>
        <w:t>El robot tiene módulos activos</w:t>
      </w:r>
    </w:p>
    <w:p w14:paraId="0443D4A0" w14:textId="77777777" w:rsidR="00BE588B" w:rsidRPr="00A111A3" w:rsidRDefault="00BE588B" w:rsidP="00BE588B">
      <w:pPr>
        <w:keepNext/>
        <w:jc w:val="center"/>
        <w:rPr>
          <w:lang w:val="es-CO"/>
        </w:rPr>
      </w:pPr>
      <w:r w:rsidRPr="00A111A3">
        <w:rPr>
          <w:noProof/>
          <w:lang w:val="es-CO" w:eastAsia="es-CO"/>
        </w:rPr>
        <w:drawing>
          <wp:inline distT="0" distB="0" distL="0" distR="0" wp14:anchorId="4D9363CF" wp14:editId="47A3C28A">
            <wp:extent cx="3456000" cy="16200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56000" cy="1620000"/>
                    </a:xfrm>
                    <a:prstGeom prst="rect">
                      <a:avLst/>
                    </a:prstGeom>
                    <a:noFill/>
                    <a:ln>
                      <a:noFill/>
                    </a:ln>
                  </pic:spPr>
                </pic:pic>
              </a:graphicData>
            </a:graphic>
          </wp:inline>
        </w:drawing>
      </w:r>
    </w:p>
    <w:p w14:paraId="75AEC403" w14:textId="07E8264C" w:rsidR="00BE588B" w:rsidRPr="00A111A3" w:rsidRDefault="00BE588B" w:rsidP="00BE588B">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55</w:t>
      </w:r>
      <w:r w:rsidRPr="00A111A3">
        <w:rPr>
          <w:lang w:val="es-CO"/>
        </w:rPr>
        <w:fldChar w:fldCharType="end"/>
      </w:r>
      <w:r w:rsidRPr="00A111A3">
        <w:rPr>
          <w:lang w:val="es-CO"/>
        </w:rPr>
        <w:t xml:space="preserve">. </w:t>
      </w:r>
      <w:r w:rsidRPr="00A111A3">
        <w:rPr>
          <w:b w:val="0"/>
          <w:lang w:val="es-CO"/>
        </w:rPr>
        <w:t>Resultados “El robot tiene módulos activos”</w:t>
      </w:r>
    </w:p>
    <w:p w14:paraId="068B2EC1" w14:textId="67E9E482" w:rsidR="00B2233B" w:rsidRPr="00A111A3" w:rsidRDefault="00B2233B" w:rsidP="00E532BB">
      <w:pPr>
        <w:pStyle w:val="Ttulo4"/>
        <w:numPr>
          <w:ilvl w:val="2"/>
          <w:numId w:val="8"/>
        </w:numPr>
        <w:rPr>
          <w:lang w:val="es-CO"/>
        </w:rPr>
      </w:pPr>
      <w:r w:rsidRPr="00A111A3">
        <w:rPr>
          <w:lang w:val="es-CO"/>
        </w:rPr>
        <w:lastRenderedPageBreak/>
        <w:t>: La arquitectura propuesta soporta software distribuido</w:t>
      </w:r>
    </w:p>
    <w:p w14:paraId="3F854B3C" w14:textId="77777777" w:rsidR="00BE588B" w:rsidRPr="00A111A3" w:rsidRDefault="00BE588B" w:rsidP="00BE588B">
      <w:pPr>
        <w:keepNext/>
        <w:jc w:val="center"/>
        <w:rPr>
          <w:lang w:val="es-CO"/>
        </w:rPr>
      </w:pPr>
      <w:r w:rsidRPr="00A111A3">
        <w:rPr>
          <w:noProof/>
          <w:lang w:val="es-CO" w:eastAsia="es-CO"/>
        </w:rPr>
        <w:drawing>
          <wp:inline distT="0" distB="0" distL="0" distR="0" wp14:anchorId="4BEFD27F" wp14:editId="706B0D82">
            <wp:extent cx="3358800" cy="16200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58800" cy="1620000"/>
                    </a:xfrm>
                    <a:prstGeom prst="rect">
                      <a:avLst/>
                    </a:prstGeom>
                    <a:noFill/>
                    <a:ln>
                      <a:noFill/>
                    </a:ln>
                  </pic:spPr>
                </pic:pic>
              </a:graphicData>
            </a:graphic>
          </wp:inline>
        </w:drawing>
      </w:r>
    </w:p>
    <w:p w14:paraId="4FAD11DE" w14:textId="340856EA" w:rsidR="00BE588B" w:rsidRPr="00A111A3" w:rsidRDefault="00BE588B" w:rsidP="00BE588B">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56</w:t>
      </w:r>
      <w:r w:rsidRPr="00A111A3">
        <w:rPr>
          <w:lang w:val="es-CO"/>
        </w:rPr>
        <w:fldChar w:fldCharType="end"/>
      </w:r>
      <w:r w:rsidRPr="00A111A3">
        <w:rPr>
          <w:lang w:val="es-CO"/>
        </w:rPr>
        <w:t xml:space="preserve">. </w:t>
      </w:r>
      <w:r w:rsidRPr="00A111A3">
        <w:rPr>
          <w:b w:val="0"/>
          <w:lang w:val="es-CO"/>
        </w:rPr>
        <w:t>Resultados “La arquitectura propuesta soporta software distribuido”</w:t>
      </w:r>
    </w:p>
    <w:p w14:paraId="5F69407C" w14:textId="77777777" w:rsidR="00BE588B" w:rsidRPr="00A111A3" w:rsidRDefault="00BE588B" w:rsidP="00BE588B">
      <w:pPr>
        <w:rPr>
          <w:lang w:val="es-CO"/>
        </w:rPr>
      </w:pPr>
    </w:p>
    <w:p w14:paraId="09F97C69" w14:textId="25D7EE9E" w:rsidR="00B2233B" w:rsidRPr="00A111A3" w:rsidRDefault="00B2233B" w:rsidP="00E532BB">
      <w:pPr>
        <w:pStyle w:val="Ttulo4"/>
        <w:numPr>
          <w:ilvl w:val="2"/>
          <w:numId w:val="8"/>
        </w:numPr>
        <w:rPr>
          <w:lang w:val="es-CO"/>
        </w:rPr>
      </w:pPr>
      <w:r w:rsidRPr="00A111A3">
        <w:rPr>
          <w:lang w:val="es-CO"/>
        </w:rPr>
        <w:t>La arquitectura propuesta se desarrolla bajo el modelo de agentes BDI</w:t>
      </w:r>
    </w:p>
    <w:p w14:paraId="18764D4A" w14:textId="77777777" w:rsidR="00BE588B" w:rsidRPr="00A111A3" w:rsidRDefault="00BE588B" w:rsidP="00BE588B">
      <w:pPr>
        <w:keepNext/>
        <w:jc w:val="center"/>
        <w:rPr>
          <w:lang w:val="es-CO"/>
        </w:rPr>
      </w:pPr>
      <w:r w:rsidRPr="00A111A3">
        <w:rPr>
          <w:noProof/>
          <w:lang w:val="es-CO" w:eastAsia="es-CO"/>
        </w:rPr>
        <w:drawing>
          <wp:inline distT="0" distB="0" distL="0" distR="0" wp14:anchorId="0E598B62" wp14:editId="55F22B36">
            <wp:extent cx="2883600" cy="16200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83600" cy="1620000"/>
                    </a:xfrm>
                    <a:prstGeom prst="rect">
                      <a:avLst/>
                    </a:prstGeom>
                    <a:noFill/>
                    <a:ln>
                      <a:noFill/>
                    </a:ln>
                  </pic:spPr>
                </pic:pic>
              </a:graphicData>
            </a:graphic>
          </wp:inline>
        </w:drawing>
      </w:r>
    </w:p>
    <w:p w14:paraId="63DBB447" w14:textId="3577D01D" w:rsidR="00BE588B" w:rsidRPr="00A111A3" w:rsidRDefault="00BE588B" w:rsidP="00BE588B">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57</w:t>
      </w:r>
      <w:r w:rsidRPr="00A111A3">
        <w:rPr>
          <w:lang w:val="es-CO"/>
        </w:rPr>
        <w:fldChar w:fldCharType="end"/>
      </w:r>
      <w:r w:rsidRPr="00A111A3">
        <w:rPr>
          <w:lang w:val="es-CO"/>
        </w:rPr>
        <w:t xml:space="preserve">. </w:t>
      </w:r>
      <w:r w:rsidRPr="00A111A3">
        <w:rPr>
          <w:b w:val="0"/>
          <w:lang w:val="es-CO"/>
        </w:rPr>
        <w:t>Resultados “La arquitectura propuesta se desarrolla bajo el modelo de agentes BDI”</w:t>
      </w:r>
    </w:p>
    <w:p w14:paraId="68EB38FF" w14:textId="6ED2BE35" w:rsidR="00B2233B" w:rsidRPr="00A111A3" w:rsidRDefault="00B2233B" w:rsidP="00E532BB">
      <w:pPr>
        <w:pStyle w:val="Ttulo4"/>
        <w:numPr>
          <w:ilvl w:val="2"/>
          <w:numId w:val="8"/>
        </w:numPr>
        <w:rPr>
          <w:lang w:val="es-CO"/>
        </w:rPr>
      </w:pPr>
      <w:r w:rsidRPr="00A111A3">
        <w:rPr>
          <w:lang w:val="es-CO"/>
        </w:rPr>
        <w:lastRenderedPageBreak/>
        <w:t>El actor encuentra alternativas a servicios no disponibles</w:t>
      </w:r>
    </w:p>
    <w:p w14:paraId="49ABF4EF" w14:textId="77777777" w:rsidR="00BE588B" w:rsidRPr="00A111A3" w:rsidRDefault="00BE588B" w:rsidP="00BE588B">
      <w:pPr>
        <w:keepNext/>
        <w:jc w:val="center"/>
        <w:rPr>
          <w:lang w:val="es-CO"/>
        </w:rPr>
      </w:pPr>
      <w:r w:rsidRPr="00A111A3">
        <w:rPr>
          <w:noProof/>
          <w:lang w:val="es-CO" w:eastAsia="es-CO"/>
        </w:rPr>
        <w:drawing>
          <wp:inline distT="0" distB="0" distL="0" distR="0" wp14:anchorId="48321B58" wp14:editId="4670A18A">
            <wp:extent cx="3286800" cy="1620000"/>
            <wp:effectExtent l="0" t="0" r="889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86800" cy="1620000"/>
                    </a:xfrm>
                    <a:prstGeom prst="rect">
                      <a:avLst/>
                    </a:prstGeom>
                    <a:noFill/>
                    <a:ln>
                      <a:noFill/>
                    </a:ln>
                  </pic:spPr>
                </pic:pic>
              </a:graphicData>
            </a:graphic>
          </wp:inline>
        </w:drawing>
      </w:r>
    </w:p>
    <w:p w14:paraId="5077C525" w14:textId="5B25388B" w:rsidR="00BE588B" w:rsidRPr="00A111A3" w:rsidRDefault="00BE588B" w:rsidP="00BE588B">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58</w:t>
      </w:r>
      <w:r w:rsidRPr="00A111A3">
        <w:rPr>
          <w:lang w:val="es-CO"/>
        </w:rPr>
        <w:fldChar w:fldCharType="end"/>
      </w:r>
      <w:r w:rsidRPr="00A111A3">
        <w:rPr>
          <w:lang w:val="es-CO"/>
        </w:rPr>
        <w:t xml:space="preserve">. </w:t>
      </w:r>
      <w:r w:rsidRPr="00A111A3">
        <w:rPr>
          <w:b w:val="0"/>
          <w:lang w:val="es-CO"/>
        </w:rPr>
        <w:t>Resultados “El actor encuentra alternativas a servicios no disponibles”</w:t>
      </w:r>
    </w:p>
    <w:p w14:paraId="15D8D60E" w14:textId="4A8F1984" w:rsidR="00B2233B" w:rsidRPr="00A111A3" w:rsidRDefault="00B2233B" w:rsidP="00E532BB">
      <w:pPr>
        <w:pStyle w:val="Ttulo4"/>
        <w:numPr>
          <w:ilvl w:val="2"/>
          <w:numId w:val="8"/>
        </w:numPr>
        <w:rPr>
          <w:lang w:val="es-CO"/>
        </w:rPr>
      </w:pPr>
      <w:r w:rsidRPr="00A111A3">
        <w:rPr>
          <w:lang w:val="es-CO"/>
        </w:rPr>
        <w:t>La arquitectura permite conexión a través de diferentes protocolos de comunicación</w:t>
      </w:r>
    </w:p>
    <w:p w14:paraId="01722F15" w14:textId="77777777" w:rsidR="00BE588B" w:rsidRPr="00A111A3" w:rsidRDefault="00BE588B" w:rsidP="00BE588B">
      <w:pPr>
        <w:keepNext/>
        <w:jc w:val="center"/>
        <w:rPr>
          <w:lang w:val="es-CO"/>
        </w:rPr>
      </w:pPr>
      <w:r w:rsidRPr="00A111A3">
        <w:rPr>
          <w:noProof/>
          <w:lang w:val="es-CO" w:eastAsia="es-CO"/>
        </w:rPr>
        <w:drawing>
          <wp:inline distT="0" distB="0" distL="0" distR="0" wp14:anchorId="7CB7B650" wp14:editId="69F20CB0">
            <wp:extent cx="3045600" cy="1620000"/>
            <wp:effectExtent l="0" t="0" r="254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5600" cy="1620000"/>
                    </a:xfrm>
                    <a:prstGeom prst="rect">
                      <a:avLst/>
                    </a:prstGeom>
                    <a:noFill/>
                    <a:ln>
                      <a:noFill/>
                    </a:ln>
                  </pic:spPr>
                </pic:pic>
              </a:graphicData>
            </a:graphic>
          </wp:inline>
        </w:drawing>
      </w:r>
    </w:p>
    <w:p w14:paraId="01C5AE4E" w14:textId="5B471C0D" w:rsidR="00BE588B" w:rsidRPr="00A111A3" w:rsidRDefault="00BE588B" w:rsidP="00BE588B">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59</w:t>
      </w:r>
      <w:r w:rsidRPr="00A111A3">
        <w:rPr>
          <w:lang w:val="es-CO"/>
        </w:rPr>
        <w:fldChar w:fldCharType="end"/>
      </w:r>
      <w:r w:rsidRPr="00A111A3">
        <w:rPr>
          <w:lang w:val="es-CO"/>
        </w:rPr>
        <w:t xml:space="preserve">. </w:t>
      </w:r>
      <w:r w:rsidRPr="00A111A3">
        <w:rPr>
          <w:b w:val="0"/>
          <w:lang w:val="es-CO"/>
        </w:rPr>
        <w:t>Resultados</w:t>
      </w:r>
      <w:r w:rsidR="009D6BDF" w:rsidRPr="00A111A3">
        <w:rPr>
          <w:b w:val="0"/>
          <w:lang w:val="es-CO"/>
        </w:rPr>
        <w:t xml:space="preserve"> “</w:t>
      </w:r>
      <w:r w:rsidRPr="00A111A3">
        <w:rPr>
          <w:b w:val="0"/>
          <w:lang w:val="es-CO"/>
        </w:rPr>
        <w:t xml:space="preserve">La arquitectura </w:t>
      </w:r>
      <w:r w:rsidR="00691968" w:rsidRPr="00A111A3">
        <w:rPr>
          <w:b w:val="0"/>
          <w:lang w:val="es-CO"/>
        </w:rPr>
        <w:t>permite conexión</w:t>
      </w:r>
      <w:r w:rsidRPr="00A111A3">
        <w:rPr>
          <w:b w:val="0"/>
          <w:lang w:val="es-CO"/>
        </w:rPr>
        <w:t xml:space="preserve"> a través de </w:t>
      </w:r>
      <w:r w:rsidR="00691968" w:rsidRPr="00A111A3">
        <w:rPr>
          <w:b w:val="0"/>
          <w:lang w:val="es-CO"/>
        </w:rPr>
        <w:t>diferentes protocolos</w:t>
      </w:r>
      <w:r w:rsidRPr="00A111A3">
        <w:rPr>
          <w:b w:val="0"/>
          <w:lang w:val="es-CO"/>
        </w:rPr>
        <w:t xml:space="preserve"> de comunicación</w:t>
      </w:r>
      <w:r w:rsidR="009D6BDF" w:rsidRPr="00A111A3">
        <w:rPr>
          <w:b w:val="0"/>
          <w:lang w:val="es-CO"/>
        </w:rPr>
        <w:t>”</w:t>
      </w:r>
    </w:p>
    <w:p w14:paraId="13C7905E" w14:textId="08C00BBD" w:rsidR="00B2233B" w:rsidRPr="00A111A3" w:rsidRDefault="00B2233B" w:rsidP="00E532BB">
      <w:pPr>
        <w:pStyle w:val="Ttulo4"/>
        <w:numPr>
          <w:ilvl w:val="2"/>
          <w:numId w:val="8"/>
        </w:numPr>
        <w:rPr>
          <w:lang w:val="es-CO"/>
        </w:rPr>
      </w:pPr>
      <w:r w:rsidRPr="00A111A3">
        <w:rPr>
          <w:lang w:val="es-CO"/>
        </w:rPr>
        <w:t>El actor respeta los límites de tiempo parametrizados</w:t>
      </w:r>
    </w:p>
    <w:p w14:paraId="7D7659CE" w14:textId="77777777" w:rsidR="009D6BDF" w:rsidRPr="00A111A3" w:rsidRDefault="009D6BDF" w:rsidP="009D6BDF">
      <w:pPr>
        <w:keepNext/>
        <w:jc w:val="center"/>
        <w:rPr>
          <w:lang w:val="es-CO"/>
        </w:rPr>
      </w:pPr>
      <w:r w:rsidRPr="00A111A3">
        <w:rPr>
          <w:noProof/>
          <w:lang w:val="es-CO" w:eastAsia="es-CO"/>
        </w:rPr>
        <w:drawing>
          <wp:inline distT="0" distB="0" distL="0" distR="0" wp14:anchorId="5EF319A5" wp14:editId="05DDA8D0">
            <wp:extent cx="3294000" cy="1620000"/>
            <wp:effectExtent l="0" t="0" r="190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94000" cy="1620000"/>
                    </a:xfrm>
                    <a:prstGeom prst="rect">
                      <a:avLst/>
                    </a:prstGeom>
                    <a:noFill/>
                    <a:ln>
                      <a:noFill/>
                    </a:ln>
                  </pic:spPr>
                </pic:pic>
              </a:graphicData>
            </a:graphic>
          </wp:inline>
        </w:drawing>
      </w:r>
    </w:p>
    <w:p w14:paraId="3C10E8FC" w14:textId="3D112E97" w:rsidR="009D6BDF" w:rsidRPr="00A111A3" w:rsidRDefault="009D6BDF" w:rsidP="009D6BDF">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60</w:t>
      </w:r>
      <w:r w:rsidRPr="00A111A3">
        <w:rPr>
          <w:lang w:val="es-CO"/>
        </w:rPr>
        <w:fldChar w:fldCharType="end"/>
      </w:r>
      <w:r w:rsidRPr="00A111A3">
        <w:rPr>
          <w:lang w:val="es-CO"/>
        </w:rPr>
        <w:t xml:space="preserve">. </w:t>
      </w:r>
      <w:r w:rsidRPr="00A111A3">
        <w:rPr>
          <w:b w:val="0"/>
          <w:lang w:val="es-CO"/>
        </w:rPr>
        <w:t xml:space="preserve">Resultados “El actor respeta los límites </w:t>
      </w:r>
      <w:r w:rsidR="00691968" w:rsidRPr="00A111A3">
        <w:rPr>
          <w:b w:val="0"/>
          <w:lang w:val="es-CO"/>
        </w:rPr>
        <w:t>de tiempo</w:t>
      </w:r>
      <w:r w:rsidRPr="00A111A3">
        <w:rPr>
          <w:b w:val="0"/>
          <w:lang w:val="es-CO"/>
        </w:rPr>
        <w:t xml:space="preserve"> parametrizados”</w:t>
      </w:r>
    </w:p>
    <w:p w14:paraId="32C04B3B" w14:textId="2537D5BC" w:rsidR="00B2233B" w:rsidRPr="00A111A3" w:rsidRDefault="00B2233B" w:rsidP="00E532BB">
      <w:pPr>
        <w:pStyle w:val="Ttulo4"/>
        <w:numPr>
          <w:ilvl w:val="2"/>
          <w:numId w:val="8"/>
        </w:numPr>
        <w:rPr>
          <w:lang w:val="es-CO"/>
        </w:rPr>
      </w:pPr>
      <w:r w:rsidRPr="00A111A3">
        <w:rPr>
          <w:lang w:val="es-CO"/>
        </w:rPr>
        <w:lastRenderedPageBreak/>
        <w:t>El actor se ubica en el modelo</w:t>
      </w:r>
      <w:r w:rsidR="009D6BDF" w:rsidRPr="00A111A3">
        <w:rPr>
          <w:lang w:val="es-CO"/>
        </w:rPr>
        <w:t xml:space="preserve"> </w:t>
      </w:r>
      <w:r w:rsidRPr="00A111A3">
        <w:rPr>
          <w:lang w:val="es-CO"/>
        </w:rPr>
        <w:t>del mundo</w:t>
      </w:r>
    </w:p>
    <w:p w14:paraId="1B2990B9" w14:textId="77777777" w:rsidR="009D6BDF" w:rsidRPr="00A111A3" w:rsidRDefault="009D6BDF" w:rsidP="009D6BDF">
      <w:pPr>
        <w:keepNext/>
        <w:jc w:val="center"/>
        <w:rPr>
          <w:lang w:val="es-CO"/>
        </w:rPr>
      </w:pPr>
      <w:r w:rsidRPr="00A111A3">
        <w:rPr>
          <w:noProof/>
          <w:lang w:val="es-CO" w:eastAsia="es-CO"/>
        </w:rPr>
        <w:drawing>
          <wp:inline distT="0" distB="0" distL="0" distR="0" wp14:anchorId="647CDD88" wp14:editId="23A1E41E">
            <wp:extent cx="3196800" cy="1620000"/>
            <wp:effectExtent l="0" t="0" r="381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96800" cy="1620000"/>
                    </a:xfrm>
                    <a:prstGeom prst="rect">
                      <a:avLst/>
                    </a:prstGeom>
                    <a:noFill/>
                    <a:ln>
                      <a:noFill/>
                    </a:ln>
                  </pic:spPr>
                </pic:pic>
              </a:graphicData>
            </a:graphic>
          </wp:inline>
        </w:drawing>
      </w:r>
    </w:p>
    <w:p w14:paraId="398E9928" w14:textId="2122DF7D" w:rsidR="009D6BDF" w:rsidRPr="00A111A3" w:rsidRDefault="009D6BDF" w:rsidP="009D6BDF">
      <w:pPr>
        <w:pStyle w:val="Descripcin"/>
        <w:jc w:val="center"/>
        <w:rPr>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61</w:t>
      </w:r>
      <w:r w:rsidRPr="00A111A3">
        <w:rPr>
          <w:lang w:val="es-CO"/>
        </w:rPr>
        <w:fldChar w:fldCharType="end"/>
      </w:r>
      <w:r w:rsidRPr="00A111A3">
        <w:rPr>
          <w:lang w:val="es-CO"/>
        </w:rPr>
        <w:t>.</w:t>
      </w:r>
      <w:r w:rsidRPr="00A111A3">
        <w:rPr>
          <w:b w:val="0"/>
          <w:lang w:val="es-CO"/>
        </w:rPr>
        <w:t xml:space="preserve"> Resultados “El actor se ubica en el modelo del mundo”</w:t>
      </w:r>
    </w:p>
    <w:p w14:paraId="39EAE0D1" w14:textId="26432CBD" w:rsidR="00B2233B" w:rsidRPr="00A111A3" w:rsidRDefault="00B2233B" w:rsidP="00E532BB">
      <w:pPr>
        <w:pStyle w:val="Ttulo4"/>
        <w:numPr>
          <w:ilvl w:val="2"/>
          <w:numId w:val="8"/>
        </w:numPr>
        <w:rPr>
          <w:lang w:val="es-CO"/>
        </w:rPr>
      </w:pPr>
      <w:r w:rsidRPr="00A111A3">
        <w:rPr>
          <w:lang w:val="es-CO"/>
        </w:rPr>
        <w:t>El actor acata las normas éticas que se le imponen</w:t>
      </w:r>
    </w:p>
    <w:p w14:paraId="415E47E2" w14:textId="77777777" w:rsidR="009D6BDF" w:rsidRPr="00A111A3" w:rsidRDefault="009D6BDF" w:rsidP="009D6BDF">
      <w:pPr>
        <w:keepNext/>
        <w:jc w:val="center"/>
        <w:rPr>
          <w:lang w:val="es-CO"/>
        </w:rPr>
      </w:pPr>
      <w:r w:rsidRPr="00A111A3">
        <w:rPr>
          <w:noProof/>
          <w:lang w:val="es-CO" w:eastAsia="es-CO"/>
        </w:rPr>
        <w:drawing>
          <wp:inline distT="0" distB="0" distL="0" distR="0" wp14:anchorId="49D53A9D" wp14:editId="14B9215A">
            <wp:extent cx="3304800" cy="1620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04800" cy="1620000"/>
                    </a:xfrm>
                    <a:prstGeom prst="rect">
                      <a:avLst/>
                    </a:prstGeom>
                    <a:noFill/>
                    <a:ln>
                      <a:noFill/>
                    </a:ln>
                  </pic:spPr>
                </pic:pic>
              </a:graphicData>
            </a:graphic>
          </wp:inline>
        </w:drawing>
      </w:r>
    </w:p>
    <w:p w14:paraId="0C691FFF" w14:textId="60B088C8" w:rsidR="009D6BDF" w:rsidRPr="00A111A3" w:rsidRDefault="009D6BDF" w:rsidP="009D6BDF">
      <w:pPr>
        <w:pStyle w:val="Descripcin"/>
        <w:jc w:val="center"/>
        <w:rPr>
          <w:b w:val="0"/>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62</w:t>
      </w:r>
      <w:r w:rsidRPr="00A111A3">
        <w:rPr>
          <w:lang w:val="es-CO"/>
        </w:rPr>
        <w:fldChar w:fldCharType="end"/>
      </w:r>
      <w:r w:rsidRPr="00A111A3">
        <w:rPr>
          <w:lang w:val="es-CO"/>
        </w:rPr>
        <w:t xml:space="preserve">. </w:t>
      </w:r>
      <w:r w:rsidRPr="00A111A3">
        <w:rPr>
          <w:b w:val="0"/>
          <w:lang w:val="es-CO"/>
        </w:rPr>
        <w:t xml:space="preserve">Resultados “El actor acata las normas </w:t>
      </w:r>
      <w:r w:rsidR="00691968" w:rsidRPr="00A111A3">
        <w:rPr>
          <w:b w:val="0"/>
          <w:lang w:val="es-CO"/>
        </w:rPr>
        <w:t>éticas que</w:t>
      </w:r>
      <w:r w:rsidRPr="00A111A3">
        <w:rPr>
          <w:b w:val="0"/>
          <w:lang w:val="es-CO"/>
        </w:rPr>
        <w:t xml:space="preserve"> se le imponen”</w:t>
      </w:r>
    </w:p>
    <w:p w14:paraId="0FC493B7" w14:textId="4181A928" w:rsidR="00B2233B" w:rsidRPr="00A111A3" w:rsidRDefault="00B2233B" w:rsidP="00E532BB">
      <w:pPr>
        <w:pStyle w:val="Ttulo4"/>
        <w:numPr>
          <w:ilvl w:val="2"/>
          <w:numId w:val="8"/>
        </w:numPr>
        <w:rPr>
          <w:lang w:val="es-CO"/>
        </w:rPr>
      </w:pPr>
      <w:r w:rsidRPr="00A111A3">
        <w:rPr>
          <w:lang w:val="es-CO"/>
        </w:rPr>
        <w:t>El actor responde a eventos emocionales</w:t>
      </w:r>
    </w:p>
    <w:p w14:paraId="3FB7444E" w14:textId="77777777" w:rsidR="009D6BDF" w:rsidRPr="00A111A3" w:rsidRDefault="009D6BDF" w:rsidP="009D6BDF">
      <w:pPr>
        <w:keepNext/>
        <w:jc w:val="center"/>
        <w:rPr>
          <w:lang w:val="es-CO"/>
        </w:rPr>
      </w:pPr>
      <w:r w:rsidRPr="00A111A3">
        <w:rPr>
          <w:noProof/>
          <w:lang w:val="es-CO" w:eastAsia="es-CO"/>
        </w:rPr>
        <w:drawing>
          <wp:inline distT="0" distB="0" distL="0" distR="0" wp14:anchorId="1F99225C" wp14:editId="1D4133FE">
            <wp:extent cx="3265200" cy="1620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65200" cy="1620000"/>
                    </a:xfrm>
                    <a:prstGeom prst="rect">
                      <a:avLst/>
                    </a:prstGeom>
                    <a:noFill/>
                    <a:ln>
                      <a:noFill/>
                    </a:ln>
                  </pic:spPr>
                </pic:pic>
              </a:graphicData>
            </a:graphic>
          </wp:inline>
        </w:drawing>
      </w:r>
    </w:p>
    <w:p w14:paraId="6A00E64F" w14:textId="0C4DA55E" w:rsidR="009D6BDF" w:rsidRPr="00A111A3" w:rsidRDefault="009D6BDF" w:rsidP="009D6BDF">
      <w:pPr>
        <w:pStyle w:val="Descripcin"/>
        <w:jc w:val="center"/>
        <w:rPr>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63</w:t>
      </w:r>
      <w:r w:rsidRPr="00A111A3">
        <w:rPr>
          <w:lang w:val="es-CO"/>
        </w:rPr>
        <w:fldChar w:fldCharType="end"/>
      </w:r>
      <w:r w:rsidRPr="00A111A3">
        <w:rPr>
          <w:lang w:val="es-CO"/>
        </w:rPr>
        <w:t xml:space="preserve">. </w:t>
      </w:r>
      <w:r w:rsidRPr="00A111A3">
        <w:rPr>
          <w:b w:val="0"/>
          <w:lang w:val="es-CO"/>
        </w:rPr>
        <w:t>Resultados “El actor responde a eventos emocionales”</w:t>
      </w:r>
    </w:p>
    <w:p w14:paraId="2ED28D54" w14:textId="75470B19" w:rsidR="00B2233B" w:rsidRPr="00A111A3" w:rsidRDefault="00B2233B" w:rsidP="00E532BB">
      <w:pPr>
        <w:pStyle w:val="Ttulo4"/>
        <w:numPr>
          <w:ilvl w:val="2"/>
          <w:numId w:val="8"/>
        </w:numPr>
        <w:rPr>
          <w:lang w:val="es-CO"/>
        </w:rPr>
      </w:pPr>
      <w:r w:rsidRPr="00A111A3">
        <w:rPr>
          <w:lang w:val="es-CO"/>
        </w:rPr>
        <w:lastRenderedPageBreak/>
        <w:t>El actor demanda los elementos necesarios para suplir sus necesidades</w:t>
      </w:r>
    </w:p>
    <w:p w14:paraId="695C1DF9" w14:textId="77777777" w:rsidR="009D6BDF" w:rsidRPr="00A111A3" w:rsidRDefault="009D6BDF" w:rsidP="009D6BDF">
      <w:pPr>
        <w:keepNext/>
        <w:jc w:val="center"/>
        <w:rPr>
          <w:lang w:val="es-CO"/>
        </w:rPr>
      </w:pPr>
      <w:r w:rsidRPr="00A111A3">
        <w:rPr>
          <w:noProof/>
          <w:lang w:val="es-CO" w:eastAsia="es-CO"/>
        </w:rPr>
        <w:drawing>
          <wp:inline distT="0" distB="0" distL="0" distR="0" wp14:anchorId="4DC0BD03" wp14:editId="3F5A8F3D">
            <wp:extent cx="3009600" cy="1620000"/>
            <wp:effectExtent l="0" t="0" r="63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09600" cy="1620000"/>
                    </a:xfrm>
                    <a:prstGeom prst="rect">
                      <a:avLst/>
                    </a:prstGeom>
                    <a:noFill/>
                    <a:ln>
                      <a:noFill/>
                    </a:ln>
                  </pic:spPr>
                </pic:pic>
              </a:graphicData>
            </a:graphic>
          </wp:inline>
        </w:drawing>
      </w:r>
    </w:p>
    <w:p w14:paraId="19CDB455" w14:textId="47BB04A6" w:rsidR="009D6BDF" w:rsidRPr="00A111A3" w:rsidRDefault="009D6BDF" w:rsidP="009D6BDF">
      <w:pPr>
        <w:pStyle w:val="Descripcin"/>
        <w:jc w:val="center"/>
        <w:rPr>
          <w:lang w:val="es-CO"/>
        </w:rPr>
      </w:pPr>
      <w:r w:rsidRPr="00A111A3">
        <w:rPr>
          <w:lang w:val="es-CO"/>
        </w:rPr>
        <w:t xml:space="preserve">Ilustración </w:t>
      </w:r>
      <w:r w:rsidRPr="00A111A3">
        <w:rPr>
          <w:lang w:val="es-CO"/>
        </w:rPr>
        <w:fldChar w:fldCharType="begin"/>
      </w:r>
      <w:r w:rsidRPr="00A111A3">
        <w:rPr>
          <w:lang w:val="es-CO"/>
        </w:rPr>
        <w:instrText xml:space="preserve"> SEQ Ilustración \* ARABIC </w:instrText>
      </w:r>
      <w:r w:rsidRPr="00A111A3">
        <w:rPr>
          <w:lang w:val="es-CO"/>
        </w:rPr>
        <w:fldChar w:fldCharType="separate"/>
      </w:r>
      <w:r w:rsidR="00DD7815">
        <w:rPr>
          <w:noProof/>
          <w:lang w:val="es-CO"/>
        </w:rPr>
        <w:t>64</w:t>
      </w:r>
      <w:r w:rsidRPr="00A111A3">
        <w:rPr>
          <w:lang w:val="es-CO"/>
        </w:rPr>
        <w:fldChar w:fldCharType="end"/>
      </w:r>
      <w:r w:rsidRPr="00A111A3">
        <w:rPr>
          <w:lang w:val="es-CO"/>
        </w:rPr>
        <w:t xml:space="preserve">. </w:t>
      </w:r>
      <w:r w:rsidRPr="00A111A3">
        <w:rPr>
          <w:b w:val="0"/>
          <w:lang w:val="es-CO"/>
        </w:rPr>
        <w:t>Resultados “El actor demanda los elementos necesarios para suplir sus necesidades”</w:t>
      </w:r>
    </w:p>
    <w:p w14:paraId="568FADC9" w14:textId="42F27AA8" w:rsidR="00850052" w:rsidRDefault="00850052" w:rsidP="00850052">
      <w:pPr>
        <w:pStyle w:val="Ttulo2"/>
        <w:numPr>
          <w:ilvl w:val="0"/>
          <w:numId w:val="27"/>
        </w:numPr>
        <w:rPr>
          <w:lang w:val="es-CO"/>
        </w:rPr>
      </w:pPr>
      <w:r>
        <w:rPr>
          <w:lang w:val="es-CO"/>
        </w:rPr>
        <w:t>Conclusiones</w:t>
      </w:r>
    </w:p>
    <w:p w14:paraId="2FD15CAB" w14:textId="0AAB27CF" w:rsidR="005F6EC4" w:rsidRPr="00A111A3" w:rsidRDefault="00850052" w:rsidP="002611A5">
      <w:pPr>
        <w:rPr>
          <w:lang w:val="es-CO"/>
        </w:rPr>
      </w:pPr>
      <w:r>
        <w:rPr>
          <w:lang w:val="es-CO"/>
        </w:rPr>
        <w:t>L</w:t>
      </w:r>
      <w:r w:rsidR="00262A53" w:rsidRPr="00A111A3">
        <w:rPr>
          <w:lang w:val="es-CO"/>
        </w:rPr>
        <w:t xml:space="preserve">os resultados muestran que </w:t>
      </w:r>
      <w:r w:rsidR="0016614F" w:rsidRPr="00A111A3">
        <w:rPr>
          <w:lang w:val="es-CO"/>
        </w:rPr>
        <w:t xml:space="preserve">AIO </w:t>
      </w:r>
      <w:r w:rsidR="00262A53" w:rsidRPr="00A111A3">
        <w:rPr>
          <w:lang w:val="es-CO"/>
        </w:rPr>
        <w:t>cumple satisfactoriamente con la</w:t>
      </w:r>
      <w:r w:rsidR="0016614F" w:rsidRPr="00A111A3">
        <w:rPr>
          <w:lang w:val="es-CO"/>
        </w:rPr>
        <w:t xml:space="preserve"> mayoría de los</w:t>
      </w:r>
      <w:r w:rsidR="00262A53" w:rsidRPr="00A111A3">
        <w:rPr>
          <w:lang w:val="es-CO"/>
        </w:rPr>
        <w:t xml:space="preserve"> </w:t>
      </w:r>
      <w:r w:rsidR="0016614F" w:rsidRPr="00A111A3">
        <w:rPr>
          <w:lang w:val="es-CO"/>
        </w:rPr>
        <w:t>requerimientos demandado</w:t>
      </w:r>
      <w:r w:rsidR="00262A53" w:rsidRPr="00A111A3">
        <w:rPr>
          <w:lang w:val="es-CO"/>
        </w:rPr>
        <w:t>s.</w:t>
      </w:r>
      <w:r w:rsidR="006157B1" w:rsidRPr="00A111A3">
        <w:rPr>
          <w:lang w:val="es-CO"/>
        </w:rPr>
        <w:t xml:space="preserve"> Sin embargo, es necesario </w:t>
      </w:r>
      <w:r w:rsidR="003400AB" w:rsidRPr="00A111A3">
        <w:rPr>
          <w:lang w:val="es-CO"/>
        </w:rPr>
        <w:t xml:space="preserve">realizar una segunda prueba de validación incluyendo una mayor cantidad de </w:t>
      </w:r>
      <w:r w:rsidR="00FC4E5D" w:rsidRPr="00A111A3">
        <w:rPr>
          <w:lang w:val="es-CO"/>
        </w:rPr>
        <w:t>escenas</w:t>
      </w:r>
      <w:r w:rsidR="003400AB" w:rsidRPr="00A111A3">
        <w:rPr>
          <w:lang w:val="es-CO"/>
        </w:rPr>
        <w:t xml:space="preserve"> que permita</w:t>
      </w:r>
      <w:r w:rsidR="00FC4E5D" w:rsidRPr="00A111A3">
        <w:rPr>
          <w:lang w:val="es-CO"/>
        </w:rPr>
        <w:t>n</w:t>
      </w:r>
      <w:r w:rsidR="003400AB" w:rsidRPr="00A111A3">
        <w:rPr>
          <w:lang w:val="es-CO"/>
        </w:rPr>
        <w:t xml:space="preserve"> al usuario percatarse acerca de req</w:t>
      </w:r>
      <w:r w:rsidR="000D082D" w:rsidRPr="00A111A3">
        <w:rPr>
          <w:lang w:val="es-CO"/>
        </w:rPr>
        <w:t>u</w:t>
      </w:r>
      <w:r w:rsidR="003400AB" w:rsidRPr="00A111A3">
        <w:rPr>
          <w:lang w:val="es-CO"/>
        </w:rPr>
        <w:t xml:space="preserve">erimientos claves como la modularidad y la expresión de emociones, </w:t>
      </w:r>
      <w:r w:rsidR="00691968" w:rsidRPr="00A111A3">
        <w:rPr>
          <w:lang w:val="es-CO"/>
        </w:rPr>
        <w:t>así</w:t>
      </w:r>
      <w:r w:rsidR="003400AB" w:rsidRPr="00A111A3">
        <w:rPr>
          <w:lang w:val="es-CO"/>
        </w:rPr>
        <w:t xml:space="preserve"> como, detectar fácilmente los 4 módulos propuestos par</w:t>
      </w:r>
      <w:r w:rsidR="000D082D" w:rsidRPr="00A111A3">
        <w:rPr>
          <w:lang w:val="es-CO"/>
        </w:rPr>
        <w:t>a</w:t>
      </w:r>
      <w:r w:rsidR="003400AB" w:rsidRPr="00A111A3">
        <w:rPr>
          <w:lang w:val="es-CO"/>
        </w:rPr>
        <w:t xml:space="preserve"> el prototipo</w:t>
      </w:r>
      <w:r w:rsidR="000D082D" w:rsidRPr="00A111A3">
        <w:rPr>
          <w:lang w:val="es-CO"/>
        </w:rPr>
        <w:t xml:space="preserve"> funcional</w:t>
      </w:r>
      <w:r w:rsidR="003400AB" w:rsidRPr="00A111A3">
        <w:rPr>
          <w:lang w:val="es-CO"/>
        </w:rPr>
        <w:t xml:space="preserve">. </w:t>
      </w:r>
      <w:r w:rsidR="0035670D" w:rsidRPr="00A111A3">
        <w:rPr>
          <w:lang w:val="es-CO"/>
        </w:rPr>
        <w:t>Por otro lado,</w:t>
      </w:r>
      <w:r w:rsidR="00322EF1" w:rsidRPr="00A111A3">
        <w:rPr>
          <w:lang w:val="es-CO"/>
        </w:rPr>
        <w:t xml:space="preserve"> </w:t>
      </w:r>
      <w:r w:rsidR="0035670D" w:rsidRPr="00A111A3">
        <w:rPr>
          <w:lang w:val="es-CO"/>
        </w:rPr>
        <w:t xml:space="preserve">debido a que el </w:t>
      </w:r>
      <w:r w:rsidR="0035670D" w:rsidRPr="00691968">
        <w:rPr>
          <w:i/>
          <w:lang w:val="es-CO"/>
        </w:rPr>
        <w:t>core</w:t>
      </w:r>
      <w:r w:rsidR="0035670D" w:rsidRPr="00A111A3">
        <w:rPr>
          <w:lang w:val="es-CO"/>
        </w:rPr>
        <w:t xml:space="preserve"> de la arquitectura propuesta se basa en</w:t>
      </w:r>
      <w:r w:rsidR="00676E3C" w:rsidRPr="00A111A3">
        <w:rPr>
          <w:lang w:val="es-CO"/>
        </w:rPr>
        <w:t xml:space="preserve"> </w:t>
      </w:r>
      <w:r w:rsidR="0035670D" w:rsidRPr="00A111A3">
        <w:rPr>
          <w:lang w:val="es-CO"/>
        </w:rPr>
        <w:t xml:space="preserve">sistemas inteligentes utilizando agentes racionales, </w:t>
      </w:r>
      <w:r w:rsidR="00322EF1" w:rsidRPr="00A111A3">
        <w:rPr>
          <w:lang w:val="es-CO"/>
        </w:rPr>
        <w:t xml:space="preserve">se ve necesario incluir </w:t>
      </w:r>
      <w:r w:rsidR="0003434D" w:rsidRPr="00A111A3">
        <w:rPr>
          <w:lang w:val="es-CO"/>
        </w:rPr>
        <w:t xml:space="preserve">a la validación </w:t>
      </w:r>
      <w:r w:rsidR="00322EF1" w:rsidRPr="00A111A3">
        <w:rPr>
          <w:lang w:val="es-CO"/>
        </w:rPr>
        <w:t xml:space="preserve">un público contextualizado con el modelo de agentes </w:t>
      </w:r>
      <w:r w:rsidR="0003434D" w:rsidRPr="00A111A3">
        <w:rPr>
          <w:lang w:val="es-CO"/>
        </w:rPr>
        <w:t xml:space="preserve">BDI. </w:t>
      </w:r>
    </w:p>
    <w:p w14:paraId="09507237" w14:textId="77777777" w:rsidR="005F6EC4" w:rsidRPr="00A111A3" w:rsidRDefault="005F6EC4">
      <w:pPr>
        <w:spacing w:before="0" w:after="0" w:line="240" w:lineRule="auto"/>
        <w:jc w:val="left"/>
        <w:rPr>
          <w:lang w:val="es-CO"/>
        </w:rPr>
      </w:pPr>
      <w:r w:rsidRPr="00A111A3">
        <w:rPr>
          <w:lang w:val="es-CO"/>
        </w:rPr>
        <w:br w:type="page"/>
      </w:r>
    </w:p>
    <w:p w14:paraId="1EEFDBEE" w14:textId="05F75BA0" w:rsidR="004B0873" w:rsidRPr="00A111A3" w:rsidRDefault="004B0873" w:rsidP="004B0873">
      <w:pPr>
        <w:pStyle w:val="Ttulo1"/>
        <w:rPr>
          <w:lang w:val="es-CO"/>
        </w:rPr>
      </w:pPr>
      <w:bookmarkStart w:id="177" w:name="_Toc467832565"/>
      <w:bookmarkStart w:id="178" w:name="OLE_LINK22"/>
      <w:bookmarkStart w:id="179" w:name="OLE_LINK23"/>
      <w:r w:rsidRPr="00A111A3">
        <w:rPr>
          <w:lang w:val="es-CO"/>
        </w:rPr>
        <w:lastRenderedPageBreak/>
        <w:t xml:space="preserve">VI – </w:t>
      </w:r>
      <w:r w:rsidR="00400B03" w:rsidRPr="00A111A3">
        <w:rPr>
          <w:lang w:val="es-CO"/>
        </w:rPr>
        <w:t>CONCLUSIONES</w:t>
      </w:r>
      <w:bookmarkEnd w:id="177"/>
    </w:p>
    <w:bookmarkEnd w:id="178"/>
    <w:bookmarkEnd w:id="179"/>
    <w:p w14:paraId="230D6BB7" w14:textId="479F97C4" w:rsidR="00337AFE" w:rsidRDefault="00E71ABD" w:rsidP="00337AFE">
      <w:pPr>
        <w:rPr>
          <w:lang w:val="es-CO"/>
        </w:rPr>
      </w:pPr>
      <w:r>
        <w:rPr>
          <w:lang w:val="es-CO"/>
        </w:rPr>
        <w:t>En esta sección están las</w:t>
      </w:r>
      <w:r w:rsidR="00DF25E9">
        <w:rPr>
          <w:lang w:val="es-CO"/>
        </w:rPr>
        <w:t xml:space="preserve"> conclusiones relevantes </w:t>
      </w:r>
      <w:r>
        <w:rPr>
          <w:lang w:val="es-CO"/>
        </w:rPr>
        <w:t xml:space="preserve">de la arquitectura propuesta y del prototipo. Los cuales sirven como base </w:t>
      </w:r>
      <w:r w:rsidR="00DF25E9">
        <w:rPr>
          <w:lang w:val="es-CO"/>
        </w:rPr>
        <w:t>para el desarrollo de futuros</w:t>
      </w:r>
      <w:r>
        <w:rPr>
          <w:lang w:val="es-CO"/>
        </w:rPr>
        <w:t xml:space="preserve"> proyectos relacionados con robó</w:t>
      </w:r>
      <w:r w:rsidR="00DF25E9">
        <w:rPr>
          <w:lang w:val="es-CO"/>
        </w:rPr>
        <w:t>tica educativa y robótica modular</w:t>
      </w:r>
      <w:r w:rsidR="000377A1">
        <w:rPr>
          <w:lang w:val="es-CO"/>
        </w:rPr>
        <w:t>.</w:t>
      </w:r>
      <w:r w:rsidR="006E3A34">
        <w:rPr>
          <w:lang w:val="es-CO"/>
        </w:rPr>
        <w:t xml:space="preserve"> Este capitulo se encuentra dividido en </w:t>
      </w:r>
      <w:r w:rsidR="008A1AC3">
        <w:rPr>
          <w:lang w:val="es-CO"/>
        </w:rPr>
        <w:t>dos</w:t>
      </w:r>
      <w:r>
        <w:rPr>
          <w:lang w:val="es-CO"/>
        </w:rPr>
        <w:t xml:space="preserve"> secciones</w:t>
      </w:r>
      <w:r w:rsidR="008A1AC3">
        <w:rPr>
          <w:lang w:val="es-CO"/>
        </w:rPr>
        <w:t>,</w:t>
      </w:r>
      <w:r>
        <w:rPr>
          <w:lang w:val="es-CO"/>
        </w:rPr>
        <w:t xml:space="preserve"> primero</w:t>
      </w:r>
      <w:r w:rsidR="008A1AC3">
        <w:rPr>
          <w:lang w:val="es-CO"/>
        </w:rPr>
        <w:t xml:space="preserve">, </w:t>
      </w:r>
      <w:r w:rsidR="00915376">
        <w:rPr>
          <w:lang w:val="es-CO"/>
        </w:rPr>
        <w:t xml:space="preserve">las conclusiones relevantes obtenidas a partir del diseño de </w:t>
      </w:r>
      <w:r w:rsidR="008A1AC3">
        <w:rPr>
          <w:lang w:val="es-CO"/>
        </w:rPr>
        <w:t>la arqu</w:t>
      </w:r>
      <w:r>
        <w:rPr>
          <w:lang w:val="es-CO"/>
        </w:rPr>
        <w:t>itectura lógica y física de AIO y</w:t>
      </w:r>
      <w:r w:rsidR="008A1AC3">
        <w:rPr>
          <w:lang w:val="es-CO"/>
        </w:rPr>
        <w:t xml:space="preserve"> </w:t>
      </w:r>
      <w:r>
        <w:rPr>
          <w:lang w:val="es-CO"/>
        </w:rPr>
        <w:t>segundo,</w:t>
      </w:r>
      <w:r w:rsidR="008A1AC3">
        <w:rPr>
          <w:lang w:val="es-CO"/>
        </w:rPr>
        <w:t xml:space="preserve"> l</w:t>
      </w:r>
      <w:r w:rsidR="002B7C74">
        <w:rPr>
          <w:lang w:val="es-CO"/>
        </w:rPr>
        <w:t>os resultados y consideraciones al diseñar e implementar la arquite</w:t>
      </w:r>
      <w:r>
        <w:rPr>
          <w:lang w:val="es-CO"/>
        </w:rPr>
        <w:t>ctura en un prototipo funcional.</w:t>
      </w:r>
    </w:p>
    <w:p w14:paraId="71F141DF" w14:textId="78BC6009" w:rsidR="00400B03" w:rsidRDefault="0028737B" w:rsidP="00E532BB">
      <w:pPr>
        <w:pStyle w:val="Ttulo2"/>
        <w:numPr>
          <w:ilvl w:val="0"/>
          <w:numId w:val="24"/>
        </w:numPr>
        <w:rPr>
          <w:lang w:val="es-CO"/>
        </w:rPr>
      </w:pPr>
      <w:bookmarkStart w:id="180" w:name="_Toc467832566"/>
      <w:r>
        <w:rPr>
          <w:lang w:val="es-CO"/>
        </w:rPr>
        <w:t>Arquitectura</w:t>
      </w:r>
      <w:bookmarkEnd w:id="180"/>
    </w:p>
    <w:p w14:paraId="504E08E5" w14:textId="77777777" w:rsidR="001F7A53" w:rsidRPr="001F7A53" w:rsidRDefault="001F7A53" w:rsidP="001F7A53">
      <w:pPr>
        <w:rPr>
          <w:lang w:val="es-CO"/>
        </w:rPr>
      </w:pPr>
      <w:r w:rsidRPr="001F7A53">
        <w:rPr>
          <w:lang w:val="es-CO"/>
        </w:rPr>
        <w:t xml:space="preserve">Las modificaciones de la arquitectura RoboAct lograron desacoplar el motor deliberativo BDI del agente actor con la lógica de las acciones permitiendo que el actor pueda ser modelado como un sistema multiagentes, que posibilita la eficiencia en la distribución y paralelización las tareas, lo cual conduce a mejorar el desempeño y permite desplegar cada componente en contenedores independientes. </w:t>
      </w:r>
    </w:p>
    <w:p w14:paraId="2A64DFAD" w14:textId="77777777" w:rsidR="001F7A53" w:rsidRDefault="001F7A53" w:rsidP="001F7A53">
      <w:pPr>
        <w:rPr>
          <w:lang w:val="es-CO"/>
        </w:rPr>
      </w:pPr>
      <w:r>
        <w:rPr>
          <w:lang w:val="es-CO"/>
        </w:rPr>
        <w:t>La arquitectura general del sistema permite la interpretación de una obra teatral por varios actores dirigidos por un director, al ser modular, el actor ofrece la versatilidad de adapatarse en un contexto de dramatización, en diversos escenarios y roles. De esta manera los actores solo se deben concentrar en analizar sus deseos y deliberar sus intenciones, mientras que todo el análisis, sincronización y coordinacion de la obra teatral queda en manos del director.</w:t>
      </w:r>
    </w:p>
    <w:p w14:paraId="5DDEEA36" w14:textId="77777777" w:rsidR="007827EC" w:rsidRDefault="00AC76DA" w:rsidP="007827EC">
      <w:pPr>
        <w:rPr>
          <w:lang w:val="es-CO"/>
        </w:rPr>
      </w:pPr>
      <w:r>
        <w:rPr>
          <w:lang w:val="es-CO"/>
        </w:rPr>
        <w:t xml:space="preserve">La aquitectura al ser </w:t>
      </w:r>
      <w:r w:rsidR="006329A0">
        <w:rPr>
          <w:lang w:val="es-CO"/>
        </w:rPr>
        <w:t>modular y orientada a servicios, permite al actor flexibilidad de integración con sistemas heterogéneos; es decir, proporciona compatibilidad con módulos desarrollados en diferentes lenguajes, frameworks o plataformas. De esta manera, la implementación de soluciones más pequeñas reduce la complejidad de</w:t>
      </w:r>
      <w:r w:rsidR="00E26351">
        <w:rPr>
          <w:lang w:val="es-CO"/>
        </w:rPr>
        <w:t xml:space="preserve"> diseño y desarrollo,</w:t>
      </w:r>
      <w:r w:rsidR="006329A0">
        <w:rPr>
          <w:lang w:val="es-CO"/>
        </w:rPr>
        <w:t xml:space="preserve"> fa</w:t>
      </w:r>
      <w:r w:rsidR="00E26351">
        <w:rPr>
          <w:lang w:val="es-CO"/>
        </w:rPr>
        <w:t>cilitando</w:t>
      </w:r>
      <w:r w:rsidR="006329A0">
        <w:rPr>
          <w:lang w:val="es-CO"/>
        </w:rPr>
        <w:t xml:space="preserve"> la ejecución </w:t>
      </w:r>
      <w:r w:rsidR="00E26351">
        <w:rPr>
          <w:lang w:val="es-CO"/>
        </w:rPr>
        <w:t>de pruebas, la</w:t>
      </w:r>
      <w:r w:rsidR="006329A0">
        <w:rPr>
          <w:lang w:val="es-CO"/>
        </w:rPr>
        <w:t xml:space="preserve"> verificación de</w:t>
      </w:r>
      <w:r w:rsidR="00E26351">
        <w:rPr>
          <w:lang w:val="es-CO"/>
        </w:rPr>
        <w:t>l</w:t>
      </w:r>
      <w:r w:rsidR="006329A0">
        <w:rPr>
          <w:lang w:val="es-CO"/>
        </w:rPr>
        <w:t xml:space="preserve"> funcionamiento de los modulos</w:t>
      </w:r>
      <w:r w:rsidR="00E26351">
        <w:rPr>
          <w:lang w:val="es-CO"/>
        </w:rPr>
        <w:t xml:space="preserve">. </w:t>
      </w:r>
    </w:p>
    <w:p w14:paraId="712597DF" w14:textId="5ABBAB13" w:rsidR="007827EC" w:rsidRDefault="007827EC" w:rsidP="007827EC">
      <w:pPr>
        <w:rPr>
          <w:lang w:val="es-CO"/>
        </w:rPr>
      </w:pPr>
      <w:r>
        <w:rPr>
          <w:lang w:val="es-CO"/>
        </w:rPr>
        <w:t xml:space="preserve">Se aumenta la tolerancia a fallos, al tener redundancia de servicios y modulos, por lo que no existe una dependencia critica del actor con cada módulo; es decir si un módulo llega a fallar el actor puede seguir funcionando. </w:t>
      </w:r>
    </w:p>
    <w:p w14:paraId="05F848ED" w14:textId="0DDE4E47" w:rsidR="0028737B" w:rsidRPr="0028737B" w:rsidRDefault="0028737B" w:rsidP="00E532BB">
      <w:pPr>
        <w:pStyle w:val="Ttulo2"/>
        <w:numPr>
          <w:ilvl w:val="0"/>
          <w:numId w:val="24"/>
        </w:numPr>
        <w:rPr>
          <w:lang w:val="es-CO"/>
        </w:rPr>
      </w:pPr>
      <w:bookmarkStart w:id="181" w:name="_Toc467832567"/>
      <w:r>
        <w:rPr>
          <w:lang w:val="es-CO"/>
        </w:rPr>
        <w:t>Prototipo</w:t>
      </w:r>
      <w:bookmarkEnd w:id="181"/>
    </w:p>
    <w:p w14:paraId="08EC92B8" w14:textId="2ADF5267" w:rsidR="00EE3A8D" w:rsidRDefault="009506BC" w:rsidP="00400B03">
      <w:pPr>
        <w:rPr>
          <w:lang w:val="es-CO"/>
        </w:rPr>
      </w:pPr>
      <w:r>
        <w:rPr>
          <w:lang w:val="es-CO"/>
        </w:rPr>
        <w:t>Se implementó un prototipo que cumple con los objetivos planteados y verificó el correcto funcionamiento de la arquitectura del actor planteada.</w:t>
      </w:r>
      <w:r w:rsidR="00EE3A8D">
        <w:rPr>
          <w:lang w:val="es-CO"/>
        </w:rPr>
        <w:t xml:space="preserve"> Gracias a la versatilidad ofrecida se desarrollaron módulos en diversos lenguajes de programación, tales como, C++, Java y JavaScript; dando como resultado frameworks que facilitan</w:t>
      </w:r>
      <w:r w:rsidR="00D71ACF">
        <w:rPr>
          <w:lang w:val="es-CO"/>
        </w:rPr>
        <w:t xml:space="preserve"> y agilizan</w:t>
      </w:r>
      <w:r w:rsidR="00EE3A8D">
        <w:rPr>
          <w:lang w:val="es-CO"/>
        </w:rPr>
        <w:t xml:space="preserve"> el desarrollo de futuros módulos.</w:t>
      </w:r>
    </w:p>
    <w:p w14:paraId="302C3B7F" w14:textId="2A7058E5" w:rsidR="00A0754C" w:rsidRDefault="006D3A5F" w:rsidP="00400B03">
      <w:pPr>
        <w:rPr>
          <w:lang w:val="es-CO"/>
        </w:rPr>
      </w:pPr>
      <w:r>
        <w:rPr>
          <w:lang w:val="es-CO"/>
        </w:rPr>
        <w:lastRenderedPageBreak/>
        <w:t xml:space="preserve"> </w:t>
      </w:r>
      <w:r w:rsidR="00BB2314">
        <w:rPr>
          <w:lang w:val="es-CO"/>
        </w:rPr>
        <w:t xml:space="preserve">Adicionalmente, el diseñar el modelo 3D de la estructura del robot facilita </w:t>
      </w:r>
      <w:r w:rsidR="006D7CB5">
        <w:rPr>
          <w:lang w:val="es-CO"/>
        </w:rPr>
        <w:t xml:space="preserve">el diseño y la elaboración de nuevas partes, asi como la </w:t>
      </w:r>
      <w:r w:rsidR="00AD30A7">
        <w:rPr>
          <w:lang w:val="es-CO"/>
        </w:rPr>
        <w:t>mejora y mantenimiento del prototipo actual.</w:t>
      </w:r>
    </w:p>
    <w:p w14:paraId="31A629D9" w14:textId="246DAFD1" w:rsidR="00400B03" w:rsidRPr="00A111A3" w:rsidRDefault="002B2981" w:rsidP="00E532BB">
      <w:pPr>
        <w:pStyle w:val="Ttulo2"/>
        <w:numPr>
          <w:ilvl w:val="0"/>
          <w:numId w:val="24"/>
        </w:numPr>
        <w:rPr>
          <w:lang w:val="es-CO"/>
        </w:rPr>
      </w:pPr>
      <w:bookmarkStart w:id="182" w:name="_Toc467832568"/>
      <w:bookmarkStart w:id="183" w:name="_Toc464589304"/>
      <w:r>
        <w:rPr>
          <w:lang w:val="es-CO"/>
        </w:rPr>
        <w:t>Trabajos futuros</w:t>
      </w:r>
      <w:bookmarkEnd w:id="182"/>
    </w:p>
    <w:p w14:paraId="4B3725D0" w14:textId="7E24CB7B" w:rsidR="00400B03" w:rsidRDefault="00AF4129" w:rsidP="00400B03">
      <w:pPr>
        <w:rPr>
          <w:lang w:val="es-CO"/>
        </w:rPr>
      </w:pPr>
      <w:r>
        <w:rPr>
          <w:lang w:val="es-CO"/>
        </w:rPr>
        <w:t>A continuación se listan las posibles mejoras al sistema y a cada uno de los agentes:</w:t>
      </w:r>
    </w:p>
    <w:p w14:paraId="44A77CBB" w14:textId="54B0A39C" w:rsidR="002C72A7" w:rsidRDefault="00936C6F" w:rsidP="00E532BB">
      <w:pPr>
        <w:pStyle w:val="Prrafodelista"/>
        <w:numPr>
          <w:ilvl w:val="0"/>
          <w:numId w:val="23"/>
        </w:numPr>
        <w:rPr>
          <w:lang w:val="es-CO"/>
        </w:rPr>
      </w:pPr>
      <w:r>
        <w:rPr>
          <w:lang w:val="es-CO"/>
        </w:rPr>
        <w:t>A</w:t>
      </w:r>
      <w:r w:rsidR="009D18E9">
        <w:rPr>
          <w:lang w:val="es-CO"/>
        </w:rPr>
        <w:t xml:space="preserve">gregar </w:t>
      </w:r>
      <w:r>
        <w:rPr>
          <w:lang w:val="es-CO"/>
        </w:rPr>
        <w:t xml:space="preserve">al </w:t>
      </w:r>
      <w:r w:rsidR="0064689C">
        <w:rPr>
          <w:lang w:val="es-CO"/>
        </w:rPr>
        <w:t xml:space="preserve">agente </w:t>
      </w:r>
      <w:r w:rsidR="0064689C" w:rsidRPr="0064689C">
        <w:rPr>
          <w:b/>
          <w:i/>
          <w:lang w:val="es-CO"/>
        </w:rPr>
        <w:t>Actor</w:t>
      </w:r>
      <w:r>
        <w:rPr>
          <w:lang w:val="es-CO"/>
        </w:rPr>
        <w:t xml:space="preserve"> </w:t>
      </w:r>
      <w:r w:rsidR="009D18E9">
        <w:rPr>
          <w:lang w:val="es-CO"/>
        </w:rPr>
        <w:t>un modelo emocional independiente al modelo emocional del papel que representa; es decir, diferenciar cuando el actor esta triste y no quiere actuar a cuando el personaje “Hamlet” esta bravo y habla toscamente.</w:t>
      </w:r>
    </w:p>
    <w:p w14:paraId="61470F5A" w14:textId="2CFC5412" w:rsidR="00AF4129" w:rsidRPr="002C72A7" w:rsidRDefault="002C72A7" w:rsidP="00E532BB">
      <w:pPr>
        <w:pStyle w:val="Prrafodelista"/>
        <w:numPr>
          <w:ilvl w:val="0"/>
          <w:numId w:val="23"/>
        </w:numPr>
        <w:rPr>
          <w:lang w:val="es-CO"/>
        </w:rPr>
      </w:pPr>
      <w:r>
        <w:rPr>
          <w:lang w:val="es-CO"/>
        </w:rPr>
        <w:t xml:space="preserve">Mejorar el sistema de priorización y elección de intención en el componente </w:t>
      </w:r>
      <w:r>
        <w:rPr>
          <w:b/>
          <w:i/>
          <w:lang w:val="es-CO"/>
        </w:rPr>
        <w:t>Desires and Intentions.</w:t>
      </w:r>
    </w:p>
    <w:p w14:paraId="0D6D1647" w14:textId="5BD5B8B4" w:rsidR="002C72A7" w:rsidRDefault="002C72A7" w:rsidP="00E532BB">
      <w:pPr>
        <w:pStyle w:val="Prrafodelista"/>
        <w:numPr>
          <w:ilvl w:val="0"/>
          <w:numId w:val="23"/>
        </w:numPr>
        <w:rPr>
          <w:lang w:val="es-CO"/>
        </w:rPr>
      </w:pPr>
      <w:r w:rsidRPr="002C72A7">
        <w:rPr>
          <w:lang w:val="es-CO"/>
        </w:rPr>
        <w:t xml:space="preserve">Paralelizar el cálculo de la contribución, viabilidad, factibilidad y pausabilidad en el motor </w:t>
      </w:r>
      <w:r w:rsidR="00BC6A60" w:rsidRPr="00C64305">
        <w:rPr>
          <w:i/>
          <w:lang w:val="es-CO"/>
        </w:rPr>
        <w:t>BDI</w:t>
      </w:r>
      <w:r w:rsidRPr="002C72A7">
        <w:rPr>
          <w:lang w:val="es-CO"/>
        </w:rPr>
        <w:t xml:space="preserve"> por medio de una implementaci</w:t>
      </w:r>
      <w:r>
        <w:rPr>
          <w:lang w:val="es-CO"/>
        </w:rPr>
        <w:t>ón en hardware</w:t>
      </w:r>
      <w:r w:rsidR="00BC6A60">
        <w:rPr>
          <w:lang w:val="es-CO"/>
        </w:rPr>
        <w:t>, ej.</w:t>
      </w:r>
      <w:r>
        <w:rPr>
          <w:lang w:val="es-CO"/>
        </w:rPr>
        <w:t xml:space="preserve"> FPGA.</w:t>
      </w:r>
    </w:p>
    <w:p w14:paraId="688EB404" w14:textId="03593D45" w:rsidR="002C72A7" w:rsidRDefault="00936C6F" w:rsidP="00E532BB">
      <w:pPr>
        <w:pStyle w:val="Prrafodelista"/>
        <w:numPr>
          <w:ilvl w:val="0"/>
          <w:numId w:val="23"/>
        </w:numPr>
        <w:rPr>
          <w:lang w:val="es-CO"/>
        </w:rPr>
      </w:pPr>
      <w:r>
        <w:rPr>
          <w:lang w:val="es-CO"/>
        </w:rPr>
        <w:t>Distribuir la sincronización y coordinación de las escenas del script, es decir, eliminar el director y distribuir sus tareas en los actores activos.</w:t>
      </w:r>
    </w:p>
    <w:p w14:paraId="64E91810" w14:textId="4ADA180D" w:rsidR="0064689C" w:rsidRDefault="0064689C" w:rsidP="00E532BB">
      <w:pPr>
        <w:pStyle w:val="Prrafodelista"/>
        <w:numPr>
          <w:ilvl w:val="0"/>
          <w:numId w:val="23"/>
        </w:numPr>
        <w:rPr>
          <w:lang w:val="es-CO"/>
        </w:rPr>
      </w:pPr>
      <w:r>
        <w:rPr>
          <w:lang w:val="es-CO"/>
        </w:rPr>
        <w:t xml:space="preserve">Ampliar la base de conocimiento del agente </w:t>
      </w:r>
      <w:r w:rsidRPr="0064689C">
        <w:rPr>
          <w:b/>
          <w:i/>
          <w:lang w:val="es-CO"/>
        </w:rPr>
        <w:t>Actor</w:t>
      </w:r>
      <w:r>
        <w:rPr>
          <w:lang w:val="es-CO"/>
        </w:rPr>
        <w:t xml:space="preserve"> con el fin de que este en capacidad de responder una mayor cantidad de preguntas. </w:t>
      </w:r>
    </w:p>
    <w:p w14:paraId="785B53D4" w14:textId="77777777" w:rsidR="00124274" w:rsidRPr="00811BF3" w:rsidRDefault="00124274" w:rsidP="00811BF3">
      <w:pPr>
        <w:ind w:left="360"/>
        <w:rPr>
          <w:lang w:val="es-CO"/>
        </w:rPr>
      </w:pPr>
    </w:p>
    <w:p w14:paraId="1DB27940" w14:textId="77777777" w:rsidR="00400B03" w:rsidRPr="00A111A3" w:rsidRDefault="00400B03" w:rsidP="00400B03">
      <w:pPr>
        <w:rPr>
          <w:lang w:val="es-CO"/>
        </w:rPr>
      </w:pPr>
    </w:p>
    <w:p w14:paraId="62E25A2C" w14:textId="77777777" w:rsidR="00400B03" w:rsidRPr="00A111A3" w:rsidRDefault="00400B03" w:rsidP="00400B03">
      <w:pPr>
        <w:rPr>
          <w:lang w:val="es-CO"/>
        </w:rPr>
      </w:pPr>
    </w:p>
    <w:p w14:paraId="20AA4698" w14:textId="77777777" w:rsidR="00400B03" w:rsidRPr="00A111A3" w:rsidRDefault="00400B03" w:rsidP="00400B03">
      <w:pPr>
        <w:rPr>
          <w:lang w:val="es-CO"/>
        </w:rPr>
      </w:pPr>
    </w:p>
    <w:p w14:paraId="3F62EB51" w14:textId="77777777" w:rsidR="00400B03" w:rsidRPr="00A111A3" w:rsidRDefault="00400B03" w:rsidP="00400B03">
      <w:pPr>
        <w:rPr>
          <w:lang w:val="es-CO"/>
        </w:rPr>
      </w:pPr>
    </w:p>
    <w:p w14:paraId="50EA61CF" w14:textId="77777777" w:rsidR="00400B03" w:rsidRPr="00A111A3" w:rsidRDefault="00400B03" w:rsidP="00400B03">
      <w:pPr>
        <w:rPr>
          <w:lang w:val="es-CO"/>
        </w:rPr>
      </w:pPr>
    </w:p>
    <w:p w14:paraId="4AB724CE" w14:textId="77777777" w:rsidR="00400B03" w:rsidRPr="00A111A3" w:rsidRDefault="00400B03" w:rsidP="00400B03">
      <w:pPr>
        <w:rPr>
          <w:lang w:val="es-CO"/>
        </w:rPr>
      </w:pPr>
    </w:p>
    <w:p w14:paraId="6F0BCE2C" w14:textId="77777777" w:rsidR="00400B03" w:rsidRPr="00A111A3" w:rsidRDefault="00400B03" w:rsidP="00400B03">
      <w:pPr>
        <w:rPr>
          <w:lang w:val="es-CO"/>
        </w:rPr>
      </w:pPr>
    </w:p>
    <w:p w14:paraId="32F157EF" w14:textId="77777777" w:rsidR="00400B03" w:rsidRPr="00A111A3" w:rsidRDefault="00400B03" w:rsidP="00400B03">
      <w:pPr>
        <w:rPr>
          <w:lang w:val="es-CO"/>
        </w:rPr>
      </w:pPr>
    </w:p>
    <w:p w14:paraId="6FC73FAB" w14:textId="77777777" w:rsidR="00400B03" w:rsidRPr="00A111A3" w:rsidRDefault="00400B03" w:rsidP="00400B03">
      <w:pPr>
        <w:rPr>
          <w:lang w:val="es-CO"/>
        </w:rPr>
      </w:pPr>
    </w:p>
    <w:p w14:paraId="49E266C7" w14:textId="77777777" w:rsidR="00400B03" w:rsidRPr="00A111A3" w:rsidRDefault="00400B03" w:rsidP="00400B03">
      <w:pPr>
        <w:rPr>
          <w:lang w:val="es-CO"/>
        </w:rPr>
      </w:pPr>
    </w:p>
    <w:p w14:paraId="0D8DAA40" w14:textId="77777777" w:rsidR="00400B03" w:rsidRPr="00A111A3" w:rsidRDefault="00400B03" w:rsidP="00400B03">
      <w:pPr>
        <w:rPr>
          <w:lang w:val="es-CO"/>
        </w:rPr>
      </w:pPr>
    </w:p>
    <w:p w14:paraId="0EC91772" w14:textId="77777777" w:rsidR="00400B03" w:rsidRPr="00A111A3" w:rsidRDefault="00400B03" w:rsidP="00400B03">
      <w:pPr>
        <w:rPr>
          <w:lang w:val="es-CO"/>
        </w:rPr>
      </w:pPr>
    </w:p>
    <w:p w14:paraId="53951ABF" w14:textId="77777777" w:rsidR="00400B03" w:rsidRPr="00A111A3" w:rsidRDefault="00400B03" w:rsidP="00400B03">
      <w:pPr>
        <w:rPr>
          <w:lang w:val="es-CO"/>
        </w:rPr>
      </w:pPr>
    </w:p>
    <w:p w14:paraId="1A300348" w14:textId="77777777" w:rsidR="00400B03" w:rsidRPr="00A111A3" w:rsidRDefault="00400B03" w:rsidP="00400B03">
      <w:pPr>
        <w:rPr>
          <w:lang w:val="es-CO"/>
        </w:rPr>
      </w:pPr>
    </w:p>
    <w:p w14:paraId="3EFA983B" w14:textId="77777777" w:rsidR="00400B03" w:rsidRPr="00A111A3" w:rsidRDefault="00400B03" w:rsidP="00400B03">
      <w:pPr>
        <w:rPr>
          <w:lang w:val="es-CO"/>
        </w:rPr>
      </w:pPr>
    </w:p>
    <w:p w14:paraId="2EAED651" w14:textId="77777777" w:rsidR="00400B03" w:rsidRPr="00A111A3" w:rsidRDefault="00400B03" w:rsidP="00400B03">
      <w:pPr>
        <w:rPr>
          <w:lang w:val="es-CO"/>
        </w:rPr>
      </w:pPr>
    </w:p>
    <w:p w14:paraId="0460B4D3" w14:textId="77777777" w:rsidR="00400B03" w:rsidRPr="00A111A3" w:rsidRDefault="00400B03" w:rsidP="00400B03">
      <w:pPr>
        <w:rPr>
          <w:lang w:val="es-CO"/>
        </w:rPr>
      </w:pPr>
    </w:p>
    <w:p w14:paraId="6398022E" w14:textId="77777777" w:rsidR="00400B03" w:rsidRPr="00A111A3" w:rsidRDefault="00400B03" w:rsidP="00400B03">
      <w:pPr>
        <w:rPr>
          <w:lang w:val="es-CO"/>
        </w:rPr>
      </w:pPr>
    </w:p>
    <w:p w14:paraId="7B7E65B0" w14:textId="4A7E7800" w:rsidR="00A1086A" w:rsidRPr="00A111A3" w:rsidRDefault="00822328">
      <w:pPr>
        <w:pStyle w:val="Ttulo1"/>
        <w:rPr>
          <w:lang w:val="es-CO"/>
        </w:rPr>
      </w:pPr>
      <w:bookmarkStart w:id="184" w:name="_Toc467832569"/>
      <w:r w:rsidRPr="00A111A3">
        <w:rPr>
          <w:lang w:val="es-CO"/>
        </w:rPr>
        <w:t>V</w:t>
      </w:r>
      <w:r w:rsidR="004C66C7" w:rsidRPr="00A111A3">
        <w:rPr>
          <w:lang w:val="es-CO"/>
        </w:rPr>
        <w:t>I</w:t>
      </w:r>
      <w:r w:rsidR="004B0873" w:rsidRPr="00A111A3">
        <w:rPr>
          <w:lang w:val="es-CO"/>
        </w:rPr>
        <w:t xml:space="preserve">I </w:t>
      </w:r>
      <w:r w:rsidRPr="00A111A3">
        <w:rPr>
          <w:lang w:val="es-CO"/>
        </w:rPr>
        <w:t>- REFERENCIAS Y BIBLIOGRAFÍA</w:t>
      </w:r>
      <w:bookmarkEnd w:id="183"/>
      <w:bookmarkEnd w:id="184"/>
    </w:p>
    <w:p w14:paraId="18803C20" w14:textId="77777777" w:rsidR="00C6638C" w:rsidRPr="00850052" w:rsidRDefault="00D16052" w:rsidP="00C6638C">
      <w:pPr>
        <w:pStyle w:val="Bibliografa"/>
        <w:rPr>
          <w:lang w:val="es-CO"/>
        </w:rPr>
      </w:pPr>
      <w:r w:rsidRPr="00A111A3">
        <w:rPr>
          <w:lang w:val="es-CO"/>
        </w:rPr>
        <w:fldChar w:fldCharType="begin"/>
      </w:r>
      <w:r w:rsidR="00C6638C">
        <w:rPr>
          <w:lang w:val="es-CO"/>
        </w:rPr>
        <w:instrText xml:space="preserve"> ADDIN ZOTERO_BIBL {"custom":[]} CSL_BIBLIOGRAPHY </w:instrText>
      </w:r>
      <w:r w:rsidRPr="00A111A3">
        <w:rPr>
          <w:lang w:val="es-CO"/>
        </w:rPr>
        <w:fldChar w:fldCharType="separate"/>
      </w:r>
      <w:r w:rsidR="00C6638C" w:rsidRPr="00850052">
        <w:rPr>
          <w:lang w:val="es-CO"/>
        </w:rPr>
        <w:t>[1]</w:t>
      </w:r>
      <w:r w:rsidR="00C6638C" w:rsidRPr="00850052">
        <w:rPr>
          <w:lang w:val="es-CO"/>
        </w:rPr>
        <w:tab/>
        <w:t xml:space="preserve">E. D. R. Obotic </w:t>
      </w:r>
      <w:r w:rsidR="00C6638C" w:rsidRPr="00850052">
        <w:rPr>
          <w:i/>
          <w:iCs/>
          <w:lang w:val="es-CO"/>
        </w:rPr>
        <w:t>et al.</w:t>
      </w:r>
      <w:r w:rsidR="00C6638C" w:rsidRPr="00850052">
        <w:rPr>
          <w:lang w:val="es-CO"/>
        </w:rPr>
        <w:t>, “Robótica Educativa En Uruguay: De La Mano Del Robot Butiá,” vol. 565, no. 11300.</w:t>
      </w:r>
    </w:p>
    <w:p w14:paraId="0A8F58E4" w14:textId="77777777" w:rsidR="00C6638C" w:rsidRPr="00850052" w:rsidRDefault="00C6638C" w:rsidP="00C6638C">
      <w:pPr>
        <w:pStyle w:val="Bibliografa"/>
        <w:rPr>
          <w:lang w:val="es-CO"/>
        </w:rPr>
      </w:pPr>
      <w:r w:rsidRPr="00C6638C">
        <w:t>[2]</w:t>
      </w:r>
      <w:r w:rsidRPr="00C6638C">
        <w:tab/>
        <w:t xml:space="preserve">C. Ribeiro, C. Coutinho, and M. F. Costa, “A Proposal for the Evaluation of Educational Robotics in Basic Schools,” </w:t>
      </w:r>
      <w:r w:rsidRPr="00C6638C">
        <w:rPr>
          <w:i/>
          <w:iCs/>
        </w:rPr>
        <w:t xml:space="preserve">Int. </w:t>
      </w:r>
      <w:r w:rsidRPr="00850052">
        <w:rPr>
          <w:i/>
          <w:iCs/>
          <w:lang w:val="es-CO"/>
        </w:rPr>
        <w:t>Study Assoc. Teach. Teach. ISATT</w:t>
      </w:r>
      <w:r w:rsidRPr="00850052">
        <w:rPr>
          <w:lang w:val="es-CO"/>
        </w:rPr>
        <w:t>, no. 1, pp. 831–839, 2011.</w:t>
      </w:r>
    </w:p>
    <w:p w14:paraId="3851DE52" w14:textId="77777777" w:rsidR="00C6638C" w:rsidRPr="00850052" w:rsidRDefault="00C6638C" w:rsidP="00C6638C">
      <w:pPr>
        <w:pStyle w:val="Bibliografa"/>
        <w:rPr>
          <w:lang w:val="es-CO"/>
        </w:rPr>
      </w:pPr>
      <w:r w:rsidRPr="00850052">
        <w:rPr>
          <w:lang w:val="es-CO"/>
        </w:rPr>
        <w:t>[3]</w:t>
      </w:r>
      <w:r w:rsidRPr="00850052">
        <w:rPr>
          <w:lang w:val="es-CO"/>
        </w:rPr>
        <w:tab/>
        <w:t>Juan Lucas Onieva López, “LA DRAMATIZACIÓN COMO RECURSO EDUCATIVO: ESTUDIO COMPARATIVO DE UNA EXPERIENCIA CON ESTUDIANTES MALAGUEÑOS DE UN CENTRO ESCOLAR CONCERTADO Y ADOLESCENTES PUERTORRIQUEÑOS EN SITUACIÓN DE MARGINALIDAD.”</w:t>
      </w:r>
    </w:p>
    <w:p w14:paraId="37CAD22C" w14:textId="77777777" w:rsidR="00C6638C" w:rsidRPr="00850052" w:rsidRDefault="00C6638C" w:rsidP="00C6638C">
      <w:pPr>
        <w:pStyle w:val="Bibliografa"/>
        <w:rPr>
          <w:lang w:val="es-CO"/>
        </w:rPr>
      </w:pPr>
      <w:r w:rsidRPr="00850052">
        <w:rPr>
          <w:lang w:val="es-CO"/>
        </w:rPr>
        <w:t>[4]</w:t>
      </w:r>
      <w:r w:rsidRPr="00850052">
        <w:rPr>
          <w:lang w:val="es-CO"/>
        </w:rPr>
        <w:tab/>
        <w:t xml:space="preserve">T. Tec, Berlin; Uc, Jose; Gonzalez, Cinhtia; García, Michel; Escalante, Manuel; &amp; Montañez, “Análisis Comparativo de dos Formas de Enseñar Matemáticas Básicas: Robots LEGO NXT y Animación con Scratch,” </w:t>
      </w:r>
      <w:r w:rsidRPr="00850052">
        <w:rPr>
          <w:i/>
          <w:iCs/>
          <w:lang w:val="es-CO"/>
        </w:rPr>
        <w:t>Mem. Conf. Conjunta Ibero-Am. Sobre Tecnol. Para El Aprendiz.</w:t>
      </w:r>
      <w:r w:rsidRPr="00850052">
        <w:rPr>
          <w:lang w:val="es-CO"/>
        </w:rPr>
        <w:t>, no. February 2016, pp. 103–109, 2010.</w:t>
      </w:r>
    </w:p>
    <w:p w14:paraId="7AEDA86A" w14:textId="77777777" w:rsidR="00C6638C" w:rsidRPr="00C6638C" w:rsidRDefault="00C6638C" w:rsidP="00C6638C">
      <w:pPr>
        <w:pStyle w:val="Bibliografa"/>
      </w:pPr>
      <w:r w:rsidRPr="00850052">
        <w:rPr>
          <w:lang w:val="es-CO"/>
        </w:rPr>
        <w:t>[5]</w:t>
      </w:r>
      <w:r w:rsidRPr="00850052">
        <w:rPr>
          <w:lang w:val="es-CO"/>
        </w:rPr>
        <w:tab/>
        <w:t xml:space="preserve">F. Á. B. Sánchez and A. F. Guzmán, “La robótica como un recurso para facilitar el aprendizaje y desarrollo de competencias generales,” </w:t>
      </w:r>
      <w:r w:rsidRPr="00850052">
        <w:rPr>
          <w:i/>
          <w:iCs/>
          <w:lang w:val="es-CO"/>
        </w:rPr>
        <w:t xml:space="preserve">Educ. </w:t>
      </w:r>
      <w:r w:rsidRPr="00C6638C">
        <w:rPr>
          <w:i/>
          <w:iCs/>
        </w:rPr>
        <w:t>Knowl. Soc. EKS</w:t>
      </w:r>
      <w:r w:rsidRPr="00C6638C">
        <w:t>, vol. 13, no. 2, pp. 120–136, 2012.</w:t>
      </w:r>
    </w:p>
    <w:p w14:paraId="0A62E0D3" w14:textId="77777777" w:rsidR="00C6638C" w:rsidRPr="00C6638C" w:rsidRDefault="00C6638C" w:rsidP="00C6638C">
      <w:pPr>
        <w:pStyle w:val="Bibliografa"/>
      </w:pPr>
      <w:r w:rsidRPr="00C6638C">
        <w:t>[6]</w:t>
      </w:r>
      <w:r w:rsidRPr="00C6638C">
        <w:tab/>
        <w:t xml:space="preserve">B. Curto and V. Moreno, “Robotics in Education,” </w:t>
      </w:r>
      <w:r w:rsidRPr="00C6638C">
        <w:rPr>
          <w:i/>
          <w:iCs/>
        </w:rPr>
        <w:t>J. Intell. Robot. Syst. Theory Appl.</w:t>
      </w:r>
      <w:r w:rsidRPr="00C6638C">
        <w:t>, pp. 1–2, 2015.</w:t>
      </w:r>
    </w:p>
    <w:p w14:paraId="0E57AAF0" w14:textId="77777777" w:rsidR="00C6638C" w:rsidRPr="00850052" w:rsidRDefault="00C6638C" w:rsidP="00C6638C">
      <w:pPr>
        <w:pStyle w:val="Bibliografa"/>
        <w:rPr>
          <w:lang w:val="es-CO"/>
        </w:rPr>
      </w:pPr>
      <w:r w:rsidRPr="00C6638C">
        <w:t>[7]</w:t>
      </w:r>
      <w:r w:rsidRPr="00C6638C">
        <w:tab/>
        <w:t xml:space="preserve">F. B. V. Benitti, “Exploring the educational potential of robotics in schools: A systematic review,” </w:t>
      </w:r>
      <w:r w:rsidRPr="00C6638C">
        <w:rPr>
          <w:i/>
          <w:iCs/>
        </w:rPr>
        <w:t xml:space="preserve">Comput. </w:t>
      </w:r>
      <w:r w:rsidRPr="00850052">
        <w:rPr>
          <w:i/>
          <w:iCs/>
          <w:lang w:val="es-CO"/>
        </w:rPr>
        <w:t>Educ.</w:t>
      </w:r>
      <w:r w:rsidRPr="00850052">
        <w:rPr>
          <w:lang w:val="es-CO"/>
        </w:rPr>
        <w:t>, vol. 58, no. 3, pp. 978–988, 2012.</w:t>
      </w:r>
    </w:p>
    <w:p w14:paraId="54457A13" w14:textId="77777777" w:rsidR="00C6638C" w:rsidRPr="00850052" w:rsidRDefault="00C6638C" w:rsidP="00C6638C">
      <w:pPr>
        <w:pStyle w:val="Bibliografa"/>
        <w:rPr>
          <w:lang w:val="es-CO"/>
        </w:rPr>
      </w:pPr>
      <w:r w:rsidRPr="00850052">
        <w:rPr>
          <w:lang w:val="es-CO"/>
        </w:rPr>
        <w:t>[8]</w:t>
      </w:r>
      <w:r w:rsidRPr="00850052">
        <w:rPr>
          <w:lang w:val="es-CO"/>
        </w:rPr>
        <w:tab/>
        <w:t xml:space="preserve">Juan Carlos López García, “La Integración de las TIC en Ciencias Naturales,” </w:t>
      </w:r>
      <w:r w:rsidRPr="00850052">
        <w:rPr>
          <w:i/>
          <w:iCs/>
          <w:lang w:val="es-CO"/>
        </w:rPr>
        <w:t>Eduteka</w:t>
      </w:r>
      <w:r w:rsidRPr="00850052">
        <w:rPr>
          <w:lang w:val="es-CO"/>
        </w:rPr>
        <w:t>.</w:t>
      </w:r>
    </w:p>
    <w:p w14:paraId="08691049" w14:textId="77777777" w:rsidR="00C6638C" w:rsidRPr="00850052" w:rsidRDefault="00C6638C" w:rsidP="00C6638C">
      <w:pPr>
        <w:pStyle w:val="Bibliografa"/>
        <w:rPr>
          <w:lang w:val="es-CO"/>
        </w:rPr>
      </w:pPr>
      <w:r w:rsidRPr="00850052">
        <w:rPr>
          <w:lang w:val="es-CO"/>
        </w:rPr>
        <w:lastRenderedPageBreak/>
        <w:t>[9]</w:t>
      </w:r>
      <w:r w:rsidRPr="00850052">
        <w:rPr>
          <w:lang w:val="es-CO"/>
        </w:rPr>
        <w:tab/>
        <w:t>E. J. González Diez, “El teatro en educación primaria: Una propuesta práctica en el aula,” UNIVERSIDAD DE VALLADOLID, 2015.</w:t>
      </w:r>
    </w:p>
    <w:p w14:paraId="41A26AC8" w14:textId="77777777" w:rsidR="00C6638C" w:rsidRPr="00C6638C" w:rsidRDefault="00C6638C" w:rsidP="00C6638C">
      <w:pPr>
        <w:pStyle w:val="Bibliografa"/>
      </w:pPr>
      <w:r w:rsidRPr="00C6638C">
        <w:t>[10]</w:t>
      </w:r>
      <w:r w:rsidRPr="00C6638C">
        <w:tab/>
        <w:t xml:space="preserve">S. All and I. R. Nourbakhsh, “Insect telepresence: Using robotic tele-embodiment to bring insects face-to-face with humans,” </w:t>
      </w:r>
      <w:r w:rsidRPr="00C6638C">
        <w:rPr>
          <w:i/>
          <w:iCs/>
        </w:rPr>
        <w:t>Auton. Robots</w:t>
      </w:r>
      <w:r w:rsidRPr="00C6638C">
        <w:t>, vol. 10, no. 2, pp. 149–161, 2001.</w:t>
      </w:r>
    </w:p>
    <w:p w14:paraId="0EE73F38" w14:textId="77777777" w:rsidR="00C6638C" w:rsidRPr="00C6638C" w:rsidRDefault="00C6638C" w:rsidP="00C6638C">
      <w:pPr>
        <w:pStyle w:val="Bibliografa"/>
      </w:pPr>
      <w:r w:rsidRPr="00C6638C">
        <w:t>[11]</w:t>
      </w:r>
      <w:r w:rsidRPr="00C6638C">
        <w:tab/>
        <w:t xml:space="preserve">A. P. -, I. V. -, Y. K. -, E. I. -, R. M. -, and I. W. -, “The Challenge of Robotics Education in Science Museums,” </w:t>
      </w:r>
      <w:r w:rsidRPr="00C6638C">
        <w:rPr>
          <w:i/>
          <w:iCs/>
        </w:rPr>
        <w:t>Int. J. Robots Educ. Art</w:t>
      </w:r>
      <w:r w:rsidRPr="00C6638C">
        <w:t>, vol. 2, no. 1, pp. 30–37, 2012.</w:t>
      </w:r>
    </w:p>
    <w:p w14:paraId="58710289" w14:textId="77777777" w:rsidR="00C6638C" w:rsidRPr="00C6638C" w:rsidRDefault="00C6638C" w:rsidP="00C6638C">
      <w:pPr>
        <w:pStyle w:val="Bibliografa"/>
      </w:pPr>
      <w:r w:rsidRPr="00C6638C">
        <w:t>[12]</w:t>
      </w:r>
      <w:r w:rsidRPr="00C6638C">
        <w:tab/>
        <w:t xml:space="preserve">M. L, L. M, P. S, D. J, and P. T, </w:t>
      </w:r>
      <w:r w:rsidRPr="00C6638C">
        <w:rPr>
          <w:i/>
          <w:iCs/>
        </w:rPr>
        <w:t>Methodologies and software engineering for agent systems.</w:t>
      </w:r>
      <w:r w:rsidRPr="00C6638C">
        <w:t xml:space="preserve"> 2004.</w:t>
      </w:r>
    </w:p>
    <w:p w14:paraId="027B2EA5" w14:textId="77777777" w:rsidR="00C6638C" w:rsidRPr="00C6638C" w:rsidRDefault="00C6638C" w:rsidP="00C6638C">
      <w:pPr>
        <w:pStyle w:val="Bibliografa"/>
      </w:pPr>
      <w:r w:rsidRPr="00C6638C">
        <w:t>[13]</w:t>
      </w:r>
      <w:r w:rsidRPr="00C6638C">
        <w:tab/>
        <w:t>M. Georgeff, B. Pell, M. Pollack, M. Tambe, and M. Wooldridge, “The Belief-Desire-Intention Model of Agency,” pp. 1–10, 1999.</w:t>
      </w:r>
    </w:p>
    <w:p w14:paraId="4AB9207F" w14:textId="77777777" w:rsidR="00C6638C" w:rsidRPr="00C6638C" w:rsidRDefault="00C6638C" w:rsidP="00C6638C">
      <w:pPr>
        <w:pStyle w:val="Bibliografa"/>
      </w:pPr>
      <w:r w:rsidRPr="00C6638C">
        <w:t>[14]</w:t>
      </w:r>
      <w:r w:rsidRPr="00C6638C">
        <w:tab/>
        <w:t xml:space="preserve">B. E, </w:t>
      </w:r>
      <w:r w:rsidRPr="00C6638C">
        <w:rPr>
          <w:i/>
          <w:iCs/>
        </w:rPr>
        <w:t>Intention, Plans, and Practical Reason</w:t>
      </w:r>
      <w:r w:rsidRPr="00C6638C">
        <w:t>. 1999.</w:t>
      </w:r>
    </w:p>
    <w:p w14:paraId="3B207697" w14:textId="77777777" w:rsidR="00C6638C" w:rsidRPr="00C6638C" w:rsidRDefault="00C6638C" w:rsidP="00C6638C">
      <w:pPr>
        <w:pStyle w:val="Bibliografa"/>
      </w:pPr>
      <w:r w:rsidRPr="00C6638C">
        <w:t>[15]</w:t>
      </w:r>
      <w:r w:rsidRPr="00C6638C">
        <w:tab/>
        <w:t xml:space="preserve">H. N, “The power of modularity.Academy of Management Review,” </w:t>
      </w:r>
      <w:r w:rsidRPr="00C6638C">
        <w:rPr>
          <w:i/>
          <w:iCs/>
        </w:rPr>
        <w:t>Acad. Manage. Rev.</w:t>
      </w:r>
      <w:r w:rsidRPr="00C6638C">
        <w:t>, 2001.</w:t>
      </w:r>
    </w:p>
    <w:p w14:paraId="67725027" w14:textId="77777777" w:rsidR="00C6638C" w:rsidRPr="00C6638C" w:rsidRDefault="00C6638C" w:rsidP="00C6638C">
      <w:pPr>
        <w:pStyle w:val="Bibliografa"/>
      </w:pPr>
      <w:r w:rsidRPr="00C6638C">
        <w:t>[16]</w:t>
      </w:r>
      <w:r w:rsidRPr="00C6638C">
        <w:tab/>
        <w:t>Aldebaran, “NAO.” [Online]. Available: https://www.aldebaran.com/en/cool-robots/nao.</w:t>
      </w:r>
    </w:p>
    <w:p w14:paraId="2779C515" w14:textId="77777777" w:rsidR="00C6638C" w:rsidRPr="00C6638C" w:rsidRDefault="00C6638C" w:rsidP="00C6638C">
      <w:pPr>
        <w:pStyle w:val="Bibliografa"/>
      </w:pPr>
      <w:r w:rsidRPr="00C6638C">
        <w:t>[17]</w:t>
      </w:r>
      <w:r w:rsidRPr="00C6638C">
        <w:tab/>
        <w:t xml:space="preserve">Aldebaran, “Nao H25,” </w:t>
      </w:r>
      <w:r w:rsidRPr="00C6638C">
        <w:rPr>
          <w:i/>
          <w:iCs/>
        </w:rPr>
        <w:t>Nao H25 Datasheet</w:t>
      </w:r>
      <w:r w:rsidRPr="00C6638C">
        <w:t>, pp. 1–6.</w:t>
      </w:r>
    </w:p>
    <w:p w14:paraId="058A731A" w14:textId="77777777" w:rsidR="00C6638C" w:rsidRPr="00850052" w:rsidRDefault="00C6638C" w:rsidP="00C6638C">
      <w:pPr>
        <w:pStyle w:val="Bibliografa"/>
        <w:rPr>
          <w:lang w:val="es-CO"/>
        </w:rPr>
      </w:pPr>
      <w:r w:rsidRPr="00850052">
        <w:rPr>
          <w:lang w:val="es-CO"/>
        </w:rPr>
        <w:t>[18]</w:t>
      </w:r>
      <w:r w:rsidRPr="00850052">
        <w:rPr>
          <w:lang w:val="es-CO"/>
        </w:rPr>
        <w:tab/>
        <w:t>M. Díaz, A. Andrés, and J. Casacuberta, “Explorando la conducta interactiva con niñ@s en edad escolar,” 2009.</w:t>
      </w:r>
    </w:p>
    <w:p w14:paraId="2B6E4FF7" w14:textId="77777777" w:rsidR="00C6638C" w:rsidRPr="00C6638C" w:rsidRDefault="00C6638C" w:rsidP="00C6638C">
      <w:pPr>
        <w:pStyle w:val="Bibliografa"/>
      </w:pPr>
      <w:r w:rsidRPr="00C6638C">
        <w:t>[19]</w:t>
      </w:r>
      <w:r w:rsidRPr="00C6638C">
        <w:tab/>
        <w:t xml:space="preserve">K.-Y. Chin, Z.-W. Hong, and Y.-L. Chen, “Impact of Using an Educational Robot-Based Learning System on Students&amp;#x2019; Motivation in Elementary Education,” </w:t>
      </w:r>
      <w:r w:rsidRPr="00C6638C">
        <w:rPr>
          <w:i/>
          <w:iCs/>
        </w:rPr>
        <w:t>IEEE Trans. Learn. Technol.</w:t>
      </w:r>
      <w:r w:rsidRPr="00C6638C">
        <w:t>, vol. 7, no. 4, pp. 333–345, 2014.</w:t>
      </w:r>
    </w:p>
    <w:p w14:paraId="41FE6DF4" w14:textId="77777777" w:rsidR="00C6638C" w:rsidRPr="00C6638C" w:rsidRDefault="00C6638C" w:rsidP="00C6638C">
      <w:pPr>
        <w:pStyle w:val="Bibliografa"/>
      </w:pPr>
      <w:r w:rsidRPr="00C6638C">
        <w:t>[20]</w:t>
      </w:r>
      <w:r w:rsidRPr="00C6638C">
        <w:tab/>
        <w:t xml:space="preserve">A. Polishuk and I. M. Verner, “Interaction with animated robots in science museum programs,” </w:t>
      </w:r>
      <w:r w:rsidRPr="00C6638C">
        <w:rPr>
          <w:i/>
          <w:iCs/>
        </w:rPr>
        <w:t>Proc. Seventh Annu. ACMIEEE Int. Conf. Hum.-Robot Interact. - HRI 12</w:t>
      </w:r>
      <w:r w:rsidRPr="00C6638C">
        <w:t>, p. 265, 2012.</w:t>
      </w:r>
    </w:p>
    <w:p w14:paraId="58CCFE75" w14:textId="77777777" w:rsidR="00C6638C" w:rsidRPr="00C6638C" w:rsidRDefault="00C6638C" w:rsidP="00C6638C">
      <w:pPr>
        <w:pStyle w:val="Bibliografa"/>
      </w:pPr>
      <w:r w:rsidRPr="00C6638C">
        <w:t>[21]</w:t>
      </w:r>
      <w:r w:rsidRPr="00C6638C">
        <w:tab/>
        <w:t>L. Xuan, Z. Minglu, and L. Wei, “Function-based Modular Robot System,” pp. 1–6, 2009.</w:t>
      </w:r>
    </w:p>
    <w:p w14:paraId="4B4AC005" w14:textId="77777777" w:rsidR="00C6638C" w:rsidRPr="00C6638C" w:rsidRDefault="00C6638C" w:rsidP="00C6638C">
      <w:pPr>
        <w:pStyle w:val="Bibliografa"/>
      </w:pPr>
      <w:r w:rsidRPr="00C6638C">
        <w:t>[22]</w:t>
      </w:r>
      <w:r w:rsidRPr="00C6638C">
        <w:tab/>
        <w:t>Scrum.org, “Scrum.” [Online]. Available: https://www.scrum.org/.</w:t>
      </w:r>
    </w:p>
    <w:p w14:paraId="0DB560C7" w14:textId="77777777" w:rsidR="00C6638C" w:rsidRPr="00C6638C" w:rsidRDefault="00C6638C" w:rsidP="00C6638C">
      <w:pPr>
        <w:pStyle w:val="Bibliografa"/>
      </w:pPr>
      <w:r w:rsidRPr="00C6638C">
        <w:t>[23]</w:t>
      </w:r>
      <w:r w:rsidRPr="00C6638C">
        <w:tab/>
        <w:t>Backblaze Inc., “Application of Scrum Methods to Hardware Development,” no. July, 2015.</w:t>
      </w:r>
    </w:p>
    <w:p w14:paraId="024E676C" w14:textId="77777777" w:rsidR="00C6638C" w:rsidRPr="00C6638C" w:rsidRDefault="00C6638C" w:rsidP="00C6638C">
      <w:pPr>
        <w:pStyle w:val="Bibliografa"/>
      </w:pPr>
      <w:r w:rsidRPr="00C6638C">
        <w:t>[24]</w:t>
      </w:r>
      <w:r w:rsidRPr="00C6638C">
        <w:tab/>
        <w:t xml:space="preserve">H. Chang, “Top-Down, Constraint-Driven Design Methodology,” </w:t>
      </w:r>
      <w:r w:rsidRPr="00C6638C">
        <w:rPr>
          <w:i/>
          <w:iCs/>
        </w:rPr>
        <w:t>Proc. Cust. Integr. Circuits Conf.</w:t>
      </w:r>
      <w:r w:rsidRPr="00C6638C">
        <w:t>, pp. 1–6, 1992.</w:t>
      </w:r>
    </w:p>
    <w:p w14:paraId="14E24565" w14:textId="77777777" w:rsidR="00C6638C" w:rsidRPr="00C6638C" w:rsidRDefault="00C6638C" w:rsidP="00C6638C">
      <w:pPr>
        <w:pStyle w:val="Bibliografa"/>
      </w:pPr>
      <w:r w:rsidRPr="00C6638C">
        <w:lastRenderedPageBreak/>
        <w:t>[25]</w:t>
      </w:r>
      <w:r w:rsidRPr="00C6638C">
        <w:tab/>
        <w:t xml:space="preserve">P. Kruntchen, “Architectural blueprints–the” 4+ 1” view model of software architecture,” </w:t>
      </w:r>
      <w:r w:rsidRPr="00C6638C">
        <w:rPr>
          <w:i/>
          <w:iCs/>
        </w:rPr>
        <w:t>IEEE Softw.</w:t>
      </w:r>
      <w:r w:rsidRPr="00C6638C">
        <w:t>, vol. 12, no. November, pp. 42–50, 1995.</w:t>
      </w:r>
    </w:p>
    <w:p w14:paraId="478CFF25" w14:textId="77777777" w:rsidR="00C6638C" w:rsidRPr="00C6638C" w:rsidRDefault="00C6638C" w:rsidP="00C6638C">
      <w:pPr>
        <w:pStyle w:val="Bibliografa"/>
      </w:pPr>
      <w:r w:rsidRPr="00C6638C">
        <w:t>[26]</w:t>
      </w:r>
      <w:r w:rsidRPr="00C6638C">
        <w:tab/>
        <w:t>IEEE, “IEEE Recommended Practice for Architectural Description for Software-Intensive Systems,” 2000.</w:t>
      </w:r>
    </w:p>
    <w:p w14:paraId="07251BEA" w14:textId="77777777" w:rsidR="00C6638C" w:rsidRPr="00C6638C" w:rsidRDefault="00C6638C" w:rsidP="00C6638C">
      <w:pPr>
        <w:pStyle w:val="Bibliografa"/>
      </w:pPr>
      <w:r w:rsidRPr="00C6638C">
        <w:t>[27]</w:t>
      </w:r>
      <w:r w:rsidRPr="00C6638C">
        <w:tab/>
        <w:t>IEEE, “IEEE Standard Ontologies for Robotics and Automation,” p. 60, 2015.</w:t>
      </w:r>
    </w:p>
    <w:p w14:paraId="35ACA1F2" w14:textId="77777777" w:rsidR="00C6638C" w:rsidRPr="00C6638C" w:rsidRDefault="00C6638C" w:rsidP="00C6638C">
      <w:pPr>
        <w:pStyle w:val="Bibliografa"/>
      </w:pPr>
      <w:r w:rsidRPr="00C6638C">
        <w:t>[28]</w:t>
      </w:r>
      <w:r w:rsidRPr="00C6638C">
        <w:tab/>
        <w:t>R. L. T. Lethbridge, “Object-Oriented Software Engineering.” .</w:t>
      </w:r>
    </w:p>
    <w:p w14:paraId="3ACD94C2" w14:textId="77777777" w:rsidR="00C6638C" w:rsidRPr="00C6638C" w:rsidRDefault="00C6638C" w:rsidP="00C6638C">
      <w:pPr>
        <w:pStyle w:val="Bibliografa"/>
      </w:pPr>
      <w:r w:rsidRPr="00C6638C">
        <w:t>[29]</w:t>
      </w:r>
      <w:r w:rsidRPr="00C6638C">
        <w:tab/>
        <w:t xml:space="preserve">Ian Sommerville, </w:t>
      </w:r>
      <w:r w:rsidRPr="00C6638C">
        <w:rPr>
          <w:i/>
          <w:iCs/>
        </w:rPr>
        <w:t>Ingenieria de software</w:t>
      </w:r>
      <w:r w:rsidRPr="00C6638C">
        <w:t>, 7th ed. Pearson.</w:t>
      </w:r>
    </w:p>
    <w:p w14:paraId="7BD0BA21" w14:textId="77777777" w:rsidR="00C6638C" w:rsidRPr="00C6638C" w:rsidRDefault="00C6638C" w:rsidP="00C6638C">
      <w:pPr>
        <w:pStyle w:val="Bibliografa"/>
      </w:pPr>
      <w:r w:rsidRPr="00C6638C">
        <w:t>[30]</w:t>
      </w:r>
      <w:r w:rsidRPr="00C6638C">
        <w:tab/>
        <w:t>K. Thompson, J. Carter, and S. Elliott, “AGILE HARDWARE DEVELOPMENT.” [Online]. Available: https://www.cprime.com/2015/11/agile-hardware-development/.</w:t>
      </w:r>
    </w:p>
    <w:p w14:paraId="11817429" w14:textId="77777777" w:rsidR="00C6638C" w:rsidRPr="00C6638C" w:rsidRDefault="00C6638C" w:rsidP="00C6638C">
      <w:pPr>
        <w:pStyle w:val="Bibliografa"/>
      </w:pPr>
      <w:r w:rsidRPr="00C6638C">
        <w:t>[31]</w:t>
      </w:r>
      <w:r w:rsidRPr="00C6638C">
        <w:tab/>
        <w:t>D. Wells, “Extreme programming.” [Online]. Available: http://www.extremeprogramming.org/.</w:t>
      </w:r>
    </w:p>
    <w:p w14:paraId="2E51F93A" w14:textId="77777777" w:rsidR="00C6638C" w:rsidRPr="00850052" w:rsidRDefault="00C6638C" w:rsidP="00C6638C">
      <w:pPr>
        <w:pStyle w:val="Bibliografa"/>
        <w:rPr>
          <w:lang w:val="es-CO"/>
        </w:rPr>
      </w:pPr>
      <w:r w:rsidRPr="00C6638C">
        <w:t>[32]</w:t>
      </w:r>
      <w:r w:rsidRPr="00C6638C">
        <w:tab/>
        <w:t xml:space="preserve">K. Beck, </w:t>
      </w:r>
      <w:r w:rsidRPr="00C6638C">
        <w:rPr>
          <w:i/>
          <w:iCs/>
        </w:rPr>
        <w:t>Extreme Programming Explained</w:t>
      </w:r>
      <w:r w:rsidRPr="00C6638C">
        <w:t xml:space="preserve">. </w:t>
      </w:r>
      <w:r w:rsidRPr="00850052">
        <w:rPr>
          <w:lang w:val="es-CO"/>
        </w:rPr>
        <w:t>2004.</w:t>
      </w:r>
    </w:p>
    <w:p w14:paraId="19D2DF9E" w14:textId="77777777" w:rsidR="00C6638C" w:rsidRPr="00850052" w:rsidRDefault="00C6638C" w:rsidP="00C6638C">
      <w:pPr>
        <w:pStyle w:val="Bibliografa"/>
        <w:rPr>
          <w:lang w:val="es-CO"/>
        </w:rPr>
      </w:pPr>
      <w:r w:rsidRPr="00850052">
        <w:rPr>
          <w:lang w:val="es-CO"/>
        </w:rPr>
        <w:t>[33]</w:t>
      </w:r>
      <w:r w:rsidRPr="00850052">
        <w:rPr>
          <w:lang w:val="es-CO"/>
        </w:rPr>
        <w:tab/>
        <w:t>Walter Lara, “Cómo funciona la metodología de trabajo Scrum.” .</w:t>
      </w:r>
    </w:p>
    <w:p w14:paraId="49D9770E" w14:textId="77777777" w:rsidR="00C6638C" w:rsidRPr="00850052" w:rsidRDefault="00C6638C" w:rsidP="00C6638C">
      <w:pPr>
        <w:pStyle w:val="Bibliografa"/>
        <w:rPr>
          <w:lang w:val="es-CO"/>
        </w:rPr>
      </w:pPr>
      <w:r w:rsidRPr="00850052">
        <w:rPr>
          <w:lang w:val="es-CO"/>
        </w:rPr>
        <w:t>[34]</w:t>
      </w:r>
      <w:r w:rsidRPr="00850052">
        <w:rPr>
          <w:lang w:val="es-CO"/>
        </w:rPr>
        <w:tab/>
        <w:t>A. de la Peña, “RoboAct: Modelo de control autónomo y cooperativo para el Teatro Robótico,” Pontificia Universidad Javeriana, Colombia, 2014.</w:t>
      </w:r>
    </w:p>
    <w:p w14:paraId="36B938F1" w14:textId="77777777" w:rsidR="00C6638C" w:rsidRPr="00C6638C" w:rsidRDefault="00C6638C" w:rsidP="00C6638C">
      <w:pPr>
        <w:pStyle w:val="Bibliografa"/>
      </w:pPr>
      <w:r w:rsidRPr="00C6638C">
        <w:t>[35]</w:t>
      </w:r>
      <w:r w:rsidRPr="00C6638C">
        <w:tab/>
        <w:t>Alejandra Gonzalez, “BDI concurrent architecture oriented to goal managment,” presented at the Computing Colombian Conference, 2013.</w:t>
      </w:r>
    </w:p>
    <w:p w14:paraId="7ACA3BC1" w14:textId="77777777" w:rsidR="00C6638C" w:rsidRPr="00C6638C" w:rsidRDefault="00C6638C" w:rsidP="00C6638C">
      <w:pPr>
        <w:pStyle w:val="Bibliografa"/>
      </w:pPr>
      <w:r w:rsidRPr="00C6638C">
        <w:t>[36]</w:t>
      </w:r>
      <w:r w:rsidRPr="00C6638C">
        <w:tab/>
        <w:t>Hardkernel, “Odroid C2. Technical details.,” 2015. [Online]. Available: http://www.hardkernel.com/main/products/prdt_info.php?g_code=G145457216438&amp;tab_idx=2. [Accessed: 19-Oct-2016].</w:t>
      </w:r>
    </w:p>
    <w:p w14:paraId="3B6362E2" w14:textId="77777777" w:rsidR="00C6638C" w:rsidRPr="00C6638C" w:rsidRDefault="00C6638C" w:rsidP="00C6638C">
      <w:pPr>
        <w:pStyle w:val="Bibliografa"/>
      </w:pPr>
      <w:r w:rsidRPr="00C6638C">
        <w:t>[37]</w:t>
      </w:r>
      <w:r w:rsidRPr="00C6638C">
        <w:tab/>
        <w:t xml:space="preserve">Pololu, “298:1 Micro Metal Gearmotor HP 6V Resources,” </w:t>
      </w:r>
      <w:r w:rsidRPr="00C6638C">
        <w:rPr>
          <w:i/>
          <w:iCs/>
        </w:rPr>
        <w:t>298:1 Micro Metal Gearmotor HP 6V</w:t>
      </w:r>
      <w:r w:rsidRPr="00C6638C">
        <w:t>, 2016. [Online]. Available: https://www.pololu.com/product/1094. [Accessed: 19-Jan-2016].</w:t>
      </w:r>
    </w:p>
    <w:p w14:paraId="6ED55708" w14:textId="77777777" w:rsidR="00C6638C" w:rsidRPr="00C6638C" w:rsidRDefault="00C6638C" w:rsidP="00C6638C">
      <w:pPr>
        <w:pStyle w:val="Bibliografa"/>
      </w:pPr>
      <w:r w:rsidRPr="00C6638C">
        <w:t>[38]</w:t>
      </w:r>
      <w:r w:rsidRPr="00C6638C">
        <w:tab/>
        <w:t>Pololu, “Pololu Zumo Shield for Arduino, v1.2 Schematic Diagram. Primary Arduino connections,” 2014. [Online]. Available: https://www.pololu.com/file/0J779/zumo-shield-v1_2-schematic.pdf. [Accessed: 19-Oct-2016].</w:t>
      </w:r>
    </w:p>
    <w:p w14:paraId="0978D36F" w14:textId="77777777" w:rsidR="00C6638C" w:rsidRPr="00C6638C" w:rsidRDefault="00C6638C" w:rsidP="00C6638C">
      <w:pPr>
        <w:pStyle w:val="Bibliografa"/>
      </w:pPr>
      <w:r w:rsidRPr="00C6638C">
        <w:t>[39]</w:t>
      </w:r>
      <w:r w:rsidRPr="00C6638C">
        <w:tab/>
        <w:t xml:space="preserve">HardKernel, “USB Audio Adapter,” </w:t>
      </w:r>
      <w:r w:rsidRPr="00C6638C">
        <w:rPr>
          <w:i/>
          <w:iCs/>
        </w:rPr>
        <w:t>HardKernel</w:t>
      </w:r>
      <w:r w:rsidRPr="00C6638C">
        <w:t>. [Online]. Available: http://www.hardkernel.com/main/products/prdt_info.php?g_code=G141629380416. [Accessed: 22-Oct-2016].</w:t>
      </w:r>
    </w:p>
    <w:p w14:paraId="7B53F0CF" w14:textId="77777777" w:rsidR="00C6638C" w:rsidRPr="00C6638C" w:rsidRDefault="00C6638C" w:rsidP="00C6638C">
      <w:pPr>
        <w:pStyle w:val="Bibliografa"/>
      </w:pPr>
      <w:r w:rsidRPr="00C6638C">
        <w:t>[40]</w:t>
      </w:r>
      <w:r w:rsidRPr="00C6638C">
        <w:tab/>
        <w:t>Adafruit, “micro servo motor.” [Online]. Available: https://www.adafruit.com/product/169. [Accessed: 24-Oct-2016].</w:t>
      </w:r>
    </w:p>
    <w:p w14:paraId="5E4A2AD6" w14:textId="77777777" w:rsidR="00C6638C" w:rsidRPr="00C6638C" w:rsidRDefault="00C6638C" w:rsidP="00C6638C">
      <w:pPr>
        <w:pStyle w:val="Bibliografa"/>
      </w:pPr>
      <w:r w:rsidRPr="00C6638C">
        <w:lastRenderedPageBreak/>
        <w:t>[41]</w:t>
      </w:r>
      <w:r w:rsidRPr="00C6638C">
        <w:tab/>
        <w:t xml:space="preserve">Hambling Brian and van Goethem, Pauline, </w:t>
      </w:r>
      <w:r w:rsidRPr="00C6638C">
        <w:rPr>
          <w:i/>
          <w:iCs/>
        </w:rPr>
        <w:t>User acceptance testing. A step-by-step guide</w:t>
      </w:r>
      <w:r w:rsidRPr="00C6638C">
        <w:t>. Chennai, India: bcs.</w:t>
      </w:r>
    </w:p>
    <w:p w14:paraId="5E5A3479" w14:textId="77777777" w:rsidR="00C6638C" w:rsidRPr="00850052" w:rsidRDefault="00C6638C" w:rsidP="00C6638C">
      <w:pPr>
        <w:pStyle w:val="Bibliografa"/>
        <w:rPr>
          <w:lang w:val="es-CO"/>
        </w:rPr>
      </w:pPr>
      <w:r w:rsidRPr="00C6638C">
        <w:t>[42]</w:t>
      </w:r>
      <w:r w:rsidRPr="00C6638C">
        <w:tab/>
        <w:t xml:space="preserve">IEEE, “IEEE Standard for System and Software Verification and Validation.” </w:t>
      </w:r>
      <w:r w:rsidRPr="00850052">
        <w:rPr>
          <w:lang w:val="es-CO"/>
        </w:rPr>
        <w:t>25-May-2012.</w:t>
      </w:r>
    </w:p>
    <w:p w14:paraId="4E51B209" w14:textId="459BF2E7" w:rsidR="00D16052" w:rsidRPr="00A111A3" w:rsidRDefault="00D16052" w:rsidP="00D16052">
      <w:pPr>
        <w:rPr>
          <w:lang w:val="es-CO"/>
        </w:rPr>
        <w:sectPr w:rsidR="00D16052" w:rsidRPr="00A111A3" w:rsidSect="00E8647F">
          <w:headerReference w:type="default" r:id="rId83"/>
          <w:footerReference w:type="default" r:id="rId84"/>
          <w:pgSz w:w="12240" w:h="15840"/>
          <w:pgMar w:top="1800" w:right="1800" w:bottom="2160" w:left="2160" w:header="864" w:footer="864" w:gutter="0"/>
          <w:pgNumType w:start="1"/>
          <w:cols w:space="720"/>
          <w:docGrid w:linePitch="299"/>
        </w:sectPr>
      </w:pPr>
      <w:r w:rsidRPr="00A111A3">
        <w:rPr>
          <w:lang w:val="es-CO"/>
        </w:rPr>
        <w:fldChar w:fldCharType="end"/>
      </w:r>
    </w:p>
    <w:p w14:paraId="1DA329E9" w14:textId="0EDE680F" w:rsidR="00A1086A" w:rsidRDefault="00822328">
      <w:pPr>
        <w:pStyle w:val="Ttulo1"/>
        <w:rPr>
          <w:lang w:val="es-CO"/>
        </w:rPr>
      </w:pPr>
      <w:bookmarkStart w:id="185" w:name="_Toc464589305"/>
      <w:bookmarkStart w:id="186" w:name="_Toc467832570"/>
      <w:r w:rsidRPr="00A111A3">
        <w:rPr>
          <w:lang w:val="es-CO"/>
        </w:rPr>
        <w:lastRenderedPageBreak/>
        <w:t>V</w:t>
      </w:r>
      <w:r w:rsidR="004C66C7" w:rsidRPr="00A111A3">
        <w:rPr>
          <w:lang w:val="es-CO"/>
        </w:rPr>
        <w:t>I</w:t>
      </w:r>
      <w:r w:rsidR="004B0873" w:rsidRPr="00A111A3">
        <w:rPr>
          <w:lang w:val="es-CO"/>
        </w:rPr>
        <w:t>I</w:t>
      </w:r>
      <w:r w:rsidR="004C66C7" w:rsidRPr="00A111A3">
        <w:rPr>
          <w:lang w:val="es-CO"/>
        </w:rPr>
        <w:t>I</w:t>
      </w:r>
      <w:r w:rsidRPr="00A111A3">
        <w:rPr>
          <w:lang w:val="es-CO"/>
        </w:rPr>
        <w:t xml:space="preserve"> </w:t>
      </w:r>
      <w:r w:rsidR="00296088" w:rsidRPr="00A111A3">
        <w:rPr>
          <w:lang w:val="es-CO"/>
        </w:rPr>
        <w:t>–</w:t>
      </w:r>
      <w:r w:rsidRPr="00A111A3">
        <w:rPr>
          <w:lang w:val="es-CO"/>
        </w:rPr>
        <w:t xml:space="preserve"> ANEXOS</w:t>
      </w:r>
      <w:bookmarkEnd w:id="185"/>
      <w:bookmarkEnd w:id="186"/>
    </w:p>
    <w:p w14:paraId="6AD3E297" w14:textId="741C8D14" w:rsidR="00610656" w:rsidRDefault="00610656" w:rsidP="00610656">
      <w:pPr>
        <w:pStyle w:val="Ttulo2"/>
        <w:rPr>
          <w:lang w:val="es-CO"/>
        </w:rPr>
      </w:pPr>
      <w:bookmarkStart w:id="187" w:name="_Anexo_1._Archivos"/>
      <w:bookmarkStart w:id="188" w:name="_Ref467810795"/>
      <w:bookmarkStart w:id="189" w:name="_Ref467811021"/>
      <w:bookmarkStart w:id="190" w:name="_Toc467832571"/>
      <w:bookmarkEnd w:id="187"/>
      <w:r>
        <w:rPr>
          <w:lang w:val="es-CO"/>
        </w:rPr>
        <w:t>Anexo 0. Link de anexos en Google drive.</w:t>
      </w:r>
    </w:p>
    <w:p w14:paraId="2BB21B73" w14:textId="2C7087F5" w:rsidR="00610656" w:rsidRPr="00610656" w:rsidRDefault="00610656" w:rsidP="00610656">
      <w:pPr>
        <w:jc w:val="left"/>
        <w:rPr>
          <w:color w:val="0000FF"/>
          <w:u w:val="single"/>
        </w:rPr>
      </w:pPr>
      <w:r w:rsidRPr="00610656">
        <w:rPr>
          <w:rStyle w:val="Hipervnculo"/>
          <w:u w:val="none"/>
        </w:rPr>
        <w:tab/>
      </w:r>
      <w:hyperlink r:id="rId85" w:history="1">
        <w:r w:rsidRPr="00BF4695">
          <w:rPr>
            <w:rStyle w:val="Hipervnculo"/>
          </w:rPr>
          <w:t>https://drive.google.com/open?id=0B9JgDmt0c_SwZmRwY3MyU051Q3c</w:t>
        </w:r>
      </w:hyperlink>
    </w:p>
    <w:p w14:paraId="12B77688" w14:textId="69B295B1" w:rsidR="00296088" w:rsidRDefault="00296088" w:rsidP="00296088">
      <w:pPr>
        <w:pStyle w:val="Ttulo2"/>
        <w:rPr>
          <w:lang w:val="es-CO"/>
        </w:rPr>
      </w:pPr>
      <w:r w:rsidRPr="00A111A3">
        <w:rPr>
          <w:lang w:val="es-CO"/>
        </w:rPr>
        <w:t xml:space="preserve">Anexo 1. </w:t>
      </w:r>
      <w:bookmarkEnd w:id="188"/>
      <w:r w:rsidR="00384AC1" w:rsidRPr="00A111A3">
        <w:rPr>
          <w:lang w:val="es-CO"/>
        </w:rPr>
        <w:t>Archivos de configuración</w:t>
      </w:r>
      <w:bookmarkEnd w:id="189"/>
      <w:bookmarkEnd w:id="190"/>
    </w:p>
    <w:p w14:paraId="4CB48CA0" w14:textId="3CFEE43C" w:rsidR="005A790B" w:rsidRDefault="005A790B" w:rsidP="005A790B">
      <w:pPr>
        <w:pStyle w:val="Ttulo2"/>
        <w:jc w:val="both"/>
        <w:rPr>
          <w:lang w:val="es-CO"/>
        </w:rPr>
      </w:pPr>
      <w:bookmarkStart w:id="191" w:name="_Anexo_2._Mapa"/>
      <w:bookmarkStart w:id="192" w:name="_Toc467832572"/>
      <w:bookmarkEnd w:id="191"/>
      <w:r>
        <w:rPr>
          <w:lang w:val="es-CO"/>
        </w:rPr>
        <w:t>Anexo 2. Mapa mental características deseables robot educativo</w:t>
      </w:r>
      <w:bookmarkEnd w:id="192"/>
    </w:p>
    <w:p w14:paraId="572188F3" w14:textId="3C8FB2EF" w:rsidR="005B4F56" w:rsidRDefault="005B4F56" w:rsidP="005B4F56">
      <w:pPr>
        <w:pStyle w:val="Ttulo2"/>
        <w:rPr>
          <w:lang w:val="es-CO"/>
        </w:rPr>
      </w:pPr>
      <w:bookmarkStart w:id="193" w:name="_Anexo_3._Resultado"/>
      <w:bookmarkStart w:id="194" w:name="_Toc467832573"/>
      <w:bookmarkEnd w:id="193"/>
      <w:r>
        <w:rPr>
          <w:lang w:val="es-CO"/>
        </w:rPr>
        <w:t>Anexo 3. Resultado encuestas</w:t>
      </w:r>
      <w:bookmarkEnd w:id="194"/>
    </w:p>
    <w:p w14:paraId="3C103F80" w14:textId="5660D768" w:rsidR="00E72C9D" w:rsidRDefault="00E72C9D" w:rsidP="00E72C9D">
      <w:pPr>
        <w:pStyle w:val="Ttulo2"/>
        <w:rPr>
          <w:lang w:val="es-CO"/>
        </w:rPr>
      </w:pPr>
      <w:bookmarkStart w:id="195" w:name="_Anexo_4._Resultado"/>
      <w:bookmarkStart w:id="196" w:name="_Toc467832574"/>
      <w:bookmarkEnd w:id="195"/>
      <w:r>
        <w:rPr>
          <w:lang w:val="es-CO"/>
        </w:rPr>
        <w:t>Anexo 4. Resultado entrevistas</w:t>
      </w:r>
      <w:bookmarkEnd w:id="196"/>
    </w:p>
    <w:p w14:paraId="5E3A04BC" w14:textId="5EDE9D3F" w:rsidR="00042ACB" w:rsidRDefault="00042ACB" w:rsidP="00042ACB">
      <w:pPr>
        <w:pStyle w:val="Ttulo2"/>
        <w:rPr>
          <w:lang w:val="es-CO"/>
        </w:rPr>
      </w:pPr>
      <w:bookmarkStart w:id="197" w:name="_Anexo_5._Scripts"/>
      <w:bookmarkEnd w:id="197"/>
      <w:r>
        <w:rPr>
          <w:lang w:val="es-CO"/>
        </w:rPr>
        <w:t>Anexo 5. Scripts para protocolo de pruebas</w:t>
      </w:r>
      <w:r w:rsidR="00E1518C">
        <w:rPr>
          <w:lang w:val="es-CO"/>
        </w:rPr>
        <w:t>.</w:t>
      </w:r>
    </w:p>
    <w:p w14:paraId="1D4375BF" w14:textId="52297D9E" w:rsidR="00E1518C" w:rsidRDefault="00610656" w:rsidP="00610656">
      <w:pPr>
        <w:pStyle w:val="Ttulo2"/>
        <w:rPr>
          <w:lang w:val="es-CO"/>
        </w:rPr>
      </w:pPr>
      <w:bookmarkStart w:id="198" w:name="_Anexo_6._Control"/>
      <w:bookmarkEnd w:id="198"/>
      <w:r>
        <w:rPr>
          <w:lang w:val="es-CO"/>
        </w:rPr>
        <w:t xml:space="preserve">Anexo 6. </w:t>
      </w:r>
      <w:r w:rsidRPr="00610656">
        <w:rPr>
          <w:lang w:val="es-CO"/>
        </w:rPr>
        <w:t>Control de velocidad y Control de linea del m</w:t>
      </w:r>
      <w:r>
        <w:rPr>
          <w:lang w:val="es-CO"/>
        </w:rPr>
        <w:t>ó</w:t>
      </w:r>
      <w:r w:rsidRPr="00610656">
        <w:rPr>
          <w:lang w:val="es-CO"/>
        </w:rPr>
        <w:t>dulo de movilidad</w:t>
      </w:r>
    </w:p>
    <w:p w14:paraId="1CE2098D" w14:textId="6C151119" w:rsidR="00610656" w:rsidRDefault="00610656" w:rsidP="00610656">
      <w:pPr>
        <w:pStyle w:val="Ttulo2"/>
        <w:rPr>
          <w:lang w:val="es-CO"/>
        </w:rPr>
      </w:pPr>
      <w:bookmarkStart w:id="199" w:name="_Anexo_7._Manual"/>
      <w:bookmarkEnd w:id="199"/>
      <w:r>
        <w:rPr>
          <w:lang w:val="es-CO"/>
        </w:rPr>
        <w:t xml:space="preserve">Anexo 7. </w:t>
      </w:r>
      <w:r w:rsidRPr="00610656">
        <w:rPr>
          <w:lang w:val="es-CO"/>
        </w:rPr>
        <w:t>Manual de Instalaci</w:t>
      </w:r>
      <w:r>
        <w:rPr>
          <w:lang w:val="es-CO"/>
        </w:rPr>
        <w:t>ó</w:t>
      </w:r>
      <w:r w:rsidRPr="00610656">
        <w:rPr>
          <w:lang w:val="es-CO"/>
        </w:rPr>
        <w:t>n y uso del robot AIO</w:t>
      </w:r>
    </w:p>
    <w:p w14:paraId="06E8899F" w14:textId="1AC369A1" w:rsidR="00610656" w:rsidRDefault="00610656" w:rsidP="00610656">
      <w:pPr>
        <w:pStyle w:val="Ttulo2"/>
        <w:rPr>
          <w:lang w:val="es-CO"/>
        </w:rPr>
      </w:pPr>
      <w:bookmarkStart w:id="200" w:name="_Anexo_8._Videos"/>
      <w:bookmarkEnd w:id="200"/>
      <w:r>
        <w:rPr>
          <w:lang w:val="es-CO"/>
        </w:rPr>
        <w:t>Anexo 8. Videos de validación</w:t>
      </w:r>
    </w:p>
    <w:p w14:paraId="694C049C" w14:textId="76F74930" w:rsidR="00610656" w:rsidRPr="00610656" w:rsidRDefault="00610656" w:rsidP="00610656">
      <w:pPr>
        <w:jc w:val="left"/>
        <w:rPr>
          <w:lang w:val="es-CO"/>
        </w:rPr>
      </w:pPr>
      <w:r>
        <w:rPr>
          <w:lang w:val="es-CO"/>
        </w:rPr>
        <w:tab/>
      </w:r>
      <w:hyperlink r:id="rId86" w:history="1">
        <w:r w:rsidRPr="00BF4695">
          <w:rPr>
            <w:rStyle w:val="Hipervnculo"/>
            <w:lang w:val="es-CO"/>
          </w:rPr>
          <w:t>https://www.youtube.com/channel/UCAqG3m1eBsdtXZGr_610Lbg</w:t>
        </w:r>
      </w:hyperlink>
    </w:p>
    <w:p w14:paraId="33ECB408" w14:textId="117C2A3B" w:rsidR="00610656" w:rsidRDefault="00610656" w:rsidP="00610656">
      <w:pPr>
        <w:pStyle w:val="Ttulo2"/>
        <w:rPr>
          <w:lang w:val="es-CO"/>
        </w:rPr>
      </w:pPr>
      <w:bookmarkStart w:id="201" w:name="_Anexo_9._Repositorio"/>
      <w:bookmarkEnd w:id="201"/>
      <w:r>
        <w:rPr>
          <w:lang w:val="es-CO"/>
        </w:rPr>
        <w:t>Anexo 9. Repositorio de código de cada proyecto.</w:t>
      </w:r>
    </w:p>
    <w:p w14:paraId="07BFB6B8" w14:textId="1F5D7D30" w:rsidR="00610656" w:rsidRPr="00610656" w:rsidRDefault="00610656" w:rsidP="00610656">
      <w:pPr>
        <w:jc w:val="left"/>
      </w:pPr>
      <w:r>
        <w:rPr>
          <w:lang w:val="es-CO"/>
        </w:rPr>
        <w:tab/>
      </w:r>
      <w:hyperlink r:id="rId87" w:history="1">
        <w:r w:rsidRPr="00BF4695">
          <w:rPr>
            <w:rStyle w:val="Hipervnculo"/>
          </w:rPr>
          <w:t>https://github.com/AIO-Javeriana</w:t>
        </w:r>
      </w:hyperlink>
    </w:p>
    <w:p w14:paraId="60984C90" w14:textId="4DBE1E02" w:rsidR="00610656" w:rsidRPr="00610656" w:rsidRDefault="00610656" w:rsidP="00610656">
      <w:pPr>
        <w:rPr>
          <w:lang w:val="es-CO"/>
        </w:rPr>
      </w:pPr>
    </w:p>
    <w:p w14:paraId="4008DD87" w14:textId="77777777" w:rsidR="00E1518C" w:rsidRPr="00E1518C" w:rsidRDefault="00E1518C" w:rsidP="00E1518C">
      <w:pPr>
        <w:rPr>
          <w:lang w:val="es-CO"/>
        </w:rPr>
      </w:pPr>
    </w:p>
    <w:sectPr w:rsidR="00E1518C" w:rsidRPr="00E1518C">
      <w:pgSz w:w="12240" w:h="15840"/>
      <w:pgMar w:top="1800" w:right="1800" w:bottom="2160" w:left="2160" w:header="864" w:footer="86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A3BD1" w14:textId="77777777" w:rsidR="00D0586C" w:rsidRDefault="00D0586C">
      <w:pPr>
        <w:spacing w:before="0" w:after="0" w:line="240" w:lineRule="auto"/>
      </w:pPr>
      <w:r>
        <w:separator/>
      </w:r>
    </w:p>
  </w:endnote>
  <w:endnote w:type="continuationSeparator" w:id="0">
    <w:p w14:paraId="2FF32D2A" w14:textId="77777777" w:rsidR="00D0586C" w:rsidRDefault="00D0586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Droid Sans Fallback">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9BCCA" w14:textId="59230602" w:rsidR="00610656" w:rsidRPr="00AF2B6D" w:rsidRDefault="00610656" w:rsidP="00AF2B6D">
    <w:pPr>
      <w:pStyle w:val="Piedepgina"/>
      <w:jc w:val="right"/>
    </w:pPr>
    <w:r>
      <w:rPr>
        <w:lang w:val="es-ES"/>
      </w:rPr>
      <w:t xml:space="preserve">Página | </w:t>
    </w:r>
    <w:r>
      <w:fldChar w:fldCharType="begin"/>
    </w:r>
    <w:r>
      <w:instrText>PAGE   \* MERGEFORMAT</w:instrText>
    </w:r>
    <w:r>
      <w:fldChar w:fldCharType="separate"/>
    </w:r>
    <w:r w:rsidR="00782EFA" w:rsidRPr="00782EFA">
      <w:rPr>
        <w:noProof/>
        <w:lang w:val="es-ES"/>
      </w:rPr>
      <w:t>54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C606E" w14:textId="77777777" w:rsidR="00610656" w:rsidRDefault="00610656">
    <w:pPr>
      <w:pStyle w:val="Piedepgina"/>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69E95" w14:textId="77777777" w:rsidR="00610656" w:rsidRPr="00FF0972" w:rsidRDefault="00610656">
    <w:pPr>
      <w:framePr w:w="5370" w:h="241" w:hRule="exact" w:hSpace="187" w:wrap="around" w:vAnchor="page" w:hAnchor="page" w:x="2139" w:y="14761"/>
      <w:shd w:val="solid" w:color="FFFFFF" w:fill="FFFFFF"/>
      <w:spacing w:after="0"/>
      <w:jc w:val="center"/>
      <w:rPr>
        <w:i/>
        <w:iCs/>
        <w:color w:val="333399"/>
        <w:sz w:val="18"/>
        <w:lang w:val="es-CO"/>
      </w:rPr>
    </w:pPr>
    <w:r w:rsidRPr="00FF0972">
      <w:rPr>
        <w:i/>
        <w:iCs/>
        <w:color w:val="333399"/>
        <w:sz w:val="18"/>
        <w:lang w:val="es-CO"/>
      </w:rPr>
      <w:t xml:space="preserve">Preparado por el Grupo Investigación Istar- Versión 1.0 – 12/03/2008 </w:t>
    </w:r>
  </w:p>
  <w:p w14:paraId="2A5E59FA" w14:textId="67F9F5EC" w:rsidR="00610656" w:rsidRDefault="00610656" w:rsidP="00AF2B6D">
    <w:pPr>
      <w:pStyle w:val="Piedepgina"/>
      <w:pBdr>
        <w:top w:val="single" w:sz="6" w:space="0" w:color="auto"/>
      </w:pBdr>
      <w:tabs>
        <w:tab w:val="clear" w:pos="4320"/>
      </w:tabs>
      <w:jc w:val="right"/>
    </w:pPr>
    <w:r>
      <w:rPr>
        <w:lang w:val="es-ES"/>
      </w:rPr>
      <w:t xml:space="preserve">Página | </w:t>
    </w:r>
    <w:r>
      <w:fldChar w:fldCharType="begin"/>
    </w:r>
    <w:r>
      <w:instrText>PAGE   \* MERGEFORMAT</w:instrText>
    </w:r>
    <w:r>
      <w:fldChar w:fldCharType="separate"/>
    </w:r>
    <w:r w:rsidR="00782EFA" w:rsidRPr="00782EFA">
      <w:rPr>
        <w:noProof/>
        <w:lang w:val="es-ES"/>
      </w:rPr>
      <w:t>vii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21B49" w14:textId="729C9574" w:rsidR="00610656" w:rsidRPr="00555E6A" w:rsidRDefault="00610656">
    <w:pPr>
      <w:pStyle w:val="Piedepgina"/>
      <w:jc w:val="center"/>
    </w:pPr>
    <w:r>
      <w:fldChar w:fldCharType="begin"/>
    </w:r>
    <w:r w:rsidRPr="00555E6A">
      <w:instrText xml:space="preserve"> FILENAME  \* MERGEFORMAT </w:instrText>
    </w:r>
    <w:r>
      <w:fldChar w:fldCharType="separate"/>
    </w:r>
    <w:r>
      <w:rPr>
        <w:noProof/>
      </w:rPr>
      <w:t>Memoria_AIO.docx</w:t>
    </w:r>
    <w:r>
      <w:fldChar w:fldCharType="end"/>
    </w:r>
    <w:r w:rsidRPr="00555E6A">
      <w:t xml:space="preserve"> (</w:t>
    </w:r>
    <w:r>
      <w:fldChar w:fldCharType="begin"/>
    </w:r>
    <w:r>
      <w:instrText>SAVEDATE \@ MM/dd/yy</w:instrText>
    </w:r>
    <w:r>
      <w:fldChar w:fldCharType="separate"/>
    </w:r>
    <w:r w:rsidR="00782EFA">
      <w:rPr>
        <w:noProof/>
      </w:rPr>
      <w:t>12/15/16</w:t>
    </w:r>
    <w:r>
      <w:fldChar w:fldCharType="end"/>
    </w:r>
    <w:r w:rsidRPr="00555E6A">
      <w:t>)</w:t>
    </w:r>
    <w:r w:rsidRPr="00555E6A">
      <w:tab/>
    </w:r>
    <w:r w:rsidRPr="00555E6A">
      <w:tab/>
      <w:t xml:space="preserve">Page </w:t>
    </w:r>
    <w:r>
      <w:fldChar w:fldCharType="begin"/>
    </w:r>
    <w:r w:rsidRPr="00555E6A">
      <w:instrText xml:space="preserve"> PAGE </w:instrText>
    </w:r>
    <w:r>
      <w:fldChar w:fldCharType="separate"/>
    </w:r>
    <w:r w:rsidRPr="00555E6A">
      <w:t>i</w:t>
    </w:r>
    <w:r>
      <w:fldChar w:fldCharType="end"/>
    </w:r>
  </w:p>
  <w:p w14:paraId="1F0DA546" w14:textId="77777777" w:rsidR="00610656" w:rsidRPr="00555E6A" w:rsidRDefault="00610656">
    <w:pPr>
      <w:pStyle w:val="Confidential-Bottom"/>
      <w:framePr w:hSpace="187" w:wrap="around" w:vAnchor="page" w:hAnchor="page" w:xAlign="center" w:y="15265"/>
      <w:shd w:val="pct80" w:color="FF0000" w:fill="auto"/>
    </w:pPr>
    <w:r w:rsidRPr="00555E6A">
      <w:t>Construx Confidential</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0EAF6" w14:textId="77777777" w:rsidR="00610656" w:rsidRPr="00FF0972" w:rsidRDefault="00610656">
    <w:pPr>
      <w:framePr w:w="5370" w:h="241" w:hRule="exact" w:hSpace="187" w:wrap="around" w:vAnchor="page" w:hAnchor="page" w:x="2154" w:y="14566"/>
      <w:shd w:val="solid" w:color="FFFFFF" w:fill="FFFFFF"/>
      <w:spacing w:after="0"/>
      <w:jc w:val="center"/>
      <w:rPr>
        <w:i/>
        <w:iCs/>
        <w:color w:val="333399"/>
        <w:sz w:val="18"/>
        <w:lang w:val="es-CO"/>
      </w:rPr>
    </w:pPr>
    <w:r w:rsidRPr="00FF0972">
      <w:rPr>
        <w:i/>
        <w:iCs/>
        <w:color w:val="333399"/>
        <w:sz w:val="18"/>
        <w:lang w:val="es-CO"/>
      </w:rPr>
      <w:t xml:space="preserve">Preparado por el Grupo Investigación Istar- Versión 1.01 – 12/03/2008 </w:t>
    </w:r>
  </w:p>
  <w:p w14:paraId="36E29BE9" w14:textId="2C75879D" w:rsidR="00610656" w:rsidRDefault="00610656">
    <w:pPr>
      <w:pStyle w:val="Piedepgina"/>
      <w:tabs>
        <w:tab w:val="clear" w:pos="4320"/>
      </w:tabs>
    </w:pPr>
    <w:r w:rsidRPr="00FF0972">
      <w:rPr>
        <w:lang w:val="es-CO"/>
      </w:rPr>
      <w:tab/>
    </w:r>
    <w:r w:rsidRPr="00EC7D64">
      <w:rPr>
        <w:lang w:val="es-CO"/>
      </w:rPr>
      <w:t>Página</w:t>
    </w:r>
    <w:r>
      <w:t xml:space="preserve"> </w:t>
    </w:r>
    <w:r>
      <w:fldChar w:fldCharType="begin"/>
    </w:r>
    <w:r>
      <w:instrText xml:space="preserve"> PAGE  \* Arabic </w:instrText>
    </w:r>
    <w:r>
      <w:fldChar w:fldCharType="separate"/>
    </w:r>
    <w:r w:rsidR="00782EFA">
      <w:rPr>
        <w:noProof/>
      </w:rPr>
      <w:t>55</w:t>
    </w:r>
    <w:r>
      <w:fldChar w:fldCharType="end"/>
    </w:r>
    <w:r>
      <w:t xml:space="preserve"> </w:t>
    </w:r>
  </w:p>
  <w:p w14:paraId="2E840A7E" w14:textId="77777777" w:rsidR="00610656" w:rsidRDefault="00610656">
    <w:pPr>
      <w:pStyle w:val="Piedepgina"/>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AF538" w14:textId="77777777" w:rsidR="00D0586C" w:rsidRDefault="00D0586C">
      <w:pPr>
        <w:spacing w:before="0" w:after="0" w:line="240" w:lineRule="auto"/>
      </w:pPr>
      <w:r>
        <w:separator/>
      </w:r>
    </w:p>
  </w:footnote>
  <w:footnote w:type="continuationSeparator" w:id="0">
    <w:p w14:paraId="3EACD078" w14:textId="77777777" w:rsidR="00D0586C" w:rsidRDefault="00D0586C">
      <w:pPr>
        <w:spacing w:before="0" w:after="0" w:line="240" w:lineRule="auto"/>
      </w:pPr>
      <w:r>
        <w:continuationSeparator/>
      </w:r>
    </w:p>
  </w:footnote>
  <w:footnote w:id="1">
    <w:p w14:paraId="3649B208" w14:textId="77777777" w:rsidR="00610656" w:rsidRPr="00EB15AF" w:rsidRDefault="00610656" w:rsidP="00EB15AF">
      <w:pPr>
        <w:pStyle w:val="Textonotapie"/>
        <w:rPr>
          <w:lang w:val="es-CO"/>
        </w:rPr>
      </w:pPr>
      <w:r>
        <w:rPr>
          <w:rStyle w:val="Refdenotaalpie"/>
        </w:rPr>
        <w:footnoteRef/>
      </w:r>
      <w:r w:rsidRPr="00EB15AF">
        <w:rPr>
          <w:lang w:val="es-CO"/>
        </w:rPr>
        <w:t xml:space="preserve"> P</w:t>
      </w:r>
      <w:r w:rsidRPr="00EB15AF">
        <w:rPr>
          <w:rFonts w:cs="Arial"/>
          <w:color w:val="000000"/>
          <w:lang w:val="es-CO"/>
        </w:rPr>
        <w:t>rofesora del Departamento de Educación de la Pontifica Universidad Javeriana.</w:t>
      </w:r>
    </w:p>
  </w:footnote>
  <w:footnote w:id="2">
    <w:p w14:paraId="3B99059A" w14:textId="5F1DE148" w:rsidR="00610656" w:rsidRPr="000607D6" w:rsidRDefault="00610656">
      <w:pPr>
        <w:pStyle w:val="Textonotapie"/>
        <w:rPr>
          <w:lang w:val="es-CO"/>
        </w:rPr>
      </w:pPr>
      <w:r>
        <w:rPr>
          <w:rStyle w:val="Refdenotaalpie"/>
        </w:rPr>
        <w:footnoteRef/>
      </w:r>
      <w:r w:rsidRPr="000607D6">
        <w:rPr>
          <w:lang w:val="es-CO"/>
        </w:rPr>
        <w:t xml:space="preserve"> </w:t>
      </w:r>
      <w:r>
        <w:rPr>
          <w:lang w:val="es-CO"/>
        </w:rPr>
        <w:t xml:space="preserve">Iteración simple llevada a cabo por los miembros del equipo </w:t>
      </w:r>
      <w:r>
        <w:rPr>
          <w:lang w:val="es-CO"/>
        </w:rPr>
        <w:fldChar w:fldCharType="begin"/>
      </w:r>
      <w:r>
        <w:rPr>
          <w:lang w:val="es-CO"/>
        </w:rPr>
        <w:instrText xml:space="preserve"> ADDIN ZOTERO_ITEM CSL_CITATION {"citationID":"22764u3ms9","properties":{"formattedCitation":"[33]","plainCitation":"[33]"},"citationItems":[{"id":27,"uris":["http://zotero.org/groups/357529/items/RJUX8UUM"],"uri":["http://zotero.org/groups/357529/items/RJUX8UUM"],"itemData":{"id":27,"type":"article","title":"Cómo funciona la metodología de trabajo Scrum","URL":"https://platzi.com/blog/guia-scrum/","author":[{"family":"Walter Lara","given":""}]}}],"schema":"https://github.com/citation-style-language/schema/raw/master/csl-citation.json"} </w:instrText>
      </w:r>
      <w:r>
        <w:rPr>
          <w:lang w:val="es-CO"/>
        </w:rPr>
        <w:fldChar w:fldCharType="separate"/>
      </w:r>
      <w:r w:rsidRPr="004725DB">
        <w:rPr>
          <w:lang w:val="es-CO"/>
        </w:rPr>
        <w:t>[33]</w:t>
      </w:r>
      <w:r>
        <w:rPr>
          <w:lang w:val="es-CO"/>
        </w:rPr>
        <w:fldChar w:fldCharType="end"/>
      </w:r>
      <w:r>
        <w:rPr>
          <w:lang w:val="es-CO"/>
        </w:rPr>
        <w:t>.</w:t>
      </w:r>
    </w:p>
  </w:footnote>
  <w:footnote w:id="3">
    <w:p w14:paraId="6305C2F6" w14:textId="034E9445" w:rsidR="00610656" w:rsidRPr="002A2901" w:rsidRDefault="00610656" w:rsidP="00836C4C">
      <w:pPr>
        <w:pStyle w:val="Textonotapie"/>
        <w:rPr>
          <w:lang w:val="es-CO"/>
        </w:rPr>
      </w:pPr>
      <w:r>
        <w:rPr>
          <w:rStyle w:val="Refdenotaalpie"/>
        </w:rPr>
        <w:footnoteRef/>
      </w:r>
      <w:r w:rsidRPr="00FC210F">
        <w:rPr>
          <w:lang w:val="es-CO"/>
        </w:rPr>
        <w:t xml:space="preserve"> </w:t>
      </w:r>
      <w:r>
        <w:rPr>
          <w:lang w:val="es-CO"/>
        </w:rPr>
        <w:t>Se define un sonido simple como un sonido cuya duración es muy corta (1.5s aproximadamente) y no contiene una estructura compleja. Con solamente un tono ya es posible representar expresiones. Ejemplo: Sonidos de animales, voces sintetizadas.</w:t>
      </w:r>
    </w:p>
  </w:footnote>
  <w:footnote w:id="4">
    <w:p w14:paraId="6F155099" w14:textId="77777777" w:rsidR="00610656" w:rsidRPr="002A2901" w:rsidRDefault="00610656" w:rsidP="00836C4C">
      <w:pPr>
        <w:pStyle w:val="Textonotapie"/>
        <w:rPr>
          <w:lang w:val="es-CO"/>
        </w:rPr>
      </w:pPr>
      <w:r>
        <w:rPr>
          <w:rStyle w:val="Refdenotaalpie"/>
        </w:rPr>
        <w:footnoteRef/>
      </w:r>
      <w:r w:rsidRPr="00FC210F">
        <w:rPr>
          <w:lang w:val="es-CO"/>
        </w:rPr>
        <w:t xml:space="preserve"> </w:t>
      </w:r>
      <w:r>
        <w:rPr>
          <w:lang w:val="es-CO"/>
        </w:rPr>
        <w:t>Sonidos que a pesar que pueden expresar sentimientos y pensamientos más fácil y de una forma más clara, tienen una estructura más compleja y se componen de varios tonos. Ejemplo: Unión de palabras y letras.</w:t>
      </w:r>
    </w:p>
  </w:footnote>
  <w:footnote w:id="5">
    <w:p w14:paraId="1FC1F9BE" w14:textId="77777777" w:rsidR="00610656" w:rsidRPr="00D26801" w:rsidRDefault="00610656" w:rsidP="00836C4C">
      <w:pPr>
        <w:pStyle w:val="Textonotapie"/>
        <w:rPr>
          <w:lang w:val="es-CO"/>
        </w:rPr>
      </w:pPr>
      <w:r>
        <w:rPr>
          <w:rStyle w:val="Refdenotaalpie"/>
        </w:rPr>
        <w:footnoteRef/>
      </w:r>
      <w:r w:rsidRPr="00FC210F">
        <w:rPr>
          <w:lang w:val="es-CO"/>
        </w:rPr>
        <w:t xml:space="preserve"> </w:t>
      </w:r>
      <w:r>
        <w:rPr>
          <w:lang w:val="es-CO"/>
        </w:rPr>
        <w:t xml:space="preserve">Conocido en inglés como </w:t>
      </w:r>
      <w:r>
        <w:rPr>
          <w:i/>
          <w:lang w:val="es-CO"/>
        </w:rPr>
        <w:t>gami</w:t>
      </w:r>
      <w:r w:rsidRPr="00D26801">
        <w:rPr>
          <w:i/>
          <w:lang w:val="es-CO"/>
        </w:rPr>
        <w:t>fication</w:t>
      </w:r>
      <w:r>
        <w:rPr>
          <w:lang w:val="es-CO"/>
        </w:rPr>
        <w:t>.</w:t>
      </w:r>
    </w:p>
  </w:footnote>
  <w:footnote w:id="6">
    <w:p w14:paraId="18E272A6" w14:textId="1CAFA688" w:rsidR="00610656" w:rsidRPr="00850052" w:rsidRDefault="00610656">
      <w:pPr>
        <w:pStyle w:val="Textonotapie"/>
        <w:rPr>
          <w:lang w:val="es-CO"/>
        </w:rPr>
      </w:pPr>
      <w:r>
        <w:rPr>
          <w:rStyle w:val="Refdenotaalpie"/>
        </w:rPr>
        <w:footnoteRef/>
      </w:r>
      <w:r w:rsidRPr="00850052">
        <w:rPr>
          <w:lang w:val="es-CO"/>
        </w:rPr>
        <w:t xml:space="preserve"> http://www.hardkernel.com/main/main.php</w:t>
      </w:r>
    </w:p>
  </w:footnote>
  <w:footnote w:id="7">
    <w:p w14:paraId="69781451" w14:textId="1153CF03" w:rsidR="00610656" w:rsidRPr="00850052" w:rsidRDefault="00610656" w:rsidP="00F72DC5">
      <w:pPr>
        <w:pStyle w:val="Textonotapie"/>
        <w:spacing w:before="0" w:after="0"/>
        <w:rPr>
          <w:lang w:val="es-CO"/>
        </w:rPr>
      </w:pPr>
      <w:r w:rsidRPr="00F72DC5">
        <w:rPr>
          <w:rStyle w:val="Refdenotaalpie"/>
        </w:rPr>
        <w:footnoteRef/>
      </w:r>
      <w:r w:rsidRPr="00850052">
        <w:rPr>
          <w:lang w:val="es-CO"/>
        </w:rPr>
        <w:t xml:space="preserve"> http://www.mi.com/my/pb10000</w:t>
      </w:r>
    </w:p>
  </w:footnote>
  <w:footnote w:id="8">
    <w:p w14:paraId="3AAD1041" w14:textId="77777777" w:rsidR="00610656" w:rsidRPr="00850052" w:rsidRDefault="00610656" w:rsidP="007B5B43">
      <w:pPr>
        <w:pStyle w:val="Textonotapie"/>
        <w:spacing w:before="0" w:after="0"/>
        <w:rPr>
          <w:lang w:val="es-CO"/>
        </w:rPr>
      </w:pPr>
      <w:r>
        <w:rPr>
          <w:rStyle w:val="Refdenotaalpie"/>
        </w:rPr>
        <w:footnoteRef/>
      </w:r>
      <w:r w:rsidRPr="00850052">
        <w:rPr>
          <w:lang w:val="es-CO"/>
        </w:rPr>
        <w:t xml:space="preserve"> https://www.pololu.com/</w:t>
      </w:r>
    </w:p>
  </w:footnote>
  <w:footnote w:id="9">
    <w:p w14:paraId="1AFF7201" w14:textId="122010FA" w:rsidR="00610656" w:rsidRPr="00850052" w:rsidRDefault="00610656">
      <w:pPr>
        <w:pStyle w:val="Textonotapie"/>
        <w:rPr>
          <w:lang w:val="es-CO"/>
        </w:rPr>
      </w:pPr>
      <w:r>
        <w:rPr>
          <w:rStyle w:val="Refdenotaalpie"/>
        </w:rPr>
        <w:footnoteRef/>
      </w:r>
      <w:r w:rsidRPr="00850052">
        <w:rPr>
          <w:lang w:val="es-CO"/>
        </w:rPr>
        <w:t xml:space="preserve"> https://www.pololu.com/product/1419</w:t>
      </w:r>
    </w:p>
  </w:footnote>
  <w:footnote w:id="10">
    <w:p w14:paraId="67E52E50" w14:textId="7A8421E8" w:rsidR="00610656" w:rsidRPr="00850052" w:rsidRDefault="00610656">
      <w:pPr>
        <w:pStyle w:val="Textonotapie"/>
        <w:rPr>
          <w:lang w:val="es-CO"/>
        </w:rPr>
      </w:pPr>
      <w:r>
        <w:rPr>
          <w:rStyle w:val="Refdenotaalpie"/>
        </w:rPr>
        <w:footnoteRef/>
      </w:r>
      <w:r w:rsidRPr="00850052">
        <w:rPr>
          <w:lang w:val="es-CO"/>
        </w:rPr>
        <w:t xml:space="preserve"> https://www.pololu.com/category/60/micro-metal-gearmotors</w:t>
      </w:r>
    </w:p>
  </w:footnote>
  <w:footnote w:id="11">
    <w:p w14:paraId="163EF1F7" w14:textId="2579E3EB" w:rsidR="00610656" w:rsidRPr="00850052" w:rsidRDefault="00610656" w:rsidP="003A3466">
      <w:pPr>
        <w:pStyle w:val="Textonotapie"/>
        <w:spacing w:before="0" w:after="0"/>
        <w:rPr>
          <w:lang w:val="es-CO"/>
        </w:rPr>
      </w:pPr>
      <w:r w:rsidRPr="000951AA">
        <w:rPr>
          <w:rStyle w:val="Refdenotaalpie"/>
          <w:sz w:val="12"/>
        </w:rPr>
        <w:footnoteRef/>
      </w:r>
      <w:r w:rsidRPr="00850052">
        <w:rPr>
          <w:color w:val="000000"/>
          <w:lang w:val="es-CO" w:eastAsia="es-CO"/>
        </w:rPr>
        <w:t xml:space="preserve"> https://learn.adafruit.com/line-following-zumo-robot-programmed-with-simulink/acquire-sensor-input</w:t>
      </w:r>
    </w:p>
  </w:footnote>
  <w:footnote w:id="12">
    <w:p w14:paraId="4D7C2794" w14:textId="0559F2F3" w:rsidR="00610656" w:rsidRPr="00850052" w:rsidRDefault="00610656" w:rsidP="003A3466">
      <w:pPr>
        <w:pStyle w:val="Textonotapie"/>
        <w:spacing w:before="0" w:after="0"/>
        <w:rPr>
          <w:lang w:val="es-CO"/>
        </w:rPr>
      </w:pPr>
      <w:r w:rsidRPr="003A3466">
        <w:rPr>
          <w:rStyle w:val="Refdenotaalpie"/>
        </w:rPr>
        <w:footnoteRef/>
      </w:r>
      <w:r w:rsidRPr="00850052">
        <w:rPr>
          <w:lang w:val="es-CO"/>
        </w:rPr>
        <w:t xml:space="preserve"> https://www.pololu.com/product/3081</w:t>
      </w:r>
    </w:p>
  </w:footnote>
  <w:footnote w:id="13">
    <w:p w14:paraId="23CC9C23" w14:textId="73898B7A" w:rsidR="00610656" w:rsidRPr="00850052" w:rsidRDefault="00610656">
      <w:pPr>
        <w:pStyle w:val="Textonotapie"/>
        <w:rPr>
          <w:lang w:val="es-CO"/>
        </w:rPr>
      </w:pPr>
      <w:r>
        <w:rPr>
          <w:rStyle w:val="Refdenotaalpie"/>
        </w:rPr>
        <w:footnoteRef/>
      </w:r>
      <w:r w:rsidRPr="00850052">
        <w:rPr>
          <w:lang w:val="es-CO"/>
        </w:rPr>
        <w:t xml:space="preserve"> http://articulo.mercadolibre.com.co/MCO-429675047-mini-altavoz-portatil-usb-recargable-star-tec-sp-111-negro-_JM</w:t>
      </w:r>
    </w:p>
  </w:footnote>
  <w:footnote w:id="14">
    <w:p w14:paraId="334CBA27" w14:textId="680360DA" w:rsidR="00610656" w:rsidRPr="00850052" w:rsidRDefault="00610656">
      <w:pPr>
        <w:pStyle w:val="Textonotapie"/>
        <w:rPr>
          <w:lang w:val="es-CO"/>
        </w:rPr>
      </w:pPr>
      <w:r>
        <w:rPr>
          <w:rStyle w:val="Refdenotaalpie"/>
        </w:rPr>
        <w:footnoteRef/>
      </w:r>
      <w:r w:rsidRPr="00850052">
        <w:rPr>
          <w:lang w:val="es-CO"/>
        </w:rPr>
        <w:t xml:space="preserve"> http://articulo.mercadolibre.com.co/MCO-429457862-microfono-de-solapa-para-camaras-pc-_JM</w:t>
      </w:r>
    </w:p>
  </w:footnote>
  <w:footnote w:id="15">
    <w:p w14:paraId="791E2966" w14:textId="7F09D806" w:rsidR="00610656" w:rsidRPr="00850052" w:rsidRDefault="00610656">
      <w:pPr>
        <w:pStyle w:val="Textonotapie"/>
        <w:rPr>
          <w:lang w:val="es-CO"/>
        </w:rPr>
      </w:pPr>
      <w:r>
        <w:rPr>
          <w:rStyle w:val="Refdenotaalpie"/>
        </w:rPr>
        <w:footnoteRef/>
      </w:r>
      <w:r w:rsidRPr="00850052">
        <w:rPr>
          <w:lang w:val="es-CO"/>
        </w:rPr>
        <w:t xml:space="preserve"> http://www.hardkernel.com/main/products/prdt_info.php?g_code=G141629380416.</w:t>
      </w:r>
    </w:p>
  </w:footnote>
  <w:footnote w:id="16">
    <w:p w14:paraId="3F15247D" w14:textId="0AE5B0DE" w:rsidR="00610656" w:rsidRPr="00850052" w:rsidRDefault="00610656">
      <w:pPr>
        <w:pStyle w:val="Textonotapie"/>
        <w:rPr>
          <w:lang w:val="es-CO"/>
        </w:rPr>
      </w:pPr>
      <w:r>
        <w:rPr>
          <w:rStyle w:val="Refdenotaalpie"/>
        </w:rPr>
        <w:footnoteRef/>
      </w:r>
      <w:r w:rsidRPr="00850052">
        <w:rPr>
          <w:lang w:val="es-CO"/>
        </w:rPr>
        <w:t xml:space="preserve"> http://www.ebay.com/itm/5-Inch-840-480-HDMI-Resistive-Touch-Screen-LCD-Display-for-Raspberry-Pi-2-3-B/221952432326</w:t>
      </w:r>
    </w:p>
  </w:footnote>
  <w:footnote w:id="17">
    <w:p w14:paraId="41236B0B" w14:textId="752612B9" w:rsidR="00610656" w:rsidRPr="00850052" w:rsidRDefault="00610656">
      <w:pPr>
        <w:pStyle w:val="Textonotapie"/>
        <w:rPr>
          <w:lang w:val="es-CO"/>
        </w:rPr>
      </w:pPr>
      <w:r>
        <w:rPr>
          <w:rStyle w:val="Refdenotaalpie"/>
        </w:rPr>
        <w:footnoteRef/>
      </w:r>
      <w:r w:rsidRPr="00850052">
        <w:rPr>
          <w:lang w:val="es-CO"/>
        </w:rPr>
        <w:t xml:space="preserve"> http://www.digikey.com/product-search/es?keywords=ROB-09065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98E88" w14:textId="77777777" w:rsidR="00610656" w:rsidRPr="00FF0972" w:rsidRDefault="00610656">
    <w:pPr>
      <w:pStyle w:val="Encabezado"/>
      <w:rPr>
        <w:sz w:val="16"/>
        <w:lang w:val="es-CO"/>
      </w:rPr>
    </w:pPr>
    <w:r w:rsidRPr="00FF0972">
      <w:rPr>
        <w:b/>
        <w:lang w:val="es-CO"/>
      </w:rPr>
      <w:t>Ingeniería de Sistemas</w:t>
    </w:r>
    <w:r w:rsidRPr="00FF0972">
      <w:rPr>
        <w:lang w:val="es-CO"/>
      </w:rPr>
      <w:tab/>
    </w:r>
    <w:r w:rsidRPr="00FF0972">
      <w:rPr>
        <w:lang w:val="es-CO"/>
      </w:rPr>
      <w:tab/>
    </w:r>
    <w:r>
      <w:rPr>
        <w:lang w:val="es-CO"/>
      </w:rPr>
      <w:t>Sidre</w:t>
    </w:r>
    <w:r w:rsidRPr="00FF0972">
      <w:rPr>
        <w:lang w:val="es-CO"/>
      </w:rPr>
      <w:t xml:space="preserve"> - &lt;</w:t>
    </w:r>
    <w:r>
      <w:rPr>
        <w:lang w:val="es-CO"/>
      </w:rPr>
      <w:t>1604</w:t>
    </w:r>
    <w:r w:rsidRPr="00FF0972">
      <w:rPr>
        <w:lang w:val="es-CO"/>
      </w:rPr>
      <w:t xml:space="preserve"> &gt;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02A93" w14:textId="77777777" w:rsidR="00610656" w:rsidRDefault="00610656">
    <w:pPr>
      <w:pStyle w:val="Encabezado"/>
      <w:pBdr>
        <w:bottom w:val="none" w:sz="0" w:space="0" w:color="auto"/>
      </w:pBdr>
      <w:jc w:val="right"/>
      <w:rPr>
        <w:sz w:val="28"/>
        <w:szCs w:val="28"/>
      </w:rPr>
    </w:pPr>
  </w:p>
  <w:p w14:paraId="0B3E1BD4" w14:textId="77777777" w:rsidR="00610656" w:rsidRDefault="00610656">
    <w:pPr>
      <w:pStyle w:val="Encabezado"/>
      <w:pBdr>
        <w:bottom w:val="none" w:sz="0" w:space="0" w:color="auto"/>
      </w:pBdr>
      <w:tabs>
        <w:tab w:val="left" w:pos="690"/>
        <w:tab w:val="left" w:pos="6750"/>
      </w:tabs>
      <w:rPr>
        <w:sz w:val="28"/>
        <w:szCs w:val="28"/>
      </w:rPr>
    </w:pPr>
    <w:r>
      <w:rPr>
        <w:sz w:val="28"/>
        <w:szCs w:val="28"/>
      </w:rPr>
      <w:tab/>
    </w:r>
    <w:r>
      <w:rPr>
        <w:sz w:val="28"/>
        <w:szCs w:val="28"/>
      </w:rPr>
      <w:tab/>
    </w:r>
    <w:r>
      <w:rPr>
        <w:sz w:val="28"/>
        <w:szCs w:val="28"/>
      </w:rPr>
      <w:tab/>
    </w:r>
    <w:r>
      <w:rPr>
        <w:sz w:val="28"/>
        <w:szCs w:val="28"/>
      </w:rPr>
      <w:tab/>
    </w:r>
  </w:p>
  <w:p w14:paraId="68BE3FFF" w14:textId="77777777" w:rsidR="00610656" w:rsidRDefault="00610656">
    <w:pPr>
      <w:pStyle w:val="Encabezado"/>
      <w:pBdr>
        <w:bottom w:val="none" w:sz="0" w:space="0" w:color="auto"/>
      </w:pBdr>
      <w:tabs>
        <w:tab w:val="left" w:pos="630"/>
      </w:tabs>
      <w:jc w:val="right"/>
      <w:rPr>
        <w:color w:val="FF0000"/>
        <w:sz w:val="28"/>
        <w:szCs w:val="28"/>
      </w:rPr>
    </w:pPr>
    <w:r>
      <w:rPr>
        <w:sz w:val="28"/>
        <w:szCs w:val="2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68A02" w14:textId="77777777" w:rsidR="00610656" w:rsidRDefault="00610656">
    <w:pPr>
      <w:pStyle w:val="Encabezado"/>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82DA9" w14:textId="0E0E14B5" w:rsidR="00610656" w:rsidRPr="00FF0972" w:rsidRDefault="00610656">
    <w:pPr>
      <w:pStyle w:val="Encabezado"/>
      <w:tabs>
        <w:tab w:val="clear" w:pos="3960"/>
      </w:tabs>
      <w:spacing w:before="360"/>
      <w:rPr>
        <w:lang w:val="es-CO"/>
      </w:rPr>
    </w:pPr>
    <w:r>
      <w:fldChar w:fldCharType="begin"/>
    </w:r>
    <w:r w:rsidRPr="00FF0972">
      <w:rPr>
        <w:lang w:val="es-CO"/>
      </w:rPr>
      <w:instrText xml:space="preserve"> DOCPROPERTY "Company"  \* MERGEFORMAT </w:instrText>
    </w:r>
    <w:r>
      <w:fldChar w:fldCharType="separate"/>
    </w:r>
    <w:r w:rsidRPr="00031E38">
      <w:rPr>
        <w:b/>
        <w:bCs/>
        <w:lang w:val="es-CO"/>
      </w:rPr>
      <w:t>Pontificia Universidad Javeriana</w:t>
    </w:r>
    <w:r>
      <w:rPr>
        <w:b/>
        <w:bCs/>
      </w:rPr>
      <w:fldChar w:fldCharType="end"/>
    </w:r>
    <w:r w:rsidRPr="00FF0972">
      <w:rPr>
        <w:lang w:val="es-CO"/>
      </w:rPr>
      <w:tab/>
      <w:t xml:space="preserve">Memoria de Trabajo de Grado - </w:t>
    </w:r>
    <w:r>
      <w:rPr>
        <w:lang w:val="es-CO"/>
      </w:rPr>
      <w:t>Investigación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8B6B9" w14:textId="77777777" w:rsidR="00610656" w:rsidRPr="00FF0972" w:rsidRDefault="00610656">
    <w:pPr>
      <w:pStyle w:val="Confidential-Top"/>
      <w:framePr w:hSpace="187" w:wrap="around" w:vAnchor="page" w:hAnchor="page" w:xAlign="center" w:y="361"/>
      <w:shd w:val="pct80" w:color="FF0000" w:fill="auto"/>
      <w:rPr>
        <w:lang w:val="es-CO"/>
      </w:rPr>
    </w:pPr>
    <w:r w:rsidRPr="00FF0972">
      <w:rPr>
        <w:lang w:val="es-CO"/>
      </w:rPr>
      <w:t>Construx Confidential</w:t>
    </w:r>
  </w:p>
  <w:p w14:paraId="2C069EA7" w14:textId="776DCF11" w:rsidR="00610656" w:rsidRPr="00FF0972" w:rsidRDefault="00610656">
    <w:pPr>
      <w:pStyle w:val="Encabezado"/>
      <w:tabs>
        <w:tab w:val="clear" w:pos="3960"/>
      </w:tabs>
      <w:rPr>
        <w:lang w:val="es-CO"/>
      </w:rPr>
    </w:pPr>
    <w:r>
      <w:rPr>
        <w:noProof/>
        <w:sz w:val="20"/>
        <w:lang w:val="es-CO" w:eastAsia="es-CO"/>
      </w:rPr>
      <w:drawing>
        <wp:inline distT="0" distB="0" distL="0" distR="0" wp14:anchorId="4168E4B1" wp14:editId="701A26A6">
          <wp:extent cx="1121410" cy="284480"/>
          <wp:effectExtent l="0" t="0" r="2540" b="127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1410" cy="284480"/>
                  </a:xfrm>
                  <a:prstGeom prst="rect">
                    <a:avLst/>
                  </a:prstGeom>
                  <a:noFill/>
                  <a:ln>
                    <a:noFill/>
                  </a:ln>
                </pic:spPr>
              </pic:pic>
            </a:graphicData>
          </a:graphic>
        </wp:inline>
      </w:drawing>
    </w:r>
    <w:r w:rsidRPr="00FF0972">
      <w:rPr>
        <w:lang w:val="es-CO"/>
      </w:rPr>
      <w:tab/>
    </w:r>
    <w:r>
      <w:fldChar w:fldCharType="begin"/>
    </w:r>
    <w:r w:rsidRPr="00FF0972">
      <w:rPr>
        <w:lang w:val="es-CO"/>
      </w:rPr>
      <w:instrText xml:space="preserve"> title </w:instrText>
    </w:r>
    <w:r>
      <w:fldChar w:fldCharType="separate"/>
    </w:r>
    <w:r>
      <w:rPr>
        <w:lang w:val="es-CO"/>
      </w:rPr>
      <w:t>Propuesta para Trabajo de Grado</w:t>
    </w:r>
    <w:r>
      <w:fldChar w:fldCharType="end"/>
    </w:r>
    <w:r w:rsidRPr="00FF0972">
      <w:rPr>
        <w:lang w:val="es-CO"/>
      </w:rPr>
      <w:t xml:space="preserve"> </w:t>
    </w:r>
    <w:r>
      <w:fldChar w:fldCharType="begin"/>
    </w:r>
    <w:r w:rsidRPr="00FF0972">
      <w:rPr>
        <w:lang w:val="es-CO"/>
      </w:rPr>
      <w:instrText xml:space="preserve"> SUBJECT  \* MERGEFORMAT </w:instrText>
    </w:r>
    <w:r>
      <w:fldChar w:fldCharType="separate"/>
    </w:r>
    <w:r>
      <w:rPr>
        <w:lang w:val="es-CO"/>
      </w:rPr>
      <w:t>Proyecto de Investigación</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06676" w14:textId="50B7512D" w:rsidR="00610656" w:rsidRPr="00FF0972" w:rsidRDefault="00610656">
    <w:pPr>
      <w:pStyle w:val="Encabezado"/>
      <w:tabs>
        <w:tab w:val="clear" w:pos="3960"/>
      </w:tabs>
      <w:spacing w:before="360"/>
      <w:rPr>
        <w:lang w:val="es-CO"/>
      </w:rPr>
    </w:pPr>
    <w:r>
      <w:fldChar w:fldCharType="begin"/>
    </w:r>
    <w:r w:rsidRPr="00FF0972">
      <w:rPr>
        <w:lang w:val="es-CO"/>
      </w:rPr>
      <w:instrText xml:space="preserve"> DOCPROPERTY "Company"  \* MERGEFORMAT </w:instrText>
    </w:r>
    <w:r>
      <w:fldChar w:fldCharType="separate"/>
    </w:r>
    <w:r w:rsidRPr="00031E38">
      <w:rPr>
        <w:b/>
        <w:bCs/>
        <w:lang w:val="es-CO"/>
      </w:rPr>
      <w:t>Pontificia Universidad Javeriana</w:t>
    </w:r>
    <w:r>
      <w:rPr>
        <w:b/>
        <w:bCs/>
      </w:rPr>
      <w:fldChar w:fldCharType="end"/>
    </w:r>
    <w:r w:rsidRPr="00FF0972">
      <w:rPr>
        <w:lang w:val="es-CO"/>
      </w:rPr>
      <w:tab/>
      <w:t xml:space="preserve">Memoria de Trabajo de Grado - </w:t>
    </w:r>
    <w:r>
      <w:rPr>
        <w:lang w:val="es-CO"/>
      </w:rPr>
      <w:t>Investigación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203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663FD7"/>
    <w:multiLevelType w:val="hybridMultilevel"/>
    <w:tmpl w:val="D3A63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BF78E6"/>
    <w:multiLevelType w:val="hybridMultilevel"/>
    <w:tmpl w:val="FEF6DB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085B40"/>
    <w:multiLevelType w:val="hybridMultilevel"/>
    <w:tmpl w:val="FD1A7A7C"/>
    <w:lvl w:ilvl="0" w:tplc="7CB0E830">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537788"/>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AC0BA7"/>
    <w:multiLevelType w:val="hybridMultilevel"/>
    <w:tmpl w:val="65F86B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C03310"/>
    <w:multiLevelType w:val="hybridMultilevel"/>
    <w:tmpl w:val="1D3874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5E69C4"/>
    <w:multiLevelType w:val="hybridMultilevel"/>
    <w:tmpl w:val="7E3C3D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376A02"/>
    <w:multiLevelType w:val="hybridMultilevel"/>
    <w:tmpl w:val="1D78D4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70E7AEB"/>
    <w:multiLevelType w:val="hybridMultilevel"/>
    <w:tmpl w:val="6DF029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A85DB7"/>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EA70740"/>
    <w:multiLevelType w:val="multilevel"/>
    <w:tmpl w:val="B0F06E92"/>
    <w:lvl w:ilvl="0">
      <w:start w:val="1"/>
      <w:numFmt w:val="decimal"/>
      <w:lvlText w:val="%1."/>
      <w:lvlJc w:val="left"/>
      <w:pPr>
        <w:ind w:left="360" w:hanging="360"/>
      </w:pPr>
      <w:rPr>
        <w:lang w:val="es-C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48398C"/>
    <w:multiLevelType w:val="hybridMultilevel"/>
    <w:tmpl w:val="734A64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9934968"/>
    <w:multiLevelType w:val="hybridMultilevel"/>
    <w:tmpl w:val="98E40B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B79297C"/>
    <w:multiLevelType w:val="multilevel"/>
    <w:tmpl w:val="817257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F006EA2"/>
    <w:multiLevelType w:val="hybridMultilevel"/>
    <w:tmpl w:val="1D5A4E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C08637D"/>
    <w:multiLevelType w:val="hybridMultilevel"/>
    <w:tmpl w:val="1A048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C6B30BE"/>
    <w:multiLevelType w:val="hybridMultilevel"/>
    <w:tmpl w:val="0EC284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CF14A73"/>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49E4A50"/>
    <w:multiLevelType w:val="hybridMultilevel"/>
    <w:tmpl w:val="4CEC8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AF45366"/>
    <w:multiLevelType w:val="hybridMultilevel"/>
    <w:tmpl w:val="50A08E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1C0F6A"/>
    <w:multiLevelType w:val="hybridMultilevel"/>
    <w:tmpl w:val="EB5812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7EC5929"/>
    <w:multiLevelType w:val="hybridMultilevel"/>
    <w:tmpl w:val="688C62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80072D4"/>
    <w:multiLevelType w:val="hybridMultilevel"/>
    <w:tmpl w:val="B1965BC6"/>
    <w:lvl w:ilvl="0" w:tplc="85E08278">
      <w:start w:val="2"/>
      <w:numFmt w:val="bullet"/>
      <w:lvlText w:val="-"/>
      <w:lvlJc w:val="left"/>
      <w:pPr>
        <w:ind w:left="5400" w:hanging="360"/>
      </w:pPr>
      <w:rPr>
        <w:rFonts w:ascii="Times New Roman" w:eastAsia="Times New Roman" w:hAnsi="Times New Roman" w:cs="Times New Roman" w:hint="default"/>
      </w:rPr>
    </w:lvl>
    <w:lvl w:ilvl="1" w:tplc="240A0003" w:tentative="1">
      <w:start w:val="1"/>
      <w:numFmt w:val="bullet"/>
      <w:lvlText w:val="o"/>
      <w:lvlJc w:val="left"/>
      <w:pPr>
        <w:ind w:left="6120" w:hanging="360"/>
      </w:pPr>
      <w:rPr>
        <w:rFonts w:ascii="Courier New" w:hAnsi="Courier New" w:cs="Courier New" w:hint="default"/>
      </w:rPr>
    </w:lvl>
    <w:lvl w:ilvl="2" w:tplc="240A0005" w:tentative="1">
      <w:start w:val="1"/>
      <w:numFmt w:val="bullet"/>
      <w:lvlText w:val=""/>
      <w:lvlJc w:val="left"/>
      <w:pPr>
        <w:ind w:left="6840" w:hanging="360"/>
      </w:pPr>
      <w:rPr>
        <w:rFonts w:ascii="Wingdings" w:hAnsi="Wingdings" w:hint="default"/>
      </w:rPr>
    </w:lvl>
    <w:lvl w:ilvl="3" w:tplc="240A0001" w:tentative="1">
      <w:start w:val="1"/>
      <w:numFmt w:val="bullet"/>
      <w:lvlText w:val=""/>
      <w:lvlJc w:val="left"/>
      <w:pPr>
        <w:ind w:left="7560" w:hanging="360"/>
      </w:pPr>
      <w:rPr>
        <w:rFonts w:ascii="Symbol" w:hAnsi="Symbol" w:hint="default"/>
      </w:rPr>
    </w:lvl>
    <w:lvl w:ilvl="4" w:tplc="240A0003" w:tentative="1">
      <w:start w:val="1"/>
      <w:numFmt w:val="bullet"/>
      <w:lvlText w:val="o"/>
      <w:lvlJc w:val="left"/>
      <w:pPr>
        <w:ind w:left="8280" w:hanging="360"/>
      </w:pPr>
      <w:rPr>
        <w:rFonts w:ascii="Courier New" w:hAnsi="Courier New" w:cs="Courier New" w:hint="default"/>
      </w:rPr>
    </w:lvl>
    <w:lvl w:ilvl="5" w:tplc="240A0005" w:tentative="1">
      <w:start w:val="1"/>
      <w:numFmt w:val="bullet"/>
      <w:lvlText w:val=""/>
      <w:lvlJc w:val="left"/>
      <w:pPr>
        <w:ind w:left="9000" w:hanging="360"/>
      </w:pPr>
      <w:rPr>
        <w:rFonts w:ascii="Wingdings" w:hAnsi="Wingdings" w:hint="default"/>
      </w:rPr>
    </w:lvl>
    <w:lvl w:ilvl="6" w:tplc="240A0001" w:tentative="1">
      <w:start w:val="1"/>
      <w:numFmt w:val="bullet"/>
      <w:lvlText w:val=""/>
      <w:lvlJc w:val="left"/>
      <w:pPr>
        <w:ind w:left="9720" w:hanging="360"/>
      </w:pPr>
      <w:rPr>
        <w:rFonts w:ascii="Symbol" w:hAnsi="Symbol" w:hint="default"/>
      </w:rPr>
    </w:lvl>
    <w:lvl w:ilvl="7" w:tplc="240A0003" w:tentative="1">
      <w:start w:val="1"/>
      <w:numFmt w:val="bullet"/>
      <w:lvlText w:val="o"/>
      <w:lvlJc w:val="left"/>
      <w:pPr>
        <w:ind w:left="10440" w:hanging="360"/>
      </w:pPr>
      <w:rPr>
        <w:rFonts w:ascii="Courier New" w:hAnsi="Courier New" w:cs="Courier New" w:hint="default"/>
      </w:rPr>
    </w:lvl>
    <w:lvl w:ilvl="8" w:tplc="240A0005" w:tentative="1">
      <w:start w:val="1"/>
      <w:numFmt w:val="bullet"/>
      <w:lvlText w:val=""/>
      <w:lvlJc w:val="left"/>
      <w:pPr>
        <w:ind w:left="11160" w:hanging="360"/>
      </w:pPr>
      <w:rPr>
        <w:rFonts w:ascii="Wingdings" w:hAnsi="Wingdings" w:hint="default"/>
      </w:rPr>
    </w:lvl>
  </w:abstractNum>
  <w:abstractNum w:abstractNumId="24" w15:restartNumberingAfterBreak="0">
    <w:nsid w:val="786D2EA9"/>
    <w:multiLevelType w:val="multilevel"/>
    <w:tmpl w:val="8BF4A1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B73316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A5332C"/>
    <w:multiLevelType w:val="hybridMultilevel"/>
    <w:tmpl w:val="AA948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6"/>
  </w:num>
  <w:num w:numId="4">
    <w:abstractNumId w:val="24"/>
  </w:num>
  <w:num w:numId="5">
    <w:abstractNumId w:val="14"/>
  </w:num>
  <w:num w:numId="6">
    <w:abstractNumId w:val="4"/>
  </w:num>
  <w:num w:numId="7">
    <w:abstractNumId w:val="11"/>
  </w:num>
  <w:num w:numId="8">
    <w:abstractNumId w:val="25"/>
  </w:num>
  <w:num w:numId="9">
    <w:abstractNumId w:val="9"/>
  </w:num>
  <w:num w:numId="10">
    <w:abstractNumId w:val="2"/>
  </w:num>
  <w:num w:numId="11">
    <w:abstractNumId w:val="6"/>
  </w:num>
  <w:num w:numId="12">
    <w:abstractNumId w:val="18"/>
  </w:num>
  <w:num w:numId="13">
    <w:abstractNumId w:val="17"/>
  </w:num>
  <w:num w:numId="14">
    <w:abstractNumId w:val="5"/>
  </w:num>
  <w:num w:numId="15">
    <w:abstractNumId w:val="13"/>
  </w:num>
  <w:num w:numId="16">
    <w:abstractNumId w:val="8"/>
  </w:num>
  <w:num w:numId="17">
    <w:abstractNumId w:val="15"/>
  </w:num>
  <w:num w:numId="18">
    <w:abstractNumId w:val="20"/>
  </w:num>
  <w:num w:numId="19">
    <w:abstractNumId w:val="26"/>
  </w:num>
  <w:num w:numId="20">
    <w:abstractNumId w:val="22"/>
  </w:num>
  <w:num w:numId="21">
    <w:abstractNumId w:val="1"/>
  </w:num>
  <w:num w:numId="22">
    <w:abstractNumId w:val="7"/>
  </w:num>
  <w:num w:numId="23">
    <w:abstractNumId w:val="19"/>
  </w:num>
  <w:num w:numId="24">
    <w:abstractNumId w:val="0"/>
  </w:num>
  <w:num w:numId="25">
    <w:abstractNumId w:val="23"/>
  </w:num>
  <w:num w:numId="26">
    <w:abstractNumId w:val="21"/>
  </w:num>
  <w:num w:numId="27">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defaultTabStop w:val="720"/>
  <w:hyphenationZone w:val="425"/>
  <w:evenAndOddHeaders/>
  <w:drawingGridHorizontalSpacing w:val="0"/>
  <w:drawingGridVerticalSpacing w:val="0"/>
  <w:displayHorizontalDrawingGridEvery w:val="0"/>
  <w:displayVerticalDrawingGridEvery w:val="0"/>
  <w:doNotShadeFormData/>
  <w:noPunctuationKerning/>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Y3MDM3MzQztzS0sDBS0lEKTi0uzszPAykwrAUAfD2guiwAAAA="/>
  </w:docVars>
  <w:rsids>
    <w:rsidRoot w:val="00A1086A"/>
    <w:rsid w:val="000002EB"/>
    <w:rsid w:val="000024E9"/>
    <w:rsid w:val="00003285"/>
    <w:rsid w:val="00003312"/>
    <w:rsid w:val="00003F3D"/>
    <w:rsid w:val="00004911"/>
    <w:rsid w:val="00005429"/>
    <w:rsid w:val="00005A09"/>
    <w:rsid w:val="00006B7E"/>
    <w:rsid w:val="00007782"/>
    <w:rsid w:val="0001038B"/>
    <w:rsid w:val="00012312"/>
    <w:rsid w:val="000134B9"/>
    <w:rsid w:val="00013CAE"/>
    <w:rsid w:val="00013D17"/>
    <w:rsid w:val="00014A9F"/>
    <w:rsid w:val="00014FA8"/>
    <w:rsid w:val="00016A65"/>
    <w:rsid w:val="00016E37"/>
    <w:rsid w:val="000209C1"/>
    <w:rsid w:val="00021604"/>
    <w:rsid w:val="00022A54"/>
    <w:rsid w:val="00022D2F"/>
    <w:rsid w:val="00024388"/>
    <w:rsid w:val="000246BE"/>
    <w:rsid w:val="000247CD"/>
    <w:rsid w:val="0002505B"/>
    <w:rsid w:val="00030015"/>
    <w:rsid w:val="00031E38"/>
    <w:rsid w:val="00033140"/>
    <w:rsid w:val="000331FC"/>
    <w:rsid w:val="000332EB"/>
    <w:rsid w:val="0003434D"/>
    <w:rsid w:val="00034D3C"/>
    <w:rsid w:val="00035B79"/>
    <w:rsid w:val="00035C83"/>
    <w:rsid w:val="00037443"/>
    <w:rsid w:val="000377A1"/>
    <w:rsid w:val="00037C00"/>
    <w:rsid w:val="00037E00"/>
    <w:rsid w:val="00037F1C"/>
    <w:rsid w:val="00042ACB"/>
    <w:rsid w:val="00043100"/>
    <w:rsid w:val="000443FC"/>
    <w:rsid w:val="00044F2E"/>
    <w:rsid w:val="000452CE"/>
    <w:rsid w:val="00047677"/>
    <w:rsid w:val="00047A48"/>
    <w:rsid w:val="00050503"/>
    <w:rsid w:val="0005226F"/>
    <w:rsid w:val="000549E3"/>
    <w:rsid w:val="00057E8B"/>
    <w:rsid w:val="000607D6"/>
    <w:rsid w:val="0006262D"/>
    <w:rsid w:val="0006355C"/>
    <w:rsid w:val="00064C40"/>
    <w:rsid w:val="00064E27"/>
    <w:rsid w:val="000651AA"/>
    <w:rsid w:val="00065EB9"/>
    <w:rsid w:val="00065ED0"/>
    <w:rsid w:val="0006640E"/>
    <w:rsid w:val="00067293"/>
    <w:rsid w:val="00067E31"/>
    <w:rsid w:val="00070F2D"/>
    <w:rsid w:val="0007288F"/>
    <w:rsid w:val="00074309"/>
    <w:rsid w:val="000746D5"/>
    <w:rsid w:val="00074D87"/>
    <w:rsid w:val="00074F7A"/>
    <w:rsid w:val="00075168"/>
    <w:rsid w:val="00075F1D"/>
    <w:rsid w:val="000769C7"/>
    <w:rsid w:val="00077937"/>
    <w:rsid w:val="00081461"/>
    <w:rsid w:val="00081DA5"/>
    <w:rsid w:val="00081F2B"/>
    <w:rsid w:val="00082895"/>
    <w:rsid w:val="00082B59"/>
    <w:rsid w:val="00083A52"/>
    <w:rsid w:val="00084BD4"/>
    <w:rsid w:val="0008542F"/>
    <w:rsid w:val="00086462"/>
    <w:rsid w:val="000866BE"/>
    <w:rsid w:val="00086927"/>
    <w:rsid w:val="00086A9A"/>
    <w:rsid w:val="00086DC9"/>
    <w:rsid w:val="00090087"/>
    <w:rsid w:val="0009126D"/>
    <w:rsid w:val="00092E1B"/>
    <w:rsid w:val="00092F84"/>
    <w:rsid w:val="00093B10"/>
    <w:rsid w:val="00093B5F"/>
    <w:rsid w:val="00093F87"/>
    <w:rsid w:val="0009419B"/>
    <w:rsid w:val="000947EF"/>
    <w:rsid w:val="00094EE9"/>
    <w:rsid w:val="000951AA"/>
    <w:rsid w:val="00095E12"/>
    <w:rsid w:val="0009604C"/>
    <w:rsid w:val="000A21A4"/>
    <w:rsid w:val="000A32A2"/>
    <w:rsid w:val="000A342C"/>
    <w:rsid w:val="000A493A"/>
    <w:rsid w:val="000A683E"/>
    <w:rsid w:val="000A6938"/>
    <w:rsid w:val="000A7D0E"/>
    <w:rsid w:val="000A7E79"/>
    <w:rsid w:val="000B0567"/>
    <w:rsid w:val="000B0659"/>
    <w:rsid w:val="000B1096"/>
    <w:rsid w:val="000B1649"/>
    <w:rsid w:val="000B1F90"/>
    <w:rsid w:val="000B3970"/>
    <w:rsid w:val="000B39E9"/>
    <w:rsid w:val="000B41F9"/>
    <w:rsid w:val="000B51F7"/>
    <w:rsid w:val="000B653E"/>
    <w:rsid w:val="000B65B7"/>
    <w:rsid w:val="000B70ED"/>
    <w:rsid w:val="000B7589"/>
    <w:rsid w:val="000C0BEF"/>
    <w:rsid w:val="000C0FB0"/>
    <w:rsid w:val="000C2506"/>
    <w:rsid w:val="000C4E88"/>
    <w:rsid w:val="000C5194"/>
    <w:rsid w:val="000C61B1"/>
    <w:rsid w:val="000C656D"/>
    <w:rsid w:val="000C669A"/>
    <w:rsid w:val="000C6711"/>
    <w:rsid w:val="000C6B0A"/>
    <w:rsid w:val="000C7421"/>
    <w:rsid w:val="000D082D"/>
    <w:rsid w:val="000D1EA4"/>
    <w:rsid w:val="000D271A"/>
    <w:rsid w:val="000D3423"/>
    <w:rsid w:val="000D4173"/>
    <w:rsid w:val="000D74C9"/>
    <w:rsid w:val="000E04D4"/>
    <w:rsid w:val="000E0D99"/>
    <w:rsid w:val="000E0E83"/>
    <w:rsid w:val="000E10F5"/>
    <w:rsid w:val="000E1C6B"/>
    <w:rsid w:val="000E22C3"/>
    <w:rsid w:val="000E2873"/>
    <w:rsid w:val="000E35AA"/>
    <w:rsid w:val="000E4ECE"/>
    <w:rsid w:val="000E5731"/>
    <w:rsid w:val="000E6375"/>
    <w:rsid w:val="000F0126"/>
    <w:rsid w:val="000F08B8"/>
    <w:rsid w:val="000F0AF4"/>
    <w:rsid w:val="000F0DC6"/>
    <w:rsid w:val="000F0EE5"/>
    <w:rsid w:val="000F1411"/>
    <w:rsid w:val="000F1DB7"/>
    <w:rsid w:val="000F3310"/>
    <w:rsid w:val="000F3981"/>
    <w:rsid w:val="000F53CF"/>
    <w:rsid w:val="000F591F"/>
    <w:rsid w:val="000F7ECC"/>
    <w:rsid w:val="00101972"/>
    <w:rsid w:val="00101D4C"/>
    <w:rsid w:val="00102000"/>
    <w:rsid w:val="00102361"/>
    <w:rsid w:val="00103D46"/>
    <w:rsid w:val="001049E9"/>
    <w:rsid w:val="00105FFC"/>
    <w:rsid w:val="00107902"/>
    <w:rsid w:val="00107A12"/>
    <w:rsid w:val="00110E68"/>
    <w:rsid w:val="001112AB"/>
    <w:rsid w:val="00111398"/>
    <w:rsid w:val="00111530"/>
    <w:rsid w:val="00112467"/>
    <w:rsid w:val="00114A66"/>
    <w:rsid w:val="00114C59"/>
    <w:rsid w:val="00116B0B"/>
    <w:rsid w:val="00117B11"/>
    <w:rsid w:val="001208A6"/>
    <w:rsid w:val="0012159C"/>
    <w:rsid w:val="00121830"/>
    <w:rsid w:val="00121B3D"/>
    <w:rsid w:val="00121C0C"/>
    <w:rsid w:val="00121E91"/>
    <w:rsid w:val="00122224"/>
    <w:rsid w:val="001230D9"/>
    <w:rsid w:val="001232BB"/>
    <w:rsid w:val="00124274"/>
    <w:rsid w:val="00125A7A"/>
    <w:rsid w:val="00126ABD"/>
    <w:rsid w:val="00126C54"/>
    <w:rsid w:val="0012794E"/>
    <w:rsid w:val="001308A8"/>
    <w:rsid w:val="00130F42"/>
    <w:rsid w:val="00131C69"/>
    <w:rsid w:val="001323DD"/>
    <w:rsid w:val="00133041"/>
    <w:rsid w:val="001334DE"/>
    <w:rsid w:val="00136B7E"/>
    <w:rsid w:val="00137EB2"/>
    <w:rsid w:val="00142090"/>
    <w:rsid w:val="0014352E"/>
    <w:rsid w:val="00143F79"/>
    <w:rsid w:val="001443F2"/>
    <w:rsid w:val="00145C1D"/>
    <w:rsid w:val="0014704D"/>
    <w:rsid w:val="001474E1"/>
    <w:rsid w:val="0014794C"/>
    <w:rsid w:val="00151111"/>
    <w:rsid w:val="00151688"/>
    <w:rsid w:val="001523ED"/>
    <w:rsid w:val="00153E07"/>
    <w:rsid w:val="00156B6E"/>
    <w:rsid w:val="00160472"/>
    <w:rsid w:val="001607F7"/>
    <w:rsid w:val="00160893"/>
    <w:rsid w:val="001635C0"/>
    <w:rsid w:val="001643DD"/>
    <w:rsid w:val="00165521"/>
    <w:rsid w:val="0016614C"/>
    <w:rsid w:val="0016614F"/>
    <w:rsid w:val="001676F5"/>
    <w:rsid w:val="00167828"/>
    <w:rsid w:val="00167B44"/>
    <w:rsid w:val="0017023B"/>
    <w:rsid w:val="00170422"/>
    <w:rsid w:val="00170770"/>
    <w:rsid w:val="001727D8"/>
    <w:rsid w:val="00173B7A"/>
    <w:rsid w:val="00174009"/>
    <w:rsid w:val="00175254"/>
    <w:rsid w:val="00176BB8"/>
    <w:rsid w:val="00177BE3"/>
    <w:rsid w:val="00180506"/>
    <w:rsid w:val="00180657"/>
    <w:rsid w:val="00180AD0"/>
    <w:rsid w:val="00180FE7"/>
    <w:rsid w:val="0018323C"/>
    <w:rsid w:val="001839F9"/>
    <w:rsid w:val="001845AD"/>
    <w:rsid w:val="00184904"/>
    <w:rsid w:val="00184FA8"/>
    <w:rsid w:val="00184FFA"/>
    <w:rsid w:val="001861D7"/>
    <w:rsid w:val="001864C3"/>
    <w:rsid w:val="00187296"/>
    <w:rsid w:val="001874BB"/>
    <w:rsid w:val="00191374"/>
    <w:rsid w:val="00191CE1"/>
    <w:rsid w:val="001927DC"/>
    <w:rsid w:val="00192907"/>
    <w:rsid w:val="00193AAC"/>
    <w:rsid w:val="001955EB"/>
    <w:rsid w:val="00196BA3"/>
    <w:rsid w:val="00196EDB"/>
    <w:rsid w:val="00197819"/>
    <w:rsid w:val="00197B64"/>
    <w:rsid w:val="00197BD0"/>
    <w:rsid w:val="001A04A8"/>
    <w:rsid w:val="001A0935"/>
    <w:rsid w:val="001A0E77"/>
    <w:rsid w:val="001A1AE9"/>
    <w:rsid w:val="001A36C8"/>
    <w:rsid w:val="001A4BBE"/>
    <w:rsid w:val="001A51D1"/>
    <w:rsid w:val="001A60BD"/>
    <w:rsid w:val="001A64B1"/>
    <w:rsid w:val="001A7558"/>
    <w:rsid w:val="001B0944"/>
    <w:rsid w:val="001B1166"/>
    <w:rsid w:val="001B1D4D"/>
    <w:rsid w:val="001B340A"/>
    <w:rsid w:val="001B4B44"/>
    <w:rsid w:val="001B6CFE"/>
    <w:rsid w:val="001B6E69"/>
    <w:rsid w:val="001B71A0"/>
    <w:rsid w:val="001B7D9C"/>
    <w:rsid w:val="001C3268"/>
    <w:rsid w:val="001C3300"/>
    <w:rsid w:val="001C38D8"/>
    <w:rsid w:val="001C421E"/>
    <w:rsid w:val="001C440A"/>
    <w:rsid w:val="001C4524"/>
    <w:rsid w:val="001C4A1C"/>
    <w:rsid w:val="001C4D90"/>
    <w:rsid w:val="001C6AF2"/>
    <w:rsid w:val="001C6EB6"/>
    <w:rsid w:val="001C7030"/>
    <w:rsid w:val="001C7B87"/>
    <w:rsid w:val="001D0284"/>
    <w:rsid w:val="001D05F5"/>
    <w:rsid w:val="001D2A1B"/>
    <w:rsid w:val="001D2D43"/>
    <w:rsid w:val="001D60C1"/>
    <w:rsid w:val="001D60E2"/>
    <w:rsid w:val="001D68E5"/>
    <w:rsid w:val="001D695B"/>
    <w:rsid w:val="001D7FAC"/>
    <w:rsid w:val="001E285D"/>
    <w:rsid w:val="001E3DFB"/>
    <w:rsid w:val="001E4401"/>
    <w:rsid w:val="001E4523"/>
    <w:rsid w:val="001E4FCD"/>
    <w:rsid w:val="001E5C2F"/>
    <w:rsid w:val="001E63A6"/>
    <w:rsid w:val="001F242A"/>
    <w:rsid w:val="001F2440"/>
    <w:rsid w:val="001F3562"/>
    <w:rsid w:val="001F362D"/>
    <w:rsid w:val="001F3BC8"/>
    <w:rsid w:val="001F3D63"/>
    <w:rsid w:val="001F4CBC"/>
    <w:rsid w:val="001F55C8"/>
    <w:rsid w:val="001F596D"/>
    <w:rsid w:val="001F625C"/>
    <w:rsid w:val="001F6961"/>
    <w:rsid w:val="001F7A53"/>
    <w:rsid w:val="0020239A"/>
    <w:rsid w:val="002023F8"/>
    <w:rsid w:val="00204207"/>
    <w:rsid w:val="002048EB"/>
    <w:rsid w:val="00204CA1"/>
    <w:rsid w:val="00204FB9"/>
    <w:rsid w:val="0020665B"/>
    <w:rsid w:val="0021057F"/>
    <w:rsid w:val="0021102B"/>
    <w:rsid w:val="002146E4"/>
    <w:rsid w:val="0021508E"/>
    <w:rsid w:val="00216852"/>
    <w:rsid w:val="00217527"/>
    <w:rsid w:val="002208A1"/>
    <w:rsid w:val="00221DB5"/>
    <w:rsid w:val="00221F40"/>
    <w:rsid w:val="00222F02"/>
    <w:rsid w:val="002235DA"/>
    <w:rsid w:val="00223AC6"/>
    <w:rsid w:val="00224C0E"/>
    <w:rsid w:val="00225CCA"/>
    <w:rsid w:val="00226B9D"/>
    <w:rsid w:val="00226CEA"/>
    <w:rsid w:val="00227A0B"/>
    <w:rsid w:val="002301B3"/>
    <w:rsid w:val="0023092E"/>
    <w:rsid w:val="0023183E"/>
    <w:rsid w:val="002336BD"/>
    <w:rsid w:val="0023406B"/>
    <w:rsid w:val="002351AF"/>
    <w:rsid w:val="00235FCF"/>
    <w:rsid w:val="00237222"/>
    <w:rsid w:val="00240413"/>
    <w:rsid w:val="0024075A"/>
    <w:rsid w:val="002426E5"/>
    <w:rsid w:val="0024375A"/>
    <w:rsid w:val="0024378B"/>
    <w:rsid w:val="002447CE"/>
    <w:rsid w:val="0024637B"/>
    <w:rsid w:val="00246D8B"/>
    <w:rsid w:val="00247D43"/>
    <w:rsid w:val="002515DE"/>
    <w:rsid w:val="00253082"/>
    <w:rsid w:val="002546F6"/>
    <w:rsid w:val="00255F40"/>
    <w:rsid w:val="002565A3"/>
    <w:rsid w:val="0025682B"/>
    <w:rsid w:val="00257652"/>
    <w:rsid w:val="00260734"/>
    <w:rsid w:val="00260ECA"/>
    <w:rsid w:val="002611A5"/>
    <w:rsid w:val="00262A53"/>
    <w:rsid w:val="00263FED"/>
    <w:rsid w:val="0026444D"/>
    <w:rsid w:val="0026475E"/>
    <w:rsid w:val="00265AA9"/>
    <w:rsid w:val="00265DEE"/>
    <w:rsid w:val="002663A3"/>
    <w:rsid w:val="002669DE"/>
    <w:rsid w:val="00266E4C"/>
    <w:rsid w:val="00267F19"/>
    <w:rsid w:val="00270206"/>
    <w:rsid w:val="00270AD6"/>
    <w:rsid w:val="00270E6E"/>
    <w:rsid w:val="0027147B"/>
    <w:rsid w:val="0027148F"/>
    <w:rsid w:val="00271B5F"/>
    <w:rsid w:val="00273673"/>
    <w:rsid w:val="0027612E"/>
    <w:rsid w:val="00276EFF"/>
    <w:rsid w:val="0027716D"/>
    <w:rsid w:val="0027791C"/>
    <w:rsid w:val="0028070C"/>
    <w:rsid w:val="002808A9"/>
    <w:rsid w:val="00281032"/>
    <w:rsid w:val="00281452"/>
    <w:rsid w:val="00282CC8"/>
    <w:rsid w:val="0028380D"/>
    <w:rsid w:val="00283903"/>
    <w:rsid w:val="0028395D"/>
    <w:rsid w:val="00283E7D"/>
    <w:rsid w:val="00286121"/>
    <w:rsid w:val="00286349"/>
    <w:rsid w:val="00286506"/>
    <w:rsid w:val="00287092"/>
    <w:rsid w:val="0028737B"/>
    <w:rsid w:val="002922DF"/>
    <w:rsid w:val="00293601"/>
    <w:rsid w:val="002939BD"/>
    <w:rsid w:val="00293D4E"/>
    <w:rsid w:val="00295ECF"/>
    <w:rsid w:val="00295FDA"/>
    <w:rsid w:val="00296088"/>
    <w:rsid w:val="00296373"/>
    <w:rsid w:val="002A2723"/>
    <w:rsid w:val="002A2901"/>
    <w:rsid w:val="002A311E"/>
    <w:rsid w:val="002A37AD"/>
    <w:rsid w:val="002A398F"/>
    <w:rsid w:val="002A58E3"/>
    <w:rsid w:val="002A6849"/>
    <w:rsid w:val="002A70B5"/>
    <w:rsid w:val="002A70EF"/>
    <w:rsid w:val="002A7F84"/>
    <w:rsid w:val="002B0363"/>
    <w:rsid w:val="002B0727"/>
    <w:rsid w:val="002B0E11"/>
    <w:rsid w:val="002B12E8"/>
    <w:rsid w:val="002B1A4C"/>
    <w:rsid w:val="002B1FAF"/>
    <w:rsid w:val="002B2981"/>
    <w:rsid w:val="002B2C5D"/>
    <w:rsid w:val="002B336A"/>
    <w:rsid w:val="002B3D7D"/>
    <w:rsid w:val="002B488A"/>
    <w:rsid w:val="002B50BE"/>
    <w:rsid w:val="002B5B0A"/>
    <w:rsid w:val="002B603A"/>
    <w:rsid w:val="002B73B4"/>
    <w:rsid w:val="002B7C74"/>
    <w:rsid w:val="002C0565"/>
    <w:rsid w:val="002C16CC"/>
    <w:rsid w:val="002C272B"/>
    <w:rsid w:val="002C28C3"/>
    <w:rsid w:val="002C335E"/>
    <w:rsid w:val="002C3F20"/>
    <w:rsid w:val="002C496B"/>
    <w:rsid w:val="002C5336"/>
    <w:rsid w:val="002C72A7"/>
    <w:rsid w:val="002C775B"/>
    <w:rsid w:val="002D013C"/>
    <w:rsid w:val="002D17C0"/>
    <w:rsid w:val="002D29C6"/>
    <w:rsid w:val="002D2CCE"/>
    <w:rsid w:val="002D44D0"/>
    <w:rsid w:val="002D4927"/>
    <w:rsid w:val="002D5126"/>
    <w:rsid w:val="002E1917"/>
    <w:rsid w:val="002E2090"/>
    <w:rsid w:val="002E2FF6"/>
    <w:rsid w:val="002E468D"/>
    <w:rsid w:val="002E4838"/>
    <w:rsid w:val="002E68E1"/>
    <w:rsid w:val="002E69EC"/>
    <w:rsid w:val="002F067C"/>
    <w:rsid w:val="002F2837"/>
    <w:rsid w:val="002F347C"/>
    <w:rsid w:val="002F386D"/>
    <w:rsid w:val="002F3BB9"/>
    <w:rsid w:val="002F3C7D"/>
    <w:rsid w:val="002F406A"/>
    <w:rsid w:val="002F47AE"/>
    <w:rsid w:val="002F4F7E"/>
    <w:rsid w:val="002F510B"/>
    <w:rsid w:val="002F5C9B"/>
    <w:rsid w:val="002F68C5"/>
    <w:rsid w:val="002F69BA"/>
    <w:rsid w:val="002F6ACB"/>
    <w:rsid w:val="002F71CB"/>
    <w:rsid w:val="002F79EF"/>
    <w:rsid w:val="0030041D"/>
    <w:rsid w:val="00300DA5"/>
    <w:rsid w:val="00301440"/>
    <w:rsid w:val="00302CF3"/>
    <w:rsid w:val="003037EC"/>
    <w:rsid w:val="00303FD5"/>
    <w:rsid w:val="00303FEE"/>
    <w:rsid w:val="00304A92"/>
    <w:rsid w:val="003067F8"/>
    <w:rsid w:val="00310B35"/>
    <w:rsid w:val="00310C63"/>
    <w:rsid w:val="00310CFE"/>
    <w:rsid w:val="0031173B"/>
    <w:rsid w:val="00311778"/>
    <w:rsid w:val="00313C51"/>
    <w:rsid w:val="0031413D"/>
    <w:rsid w:val="00314EED"/>
    <w:rsid w:val="003153EE"/>
    <w:rsid w:val="003156C0"/>
    <w:rsid w:val="003163C5"/>
    <w:rsid w:val="00316DC4"/>
    <w:rsid w:val="003203D6"/>
    <w:rsid w:val="00320531"/>
    <w:rsid w:val="00321A7E"/>
    <w:rsid w:val="00321D93"/>
    <w:rsid w:val="0032229F"/>
    <w:rsid w:val="00322DA4"/>
    <w:rsid w:val="00322E46"/>
    <w:rsid w:val="00322EF1"/>
    <w:rsid w:val="003239CC"/>
    <w:rsid w:val="003250A5"/>
    <w:rsid w:val="0032745F"/>
    <w:rsid w:val="00327B31"/>
    <w:rsid w:val="0033220A"/>
    <w:rsid w:val="003322BE"/>
    <w:rsid w:val="003347F6"/>
    <w:rsid w:val="00335BBD"/>
    <w:rsid w:val="00336468"/>
    <w:rsid w:val="00337AFE"/>
    <w:rsid w:val="003400AB"/>
    <w:rsid w:val="003405C6"/>
    <w:rsid w:val="003416F3"/>
    <w:rsid w:val="00343C6B"/>
    <w:rsid w:val="0034454C"/>
    <w:rsid w:val="00345404"/>
    <w:rsid w:val="00346610"/>
    <w:rsid w:val="00346652"/>
    <w:rsid w:val="00346885"/>
    <w:rsid w:val="00346BDD"/>
    <w:rsid w:val="00347649"/>
    <w:rsid w:val="003508D5"/>
    <w:rsid w:val="003508EA"/>
    <w:rsid w:val="00350E53"/>
    <w:rsid w:val="00351FB1"/>
    <w:rsid w:val="00351FCB"/>
    <w:rsid w:val="00352C32"/>
    <w:rsid w:val="00352FA0"/>
    <w:rsid w:val="003532B6"/>
    <w:rsid w:val="0035369A"/>
    <w:rsid w:val="00355908"/>
    <w:rsid w:val="00355A71"/>
    <w:rsid w:val="003564FD"/>
    <w:rsid w:val="0035670D"/>
    <w:rsid w:val="00360101"/>
    <w:rsid w:val="00360A9C"/>
    <w:rsid w:val="00363460"/>
    <w:rsid w:val="00363A68"/>
    <w:rsid w:val="00363A93"/>
    <w:rsid w:val="003640EF"/>
    <w:rsid w:val="00365C8C"/>
    <w:rsid w:val="003674B6"/>
    <w:rsid w:val="003703B7"/>
    <w:rsid w:val="00370F6D"/>
    <w:rsid w:val="0037197C"/>
    <w:rsid w:val="00371F5A"/>
    <w:rsid w:val="00372233"/>
    <w:rsid w:val="0037275A"/>
    <w:rsid w:val="0037351A"/>
    <w:rsid w:val="00374000"/>
    <w:rsid w:val="00374CDC"/>
    <w:rsid w:val="003758CF"/>
    <w:rsid w:val="00376316"/>
    <w:rsid w:val="00377066"/>
    <w:rsid w:val="00380842"/>
    <w:rsid w:val="00381268"/>
    <w:rsid w:val="00381926"/>
    <w:rsid w:val="0038306F"/>
    <w:rsid w:val="00383488"/>
    <w:rsid w:val="00383E89"/>
    <w:rsid w:val="0038476E"/>
    <w:rsid w:val="0038486D"/>
    <w:rsid w:val="00384AC1"/>
    <w:rsid w:val="00384B57"/>
    <w:rsid w:val="00385234"/>
    <w:rsid w:val="00385511"/>
    <w:rsid w:val="00385ECE"/>
    <w:rsid w:val="00386003"/>
    <w:rsid w:val="003868B5"/>
    <w:rsid w:val="003875CA"/>
    <w:rsid w:val="003910DD"/>
    <w:rsid w:val="00391528"/>
    <w:rsid w:val="0039226C"/>
    <w:rsid w:val="003929FB"/>
    <w:rsid w:val="00394CC4"/>
    <w:rsid w:val="00394E0B"/>
    <w:rsid w:val="00395973"/>
    <w:rsid w:val="00395CE0"/>
    <w:rsid w:val="00397978"/>
    <w:rsid w:val="003A09B7"/>
    <w:rsid w:val="003A0ADB"/>
    <w:rsid w:val="003A14CD"/>
    <w:rsid w:val="003A2017"/>
    <w:rsid w:val="003A3466"/>
    <w:rsid w:val="003A3550"/>
    <w:rsid w:val="003A4C23"/>
    <w:rsid w:val="003A56D8"/>
    <w:rsid w:val="003A5BA7"/>
    <w:rsid w:val="003A6BE3"/>
    <w:rsid w:val="003A6D1E"/>
    <w:rsid w:val="003A7610"/>
    <w:rsid w:val="003B0E32"/>
    <w:rsid w:val="003B13ED"/>
    <w:rsid w:val="003B1AD3"/>
    <w:rsid w:val="003B3546"/>
    <w:rsid w:val="003B3963"/>
    <w:rsid w:val="003B3FBD"/>
    <w:rsid w:val="003C33D6"/>
    <w:rsid w:val="003C430A"/>
    <w:rsid w:val="003C5CFF"/>
    <w:rsid w:val="003C7FBC"/>
    <w:rsid w:val="003D3005"/>
    <w:rsid w:val="003D3A39"/>
    <w:rsid w:val="003D753D"/>
    <w:rsid w:val="003D75A1"/>
    <w:rsid w:val="003E21AF"/>
    <w:rsid w:val="003E2770"/>
    <w:rsid w:val="003E2AE6"/>
    <w:rsid w:val="003E509F"/>
    <w:rsid w:val="003E5EE9"/>
    <w:rsid w:val="003E7F4A"/>
    <w:rsid w:val="003F017C"/>
    <w:rsid w:val="003F0B52"/>
    <w:rsid w:val="003F4067"/>
    <w:rsid w:val="003F42F6"/>
    <w:rsid w:val="003F4B42"/>
    <w:rsid w:val="003F68D0"/>
    <w:rsid w:val="003F6E7D"/>
    <w:rsid w:val="003F745B"/>
    <w:rsid w:val="003F78A7"/>
    <w:rsid w:val="003F7943"/>
    <w:rsid w:val="003F7D1A"/>
    <w:rsid w:val="00400B03"/>
    <w:rsid w:val="00400F9C"/>
    <w:rsid w:val="0040101C"/>
    <w:rsid w:val="00402E73"/>
    <w:rsid w:val="004048B4"/>
    <w:rsid w:val="004048EA"/>
    <w:rsid w:val="004057BF"/>
    <w:rsid w:val="00405B41"/>
    <w:rsid w:val="00405C6C"/>
    <w:rsid w:val="00406983"/>
    <w:rsid w:val="0040733C"/>
    <w:rsid w:val="004110F4"/>
    <w:rsid w:val="004111E8"/>
    <w:rsid w:val="00412C32"/>
    <w:rsid w:val="00413B34"/>
    <w:rsid w:val="00414220"/>
    <w:rsid w:val="00415269"/>
    <w:rsid w:val="00415F2F"/>
    <w:rsid w:val="00416527"/>
    <w:rsid w:val="00417BED"/>
    <w:rsid w:val="0042087F"/>
    <w:rsid w:val="004219E5"/>
    <w:rsid w:val="004232BF"/>
    <w:rsid w:val="00424C65"/>
    <w:rsid w:val="00426312"/>
    <w:rsid w:val="004273CF"/>
    <w:rsid w:val="004276EF"/>
    <w:rsid w:val="00430823"/>
    <w:rsid w:val="00430B9B"/>
    <w:rsid w:val="00430D76"/>
    <w:rsid w:val="0043192C"/>
    <w:rsid w:val="00433E55"/>
    <w:rsid w:val="00435338"/>
    <w:rsid w:val="0043652B"/>
    <w:rsid w:val="004401BF"/>
    <w:rsid w:val="00440FF7"/>
    <w:rsid w:val="00441840"/>
    <w:rsid w:val="004418F1"/>
    <w:rsid w:val="00442075"/>
    <w:rsid w:val="00442175"/>
    <w:rsid w:val="0044275B"/>
    <w:rsid w:val="004432F8"/>
    <w:rsid w:val="00443B30"/>
    <w:rsid w:val="00443D56"/>
    <w:rsid w:val="0044493D"/>
    <w:rsid w:val="004467AE"/>
    <w:rsid w:val="00446CE9"/>
    <w:rsid w:val="004530E2"/>
    <w:rsid w:val="00453405"/>
    <w:rsid w:val="00453AC8"/>
    <w:rsid w:val="00454029"/>
    <w:rsid w:val="004544A4"/>
    <w:rsid w:val="00455497"/>
    <w:rsid w:val="00456235"/>
    <w:rsid w:val="0045623F"/>
    <w:rsid w:val="00457924"/>
    <w:rsid w:val="0046058A"/>
    <w:rsid w:val="00460D2B"/>
    <w:rsid w:val="00460E72"/>
    <w:rsid w:val="0046337D"/>
    <w:rsid w:val="00465490"/>
    <w:rsid w:val="00465665"/>
    <w:rsid w:val="00467A64"/>
    <w:rsid w:val="00467B87"/>
    <w:rsid w:val="004717E3"/>
    <w:rsid w:val="00472278"/>
    <w:rsid w:val="004725DB"/>
    <w:rsid w:val="004744A1"/>
    <w:rsid w:val="00474649"/>
    <w:rsid w:val="00475DBE"/>
    <w:rsid w:val="00475E4A"/>
    <w:rsid w:val="00481E5B"/>
    <w:rsid w:val="0048215C"/>
    <w:rsid w:val="00482A35"/>
    <w:rsid w:val="0048653C"/>
    <w:rsid w:val="0048717E"/>
    <w:rsid w:val="004877B0"/>
    <w:rsid w:val="004878FF"/>
    <w:rsid w:val="00490E9E"/>
    <w:rsid w:val="004915BD"/>
    <w:rsid w:val="004924CE"/>
    <w:rsid w:val="0049322D"/>
    <w:rsid w:val="004939A2"/>
    <w:rsid w:val="004950B7"/>
    <w:rsid w:val="004952EB"/>
    <w:rsid w:val="00497E89"/>
    <w:rsid w:val="004A0515"/>
    <w:rsid w:val="004A14FB"/>
    <w:rsid w:val="004A1BA2"/>
    <w:rsid w:val="004A209B"/>
    <w:rsid w:val="004A414E"/>
    <w:rsid w:val="004A49B4"/>
    <w:rsid w:val="004A4FED"/>
    <w:rsid w:val="004A59AD"/>
    <w:rsid w:val="004A7475"/>
    <w:rsid w:val="004B0873"/>
    <w:rsid w:val="004B216B"/>
    <w:rsid w:val="004B4C39"/>
    <w:rsid w:val="004B5FEE"/>
    <w:rsid w:val="004B6ACD"/>
    <w:rsid w:val="004B6DF2"/>
    <w:rsid w:val="004B78C8"/>
    <w:rsid w:val="004B7B9A"/>
    <w:rsid w:val="004C0212"/>
    <w:rsid w:val="004C0FCB"/>
    <w:rsid w:val="004C3405"/>
    <w:rsid w:val="004C3BED"/>
    <w:rsid w:val="004C3D32"/>
    <w:rsid w:val="004C4103"/>
    <w:rsid w:val="004C4FF9"/>
    <w:rsid w:val="004C5CE5"/>
    <w:rsid w:val="004C66C7"/>
    <w:rsid w:val="004C6821"/>
    <w:rsid w:val="004C74E7"/>
    <w:rsid w:val="004D0000"/>
    <w:rsid w:val="004D25A1"/>
    <w:rsid w:val="004D261A"/>
    <w:rsid w:val="004D29E8"/>
    <w:rsid w:val="004D3348"/>
    <w:rsid w:val="004D3400"/>
    <w:rsid w:val="004D34DB"/>
    <w:rsid w:val="004D3D95"/>
    <w:rsid w:val="004D528D"/>
    <w:rsid w:val="004D52A0"/>
    <w:rsid w:val="004D589F"/>
    <w:rsid w:val="004D5961"/>
    <w:rsid w:val="004D5D81"/>
    <w:rsid w:val="004D65DD"/>
    <w:rsid w:val="004E1569"/>
    <w:rsid w:val="004E2275"/>
    <w:rsid w:val="004E2E4F"/>
    <w:rsid w:val="004E40FF"/>
    <w:rsid w:val="004E5DE6"/>
    <w:rsid w:val="004E66E9"/>
    <w:rsid w:val="004E6CC2"/>
    <w:rsid w:val="004E7A61"/>
    <w:rsid w:val="004F0B84"/>
    <w:rsid w:val="004F0CAF"/>
    <w:rsid w:val="004F139D"/>
    <w:rsid w:val="004F33F6"/>
    <w:rsid w:val="004F44D6"/>
    <w:rsid w:val="004F70E3"/>
    <w:rsid w:val="00500068"/>
    <w:rsid w:val="005000BB"/>
    <w:rsid w:val="0050042D"/>
    <w:rsid w:val="00500CC5"/>
    <w:rsid w:val="0050403F"/>
    <w:rsid w:val="00504C37"/>
    <w:rsid w:val="00504E10"/>
    <w:rsid w:val="0050574C"/>
    <w:rsid w:val="005117CA"/>
    <w:rsid w:val="0051205C"/>
    <w:rsid w:val="0051261B"/>
    <w:rsid w:val="00512769"/>
    <w:rsid w:val="005130C7"/>
    <w:rsid w:val="00515669"/>
    <w:rsid w:val="00515A82"/>
    <w:rsid w:val="00517778"/>
    <w:rsid w:val="00520813"/>
    <w:rsid w:val="00520FB3"/>
    <w:rsid w:val="00521659"/>
    <w:rsid w:val="00522D21"/>
    <w:rsid w:val="00523C17"/>
    <w:rsid w:val="0052426E"/>
    <w:rsid w:val="0052473B"/>
    <w:rsid w:val="00525BF4"/>
    <w:rsid w:val="00526060"/>
    <w:rsid w:val="00527C90"/>
    <w:rsid w:val="00527D58"/>
    <w:rsid w:val="00530177"/>
    <w:rsid w:val="00530911"/>
    <w:rsid w:val="00530E2F"/>
    <w:rsid w:val="00531BD8"/>
    <w:rsid w:val="005323B6"/>
    <w:rsid w:val="00532548"/>
    <w:rsid w:val="00532765"/>
    <w:rsid w:val="005328FD"/>
    <w:rsid w:val="00532A44"/>
    <w:rsid w:val="00533E62"/>
    <w:rsid w:val="00534F52"/>
    <w:rsid w:val="00535CB6"/>
    <w:rsid w:val="005361E9"/>
    <w:rsid w:val="005369AF"/>
    <w:rsid w:val="0054046D"/>
    <w:rsid w:val="00540746"/>
    <w:rsid w:val="005408C5"/>
    <w:rsid w:val="005414E3"/>
    <w:rsid w:val="00543A05"/>
    <w:rsid w:val="0054516E"/>
    <w:rsid w:val="00546D42"/>
    <w:rsid w:val="0054745C"/>
    <w:rsid w:val="00547A8B"/>
    <w:rsid w:val="005526CA"/>
    <w:rsid w:val="00553876"/>
    <w:rsid w:val="00554F0A"/>
    <w:rsid w:val="005550BE"/>
    <w:rsid w:val="00555E6A"/>
    <w:rsid w:val="00556817"/>
    <w:rsid w:val="005576B7"/>
    <w:rsid w:val="0056031A"/>
    <w:rsid w:val="00560C6E"/>
    <w:rsid w:val="00560CC3"/>
    <w:rsid w:val="0056196A"/>
    <w:rsid w:val="00563840"/>
    <w:rsid w:val="005640F7"/>
    <w:rsid w:val="00565EF8"/>
    <w:rsid w:val="0056654A"/>
    <w:rsid w:val="005666DC"/>
    <w:rsid w:val="005712E2"/>
    <w:rsid w:val="0057265F"/>
    <w:rsid w:val="00574FB9"/>
    <w:rsid w:val="00576B27"/>
    <w:rsid w:val="00580597"/>
    <w:rsid w:val="005806B9"/>
    <w:rsid w:val="005811ED"/>
    <w:rsid w:val="0058237B"/>
    <w:rsid w:val="00582694"/>
    <w:rsid w:val="00582D05"/>
    <w:rsid w:val="00583686"/>
    <w:rsid w:val="00584886"/>
    <w:rsid w:val="00584A0D"/>
    <w:rsid w:val="00585517"/>
    <w:rsid w:val="00585F4B"/>
    <w:rsid w:val="005873C6"/>
    <w:rsid w:val="005877B7"/>
    <w:rsid w:val="005912E6"/>
    <w:rsid w:val="00592EA2"/>
    <w:rsid w:val="005939ED"/>
    <w:rsid w:val="00593AD2"/>
    <w:rsid w:val="00594F79"/>
    <w:rsid w:val="0059526E"/>
    <w:rsid w:val="00595378"/>
    <w:rsid w:val="005953C7"/>
    <w:rsid w:val="0059554D"/>
    <w:rsid w:val="005958B6"/>
    <w:rsid w:val="00596002"/>
    <w:rsid w:val="00596B6A"/>
    <w:rsid w:val="00597F9B"/>
    <w:rsid w:val="005A12F7"/>
    <w:rsid w:val="005A28A0"/>
    <w:rsid w:val="005A3B26"/>
    <w:rsid w:val="005A41E3"/>
    <w:rsid w:val="005A4207"/>
    <w:rsid w:val="005A466F"/>
    <w:rsid w:val="005A531F"/>
    <w:rsid w:val="005A63DB"/>
    <w:rsid w:val="005A7456"/>
    <w:rsid w:val="005A7556"/>
    <w:rsid w:val="005A790B"/>
    <w:rsid w:val="005A7B61"/>
    <w:rsid w:val="005A7FAB"/>
    <w:rsid w:val="005B05E6"/>
    <w:rsid w:val="005B0BBC"/>
    <w:rsid w:val="005B291B"/>
    <w:rsid w:val="005B35CE"/>
    <w:rsid w:val="005B43C8"/>
    <w:rsid w:val="005B4F56"/>
    <w:rsid w:val="005B723A"/>
    <w:rsid w:val="005B7E4C"/>
    <w:rsid w:val="005C008C"/>
    <w:rsid w:val="005C0431"/>
    <w:rsid w:val="005C1DF1"/>
    <w:rsid w:val="005C3E2B"/>
    <w:rsid w:val="005C3EC6"/>
    <w:rsid w:val="005C55B8"/>
    <w:rsid w:val="005C5958"/>
    <w:rsid w:val="005C6042"/>
    <w:rsid w:val="005C79AA"/>
    <w:rsid w:val="005C7CFF"/>
    <w:rsid w:val="005D1D10"/>
    <w:rsid w:val="005D2B71"/>
    <w:rsid w:val="005D45FA"/>
    <w:rsid w:val="005E02BB"/>
    <w:rsid w:val="005E0703"/>
    <w:rsid w:val="005E0F32"/>
    <w:rsid w:val="005E3DF1"/>
    <w:rsid w:val="005E50A5"/>
    <w:rsid w:val="005E5C14"/>
    <w:rsid w:val="005E648C"/>
    <w:rsid w:val="005E74F9"/>
    <w:rsid w:val="005F04A9"/>
    <w:rsid w:val="005F346D"/>
    <w:rsid w:val="005F402B"/>
    <w:rsid w:val="005F4042"/>
    <w:rsid w:val="005F52E5"/>
    <w:rsid w:val="005F6451"/>
    <w:rsid w:val="005F6928"/>
    <w:rsid w:val="005F6936"/>
    <w:rsid w:val="005F6EC4"/>
    <w:rsid w:val="005F778D"/>
    <w:rsid w:val="005F77FC"/>
    <w:rsid w:val="00600852"/>
    <w:rsid w:val="00601653"/>
    <w:rsid w:val="006028C4"/>
    <w:rsid w:val="00603A96"/>
    <w:rsid w:val="0060581C"/>
    <w:rsid w:val="00605F0F"/>
    <w:rsid w:val="006071D3"/>
    <w:rsid w:val="00607C20"/>
    <w:rsid w:val="00610656"/>
    <w:rsid w:val="006133EA"/>
    <w:rsid w:val="00614BF1"/>
    <w:rsid w:val="00614C6B"/>
    <w:rsid w:val="006157B1"/>
    <w:rsid w:val="00615E2F"/>
    <w:rsid w:val="00616671"/>
    <w:rsid w:val="006166D0"/>
    <w:rsid w:val="00616FF5"/>
    <w:rsid w:val="00620018"/>
    <w:rsid w:val="00620700"/>
    <w:rsid w:val="0062167C"/>
    <w:rsid w:val="00621EC8"/>
    <w:rsid w:val="00622495"/>
    <w:rsid w:val="0062329A"/>
    <w:rsid w:val="006233CB"/>
    <w:rsid w:val="00623503"/>
    <w:rsid w:val="00624C12"/>
    <w:rsid w:val="00625D79"/>
    <w:rsid w:val="0062635C"/>
    <w:rsid w:val="00626985"/>
    <w:rsid w:val="006302F7"/>
    <w:rsid w:val="00630878"/>
    <w:rsid w:val="0063197B"/>
    <w:rsid w:val="0063207F"/>
    <w:rsid w:val="006329A0"/>
    <w:rsid w:val="006336CF"/>
    <w:rsid w:val="00634240"/>
    <w:rsid w:val="006363F9"/>
    <w:rsid w:val="00637582"/>
    <w:rsid w:val="00640699"/>
    <w:rsid w:val="00640BB4"/>
    <w:rsid w:val="0064127B"/>
    <w:rsid w:val="0064182F"/>
    <w:rsid w:val="00641C61"/>
    <w:rsid w:val="00642544"/>
    <w:rsid w:val="00643C42"/>
    <w:rsid w:val="0064473E"/>
    <w:rsid w:val="00645B0E"/>
    <w:rsid w:val="0064689C"/>
    <w:rsid w:val="006477A2"/>
    <w:rsid w:val="006510CF"/>
    <w:rsid w:val="006518B1"/>
    <w:rsid w:val="00651920"/>
    <w:rsid w:val="00651D2F"/>
    <w:rsid w:val="00652C3A"/>
    <w:rsid w:val="00653D14"/>
    <w:rsid w:val="0065491D"/>
    <w:rsid w:val="00654EBB"/>
    <w:rsid w:val="00657177"/>
    <w:rsid w:val="00657C1A"/>
    <w:rsid w:val="0066091A"/>
    <w:rsid w:val="006634F7"/>
    <w:rsid w:val="006640CE"/>
    <w:rsid w:val="006642CE"/>
    <w:rsid w:val="00664647"/>
    <w:rsid w:val="006653B6"/>
    <w:rsid w:val="00666D8F"/>
    <w:rsid w:val="006674E2"/>
    <w:rsid w:val="00667877"/>
    <w:rsid w:val="0067266A"/>
    <w:rsid w:val="0067293C"/>
    <w:rsid w:val="00673F8C"/>
    <w:rsid w:val="00675D64"/>
    <w:rsid w:val="00675D9A"/>
    <w:rsid w:val="00676C5C"/>
    <w:rsid w:val="00676E3C"/>
    <w:rsid w:val="00677346"/>
    <w:rsid w:val="006779C7"/>
    <w:rsid w:val="00677F5C"/>
    <w:rsid w:val="00681420"/>
    <w:rsid w:val="00682E61"/>
    <w:rsid w:val="006837D4"/>
    <w:rsid w:val="00683F74"/>
    <w:rsid w:val="00684A87"/>
    <w:rsid w:val="006860DE"/>
    <w:rsid w:val="00686CD0"/>
    <w:rsid w:val="00687FCD"/>
    <w:rsid w:val="006908BC"/>
    <w:rsid w:val="00690BF2"/>
    <w:rsid w:val="00691968"/>
    <w:rsid w:val="00693161"/>
    <w:rsid w:val="0069329C"/>
    <w:rsid w:val="00694A23"/>
    <w:rsid w:val="00694C85"/>
    <w:rsid w:val="006960ED"/>
    <w:rsid w:val="00697B38"/>
    <w:rsid w:val="006A0432"/>
    <w:rsid w:val="006A211D"/>
    <w:rsid w:val="006A2D04"/>
    <w:rsid w:val="006A412C"/>
    <w:rsid w:val="006A5151"/>
    <w:rsid w:val="006A51DB"/>
    <w:rsid w:val="006A5F6A"/>
    <w:rsid w:val="006A63FF"/>
    <w:rsid w:val="006B04BE"/>
    <w:rsid w:val="006B08E5"/>
    <w:rsid w:val="006B0A09"/>
    <w:rsid w:val="006B16EE"/>
    <w:rsid w:val="006B3364"/>
    <w:rsid w:val="006B3F15"/>
    <w:rsid w:val="006B59F4"/>
    <w:rsid w:val="006B5B4C"/>
    <w:rsid w:val="006C012D"/>
    <w:rsid w:val="006C08C8"/>
    <w:rsid w:val="006C1738"/>
    <w:rsid w:val="006C21B6"/>
    <w:rsid w:val="006C301E"/>
    <w:rsid w:val="006C3119"/>
    <w:rsid w:val="006C370F"/>
    <w:rsid w:val="006C381B"/>
    <w:rsid w:val="006C38C3"/>
    <w:rsid w:val="006C3FEE"/>
    <w:rsid w:val="006C4DF4"/>
    <w:rsid w:val="006C5375"/>
    <w:rsid w:val="006C53C2"/>
    <w:rsid w:val="006C638A"/>
    <w:rsid w:val="006C7B47"/>
    <w:rsid w:val="006C7E49"/>
    <w:rsid w:val="006D05C0"/>
    <w:rsid w:val="006D2A2C"/>
    <w:rsid w:val="006D3A5F"/>
    <w:rsid w:val="006D55EB"/>
    <w:rsid w:val="006D69D0"/>
    <w:rsid w:val="006D71EF"/>
    <w:rsid w:val="006D77F3"/>
    <w:rsid w:val="006D7CB5"/>
    <w:rsid w:val="006E0C1E"/>
    <w:rsid w:val="006E0CEA"/>
    <w:rsid w:val="006E14E8"/>
    <w:rsid w:val="006E18ED"/>
    <w:rsid w:val="006E24B7"/>
    <w:rsid w:val="006E25C4"/>
    <w:rsid w:val="006E2E93"/>
    <w:rsid w:val="006E3545"/>
    <w:rsid w:val="006E381B"/>
    <w:rsid w:val="006E3A34"/>
    <w:rsid w:val="006E3D24"/>
    <w:rsid w:val="006E4748"/>
    <w:rsid w:val="006E56BA"/>
    <w:rsid w:val="006F094B"/>
    <w:rsid w:val="006F0FAA"/>
    <w:rsid w:val="006F160F"/>
    <w:rsid w:val="006F2D8B"/>
    <w:rsid w:val="006F3166"/>
    <w:rsid w:val="006F3DC4"/>
    <w:rsid w:val="006F4432"/>
    <w:rsid w:val="006F4B35"/>
    <w:rsid w:val="006F5A7A"/>
    <w:rsid w:val="006F6127"/>
    <w:rsid w:val="006F6FCC"/>
    <w:rsid w:val="006F7044"/>
    <w:rsid w:val="006F7855"/>
    <w:rsid w:val="007001AB"/>
    <w:rsid w:val="00705A34"/>
    <w:rsid w:val="007067DA"/>
    <w:rsid w:val="00706906"/>
    <w:rsid w:val="0070702D"/>
    <w:rsid w:val="00710A46"/>
    <w:rsid w:val="00710DF4"/>
    <w:rsid w:val="00712B8C"/>
    <w:rsid w:val="00713A3F"/>
    <w:rsid w:val="00713E16"/>
    <w:rsid w:val="00714626"/>
    <w:rsid w:val="00714860"/>
    <w:rsid w:val="00716A29"/>
    <w:rsid w:val="00716E9B"/>
    <w:rsid w:val="007201CE"/>
    <w:rsid w:val="00720638"/>
    <w:rsid w:val="007208C3"/>
    <w:rsid w:val="0072140B"/>
    <w:rsid w:val="007215D7"/>
    <w:rsid w:val="00721D9A"/>
    <w:rsid w:val="00721E08"/>
    <w:rsid w:val="0072293E"/>
    <w:rsid w:val="00723032"/>
    <w:rsid w:val="00723F1A"/>
    <w:rsid w:val="00724C83"/>
    <w:rsid w:val="007256CF"/>
    <w:rsid w:val="0072646C"/>
    <w:rsid w:val="00727241"/>
    <w:rsid w:val="007274A8"/>
    <w:rsid w:val="007277C6"/>
    <w:rsid w:val="007320A5"/>
    <w:rsid w:val="00732BA0"/>
    <w:rsid w:val="007372EF"/>
    <w:rsid w:val="007379C2"/>
    <w:rsid w:val="00740754"/>
    <w:rsid w:val="00740816"/>
    <w:rsid w:val="007408F4"/>
    <w:rsid w:val="0074192D"/>
    <w:rsid w:val="0074199D"/>
    <w:rsid w:val="00742289"/>
    <w:rsid w:val="0074263B"/>
    <w:rsid w:val="0074353E"/>
    <w:rsid w:val="00743940"/>
    <w:rsid w:val="00743F46"/>
    <w:rsid w:val="00744359"/>
    <w:rsid w:val="0074483E"/>
    <w:rsid w:val="00744F7C"/>
    <w:rsid w:val="007454DD"/>
    <w:rsid w:val="00746527"/>
    <w:rsid w:val="00746766"/>
    <w:rsid w:val="00746A5F"/>
    <w:rsid w:val="00746B9B"/>
    <w:rsid w:val="00751450"/>
    <w:rsid w:val="007524B9"/>
    <w:rsid w:val="00753332"/>
    <w:rsid w:val="00753362"/>
    <w:rsid w:val="007561C0"/>
    <w:rsid w:val="00756F96"/>
    <w:rsid w:val="00757C0B"/>
    <w:rsid w:val="0076097B"/>
    <w:rsid w:val="007618F3"/>
    <w:rsid w:val="0076380B"/>
    <w:rsid w:val="00764B0D"/>
    <w:rsid w:val="00765A97"/>
    <w:rsid w:val="00765FC5"/>
    <w:rsid w:val="00766CBE"/>
    <w:rsid w:val="007677EA"/>
    <w:rsid w:val="00767CC4"/>
    <w:rsid w:val="007721B4"/>
    <w:rsid w:val="00772C4F"/>
    <w:rsid w:val="007737E7"/>
    <w:rsid w:val="0077568F"/>
    <w:rsid w:val="0077639F"/>
    <w:rsid w:val="00776B84"/>
    <w:rsid w:val="007827EC"/>
    <w:rsid w:val="00782EFA"/>
    <w:rsid w:val="0078303D"/>
    <w:rsid w:val="0078484B"/>
    <w:rsid w:val="00785020"/>
    <w:rsid w:val="00785423"/>
    <w:rsid w:val="00786994"/>
    <w:rsid w:val="00786F10"/>
    <w:rsid w:val="00787086"/>
    <w:rsid w:val="0078720E"/>
    <w:rsid w:val="007875BD"/>
    <w:rsid w:val="00793BD3"/>
    <w:rsid w:val="00794650"/>
    <w:rsid w:val="00794796"/>
    <w:rsid w:val="007952AA"/>
    <w:rsid w:val="0079530D"/>
    <w:rsid w:val="007A1719"/>
    <w:rsid w:val="007A1868"/>
    <w:rsid w:val="007A1A6A"/>
    <w:rsid w:val="007A24C4"/>
    <w:rsid w:val="007A2EC9"/>
    <w:rsid w:val="007A30C6"/>
    <w:rsid w:val="007A31DF"/>
    <w:rsid w:val="007A3705"/>
    <w:rsid w:val="007A4BDE"/>
    <w:rsid w:val="007A5576"/>
    <w:rsid w:val="007A60F4"/>
    <w:rsid w:val="007A680E"/>
    <w:rsid w:val="007A7826"/>
    <w:rsid w:val="007B0C20"/>
    <w:rsid w:val="007B2C1A"/>
    <w:rsid w:val="007B3293"/>
    <w:rsid w:val="007B38D5"/>
    <w:rsid w:val="007B400C"/>
    <w:rsid w:val="007B51CC"/>
    <w:rsid w:val="007B56F6"/>
    <w:rsid w:val="007B5B43"/>
    <w:rsid w:val="007B7788"/>
    <w:rsid w:val="007B79A6"/>
    <w:rsid w:val="007C031F"/>
    <w:rsid w:val="007C0A67"/>
    <w:rsid w:val="007C1BC1"/>
    <w:rsid w:val="007C1BF9"/>
    <w:rsid w:val="007C2B38"/>
    <w:rsid w:val="007C3890"/>
    <w:rsid w:val="007C515B"/>
    <w:rsid w:val="007C6A58"/>
    <w:rsid w:val="007D133B"/>
    <w:rsid w:val="007D264E"/>
    <w:rsid w:val="007D36F5"/>
    <w:rsid w:val="007D3ED1"/>
    <w:rsid w:val="007D4541"/>
    <w:rsid w:val="007D4D75"/>
    <w:rsid w:val="007D5E1E"/>
    <w:rsid w:val="007D6560"/>
    <w:rsid w:val="007D7703"/>
    <w:rsid w:val="007D7D75"/>
    <w:rsid w:val="007E0879"/>
    <w:rsid w:val="007E1237"/>
    <w:rsid w:val="007E1A58"/>
    <w:rsid w:val="007E39FB"/>
    <w:rsid w:val="007E3F54"/>
    <w:rsid w:val="007E4BDF"/>
    <w:rsid w:val="007E590E"/>
    <w:rsid w:val="007E5B68"/>
    <w:rsid w:val="007E6107"/>
    <w:rsid w:val="007E6199"/>
    <w:rsid w:val="007E7716"/>
    <w:rsid w:val="007F00FD"/>
    <w:rsid w:val="007F112D"/>
    <w:rsid w:val="007F4289"/>
    <w:rsid w:val="007F4CD0"/>
    <w:rsid w:val="007F56BE"/>
    <w:rsid w:val="007F65FD"/>
    <w:rsid w:val="007F6E13"/>
    <w:rsid w:val="007F795B"/>
    <w:rsid w:val="007F7DEA"/>
    <w:rsid w:val="007F7F00"/>
    <w:rsid w:val="007F7FEC"/>
    <w:rsid w:val="0080061B"/>
    <w:rsid w:val="008015EB"/>
    <w:rsid w:val="008027AB"/>
    <w:rsid w:val="00803F5E"/>
    <w:rsid w:val="008043F6"/>
    <w:rsid w:val="008048D0"/>
    <w:rsid w:val="00806251"/>
    <w:rsid w:val="00806289"/>
    <w:rsid w:val="00806B84"/>
    <w:rsid w:val="00811BF3"/>
    <w:rsid w:val="00811C46"/>
    <w:rsid w:val="008120C3"/>
    <w:rsid w:val="00812A25"/>
    <w:rsid w:val="00812B47"/>
    <w:rsid w:val="00812B76"/>
    <w:rsid w:val="00813E54"/>
    <w:rsid w:val="00814113"/>
    <w:rsid w:val="0081533E"/>
    <w:rsid w:val="00817517"/>
    <w:rsid w:val="00820012"/>
    <w:rsid w:val="00820E47"/>
    <w:rsid w:val="00821EB2"/>
    <w:rsid w:val="008220C2"/>
    <w:rsid w:val="00822328"/>
    <w:rsid w:val="00823336"/>
    <w:rsid w:val="00824D5D"/>
    <w:rsid w:val="00825D76"/>
    <w:rsid w:val="00825FE3"/>
    <w:rsid w:val="008262DD"/>
    <w:rsid w:val="0082657C"/>
    <w:rsid w:val="0082677F"/>
    <w:rsid w:val="00827894"/>
    <w:rsid w:val="00827C6D"/>
    <w:rsid w:val="0083064C"/>
    <w:rsid w:val="008308F7"/>
    <w:rsid w:val="00831034"/>
    <w:rsid w:val="00831647"/>
    <w:rsid w:val="00831C0C"/>
    <w:rsid w:val="00831CBA"/>
    <w:rsid w:val="0083351F"/>
    <w:rsid w:val="008339FE"/>
    <w:rsid w:val="008358FD"/>
    <w:rsid w:val="0083634E"/>
    <w:rsid w:val="00836828"/>
    <w:rsid w:val="00836C4C"/>
    <w:rsid w:val="008373E1"/>
    <w:rsid w:val="0084005C"/>
    <w:rsid w:val="00840F78"/>
    <w:rsid w:val="008419BE"/>
    <w:rsid w:val="00841D42"/>
    <w:rsid w:val="00843424"/>
    <w:rsid w:val="0084431F"/>
    <w:rsid w:val="008448D6"/>
    <w:rsid w:val="00845281"/>
    <w:rsid w:val="00850052"/>
    <w:rsid w:val="00850F1B"/>
    <w:rsid w:val="00850F9B"/>
    <w:rsid w:val="00851DA0"/>
    <w:rsid w:val="00852C23"/>
    <w:rsid w:val="00852FEA"/>
    <w:rsid w:val="00853617"/>
    <w:rsid w:val="008540B5"/>
    <w:rsid w:val="00854FBE"/>
    <w:rsid w:val="0085502A"/>
    <w:rsid w:val="00855CF7"/>
    <w:rsid w:val="00856E30"/>
    <w:rsid w:val="0085700A"/>
    <w:rsid w:val="00860298"/>
    <w:rsid w:val="008617D0"/>
    <w:rsid w:val="00861E97"/>
    <w:rsid w:val="00862130"/>
    <w:rsid w:val="008624FB"/>
    <w:rsid w:val="00862667"/>
    <w:rsid w:val="00862834"/>
    <w:rsid w:val="00862B03"/>
    <w:rsid w:val="00862D0D"/>
    <w:rsid w:val="00863421"/>
    <w:rsid w:val="008638A0"/>
    <w:rsid w:val="00863BE9"/>
    <w:rsid w:val="00863DC8"/>
    <w:rsid w:val="00864915"/>
    <w:rsid w:val="00864F83"/>
    <w:rsid w:val="0086582C"/>
    <w:rsid w:val="00866A50"/>
    <w:rsid w:val="00867B1B"/>
    <w:rsid w:val="00871CE4"/>
    <w:rsid w:val="008748ED"/>
    <w:rsid w:val="0087540B"/>
    <w:rsid w:val="008768C4"/>
    <w:rsid w:val="0088043A"/>
    <w:rsid w:val="0088050C"/>
    <w:rsid w:val="00880A64"/>
    <w:rsid w:val="00881AC2"/>
    <w:rsid w:val="0088416B"/>
    <w:rsid w:val="00884AD6"/>
    <w:rsid w:val="00884EA2"/>
    <w:rsid w:val="008853A6"/>
    <w:rsid w:val="00885A5F"/>
    <w:rsid w:val="008868E1"/>
    <w:rsid w:val="00887685"/>
    <w:rsid w:val="00890843"/>
    <w:rsid w:val="0089091E"/>
    <w:rsid w:val="00891EA2"/>
    <w:rsid w:val="00892A9F"/>
    <w:rsid w:val="0089308F"/>
    <w:rsid w:val="0089348B"/>
    <w:rsid w:val="00893E45"/>
    <w:rsid w:val="00896014"/>
    <w:rsid w:val="0089608A"/>
    <w:rsid w:val="008A083B"/>
    <w:rsid w:val="008A0915"/>
    <w:rsid w:val="008A0AEC"/>
    <w:rsid w:val="008A1AC3"/>
    <w:rsid w:val="008A227D"/>
    <w:rsid w:val="008A25E2"/>
    <w:rsid w:val="008A2659"/>
    <w:rsid w:val="008A2B48"/>
    <w:rsid w:val="008A326A"/>
    <w:rsid w:val="008A3A6D"/>
    <w:rsid w:val="008A4765"/>
    <w:rsid w:val="008A5B03"/>
    <w:rsid w:val="008A5D5D"/>
    <w:rsid w:val="008B0201"/>
    <w:rsid w:val="008B0561"/>
    <w:rsid w:val="008B05E8"/>
    <w:rsid w:val="008B0738"/>
    <w:rsid w:val="008B1726"/>
    <w:rsid w:val="008B4031"/>
    <w:rsid w:val="008B668C"/>
    <w:rsid w:val="008B7106"/>
    <w:rsid w:val="008C0170"/>
    <w:rsid w:val="008C14F4"/>
    <w:rsid w:val="008C1BB6"/>
    <w:rsid w:val="008C2457"/>
    <w:rsid w:val="008C3B5E"/>
    <w:rsid w:val="008C57E8"/>
    <w:rsid w:val="008C64E6"/>
    <w:rsid w:val="008C6DC8"/>
    <w:rsid w:val="008C7114"/>
    <w:rsid w:val="008C7272"/>
    <w:rsid w:val="008C765C"/>
    <w:rsid w:val="008C7A6B"/>
    <w:rsid w:val="008D11B2"/>
    <w:rsid w:val="008D4907"/>
    <w:rsid w:val="008D496A"/>
    <w:rsid w:val="008D5510"/>
    <w:rsid w:val="008D5AA0"/>
    <w:rsid w:val="008D6732"/>
    <w:rsid w:val="008D7324"/>
    <w:rsid w:val="008E099F"/>
    <w:rsid w:val="008E0E0C"/>
    <w:rsid w:val="008E3464"/>
    <w:rsid w:val="008E348A"/>
    <w:rsid w:val="008E47AB"/>
    <w:rsid w:val="008E683F"/>
    <w:rsid w:val="008E6C22"/>
    <w:rsid w:val="008E70CA"/>
    <w:rsid w:val="008E762E"/>
    <w:rsid w:val="008E790A"/>
    <w:rsid w:val="008F09BA"/>
    <w:rsid w:val="008F1152"/>
    <w:rsid w:val="008F1FEE"/>
    <w:rsid w:val="008F4E3E"/>
    <w:rsid w:val="008F64D2"/>
    <w:rsid w:val="0090063B"/>
    <w:rsid w:val="00901563"/>
    <w:rsid w:val="00901E39"/>
    <w:rsid w:val="00902D8F"/>
    <w:rsid w:val="009033FC"/>
    <w:rsid w:val="00903671"/>
    <w:rsid w:val="00903702"/>
    <w:rsid w:val="00904CD0"/>
    <w:rsid w:val="00906C30"/>
    <w:rsid w:val="009070AF"/>
    <w:rsid w:val="00907447"/>
    <w:rsid w:val="00910005"/>
    <w:rsid w:val="00911519"/>
    <w:rsid w:val="009142C9"/>
    <w:rsid w:val="009142DB"/>
    <w:rsid w:val="00914DD5"/>
    <w:rsid w:val="00915376"/>
    <w:rsid w:val="009161C5"/>
    <w:rsid w:val="0091650C"/>
    <w:rsid w:val="00922A1E"/>
    <w:rsid w:val="00925016"/>
    <w:rsid w:val="00925336"/>
    <w:rsid w:val="00925833"/>
    <w:rsid w:val="00925AE5"/>
    <w:rsid w:val="009275ED"/>
    <w:rsid w:val="00927C87"/>
    <w:rsid w:val="00932414"/>
    <w:rsid w:val="009334E7"/>
    <w:rsid w:val="00933D1D"/>
    <w:rsid w:val="0093578C"/>
    <w:rsid w:val="009361BC"/>
    <w:rsid w:val="009362CB"/>
    <w:rsid w:val="0093637A"/>
    <w:rsid w:val="00936C6F"/>
    <w:rsid w:val="00937344"/>
    <w:rsid w:val="00937857"/>
    <w:rsid w:val="009419FA"/>
    <w:rsid w:val="00941F4E"/>
    <w:rsid w:val="00942982"/>
    <w:rsid w:val="00943440"/>
    <w:rsid w:val="00943771"/>
    <w:rsid w:val="009447BA"/>
    <w:rsid w:val="009455CA"/>
    <w:rsid w:val="00945DD3"/>
    <w:rsid w:val="00945FE4"/>
    <w:rsid w:val="0094630B"/>
    <w:rsid w:val="009468B2"/>
    <w:rsid w:val="00946AC3"/>
    <w:rsid w:val="00947DBF"/>
    <w:rsid w:val="009502F6"/>
    <w:rsid w:val="00950496"/>
    <w:rsid w:val="009506BC"/>
    <w:rsid w:val="00950BFF"/>
    <w:rsid w:val="00952263"/>
    <w:rsid w:val="00952331"/>
    <w:rsid w:val="009527B5"/>
    <w:rsid w:val="00952B56"/>
    <w:rsid w:val="00952F26"/>
    <w:rsid w:val="0095358A"/>
    <w:rsid w:val="00953824"/>
    <w:rsid w:val="009538B7"/>
    <w:rsid w:val="00953A9D"/>
    <w:rsid w:val="00955349"/>
    <w:rsid w:val="009559CE"/>
    <w:rsid w:val="009603B9"/>
    <w:rsid w:val="009607DC"/>
    <w:rsid w:val="0096163B"/>
    <w:rsid w:val="009649FE"/>
    <w:rsid w:val="00965387"/>
    <w:rsid w:val="00965A05"/>
    <w:rsid w:val="0096798A"/>
    <w:rsid w:val="00970019"/>
    <w:rsid w:val="00971410"/>
    <w:rsid w:val="00976F33"/>
    <w:rsid w:val="00980946"/>
    <w:rsid w:val="00980B6B"/>
    <w:rsid w:val="00982263"/>
    <w:rsid w:val="0098261D"/>
    <w:rsid w:val="0098341F"/>
    <w:rsid w:val="00983490"/>
    <w:rsid w:val="00984240"/>
    <w:rsid w:val="00984DE4"/>
    <w:rsid w:val="00985260"/>
    <w:rsid w:val="00986794"/>
    <w:rsid w:val="00986E5B"/>
    <w:rsid w:val="009871EF"/>
    <w:rsid w:val="00987C92"/>
    <w:rsid w:val="00991721"/>
    <w:rsid w:val="009927DA"/>
    <w:rsid w:val="00993731"/>
    <w:rsid w:val="00995984"/>
    <w:rsid w:val="00996358"/>
    <w:rsid w:val="009969F2"/>
    <w:rsid w:val="00996E79"/>
    <w:rsid w:val="009A1B9F"/>
    <w:rsid w:val="009A2685"/>
    <w:rsid w:val="009A3D7C"/>
    <w:rsid w:val="009A5654"/>
    <w:rsid w:val="009A57BF"/>
    <w:rsid w:val="009A58F3"/>
    <w:rsid w:val="009A5C19"/>
    <w:rsid w:val="009A76BD"/>
    <w:rsid w:val="009B1E2C"/>
    <w:rsid w:val="009B211C"/>
    <w:rsid w:val="009B214C"/>
    <w:rsid w:val="009B2678"/>
    <w:rsid w:val="009B2A21"/>
    <w:rsid w:val="009B2B94"/>
    <w:rsid w:val="009B4F09"/>
    <w:rsid w:val="009B58E7"/>
    <w:rsid w:val="009B7405"/>
    <w:rsid w:val="009B7ACC"/>
    <w:rsid w:val="009C059E"/>
    <w:rsid w:val="009C428D"/>
    <w:rsid w:val="009C6670"/>
    <w:rsid w:val="009C6AE3"/>
    <w:rsid w:val="009C7A0F"/>
    <w:rsid w:val="009D05E5"/>
    <w:rsid w:val="009D06BE"/>
    <w:rsid w:val="009D18E9"/>
    <w:rsid w:val="009D23BB"/>
    <w:rsid w:val="009D27E6"/>
    <w:rsid w:val="009D3528"/>
    <w:rsid w:val="009D4AAC"/>
    <w:rsid w:val="009D4F23"/>
    <w:rsid w:val="009D596F"/>
    <w:rsid w:val="009D6A13"/>
    <w:rsid w:val="009D6BDF"/>
    <w:rsid w:val="009D7115"/>
    <w:rsid w:val="009D7806"/>
    <w:rsid w:val="009E01D0"/>
    <w:rsid w:val="009E072D"/>
    <w:rsid w:val="009E07EC"/>
    <w:rsid w:val="009E1576"/>
    <w:rsid w:val="009E1875"/>
    <w:rsid w:val="009E256B"/>
    <w:rsid w:val="009E29CE"/>
    <w:rsid w:val="009E40D0"/>
    <w:rsid w:val="009E472E"/>
    <w:rsid w:val="009E5811"/>
    <w:rsid w:val="009E6F45"/>
    <w:rsid w:val="009E71F3"/>
    <w:rsid w:val="009E779C"/>
    <w:rsid w:val="009F1385"/>
    <w:rsid w:val="009F1B56"/>
    <w:rsid w:val="009F2F5B"/>
    <w:rsid w:val="009F3947"/>
    <w:rsid w:val="009F3C1D"/>
    <w:rsid w:val="009F7C17"/>
    <w:rsid w:val="00A00F6F"/>
    <w:rsid w:val="00A02F94"/>
    <w:rsid w:val="00A03C83"/>
    <w:rsid w:val="00A04B97"/>
    <w:rsid w:val="00A06898"/>
    <w:rsid w:val="00A0754C"/>
    <w:rsid w:val="00A1086A"/>
    <w:rsid w:val="00A111A3"/>
    <w:rsid w:val="00A12793"/>
    <w:rsid w:val="00A15802"/>
    <w:rsid w:val="00A1621C"/>
    <w:rsid w:val="00A1624B"/>
    <w:rsid w:val="00A176E4"/>
    <w:rsid w:val="00A2016B"/>
    <w:rsid w:val="00A245EB"/>
    <w:rsid w:val="00A2524A"/>
    <w:rsid w:val="00A25495"/>
    <w:rsid w:val="00A25B91"/>
    <w:rsid w:val="00A25BFA"/>
    <w:rsid w:val="00A26CA2"/>
    <w:rsid w:val="00A30018"/>
    <w:rsid w:val="00A31681"/>
    <w:rsid w:val="00A31FF3"/>
    <w:rsid w:val="00A322D1"/>
    <w:rsid w:val="00A32896"/>
    <w:rsid w:val="00A34E1A"/>
    <w:rsid w:val="00A36C94"/>
    <w:rsid w:val="00A370F0"/>
    <w:rsid w:val="00A3712C"/>
    <w:rsid w:val="00A37F1D"/>
    <w:rsid w:val="00A40080"/>
    <w:rsid w:val="00A42151"/>
    <w:rsid w:val="00A4274C"/>
    <w:rsid w:val="00A42CB5"/>
    <w:rsid w:val="00A42CD9"/>
    <w:rsid w:val="00A430BF"/>
    <w:rsid w:val="00A44F72"/>
    <w:rsid w:val="00A450A2"/>
    <w:rsid w:val="00A461BE"/>
    <w:rsid w:val="00A464C6"/>
    <w:rsid w:val="00A46962"/>
    <w:rsid w:val="00A46A31"/>
    <w:rsid w:val="00A502DB"/>
    <w:rsid w:val="00A52091"/>
    <w:rsid w:val="00A526D1"/>
    <w:rsid w:val="00A530BA"/>
    <w:rsid w:val="00A530F9"/>
    <w:rsid w:val="00A53E12"/>
    <w:rsid w:val="00A540B0"/>
    <w:rsid w:val="00A54E56"/>
    <w:rsid w:val="00A5581E"/>
    <w:rsid w:val="00A55B85"/>
    <w:rsid w:val="00A560DD"/>
    <w:rsid w:val="00A57349"/>
    <w:rsid w:val="00A61296"/>
    <w:rsid w:val="00A62987"/>
    <w:rsid w:val="00A62ABB"/>
    <w:rsid w:val="00A62F7C"/>
    <w:rsid w:val="00A65413"/>
    <w:rsid w:val="00A65AF4"/>
    <w:rsid w:val="00A66627"/>
    <w:rsid w:val="00A66AB0"/>
    <w:rsid w:val="00A66AFE"/>
    <w:rsid w:val="00A708C9"/>
    <w:rsid w:val="00A7131D"/>
    <w:rsid w:val="00A71D6E"/>
    <w:rsid w:val="00A7268E"/>
    <w:rsid w:val="00A731CD"/>
    <w:rsid w:val="00A733F3"/>
    <w:rsid w:val="00A745D0"/>
    <w:rsid w:val="00A747B5"/>
    <w:rsid w:val="00A75AF2"/>
    <w:rsid w:val="00A76BCB"/>
    <w:rsid w:val="00A8048E"/>
    <w:rsid w:val="00A830FB"/>
    <w:rsid w:val="00A84039"/>
    <w:rsid w:val="00A852B4"/>
    <w:rsid w:val="00A854F1"/>
    <w:rsid w:val="00A86915"/>
    <w:rsid w:val="00A86D47"/>
    <w:rsid w:val="00A918A4"/>
    <w:rsid w:val="00A918D9"/>
    <w:rsid w:val="00A92CCC"/>
    <w:rsid w:val="00A931A3"/>
    <w:rsid w:val="00A93526"/>
    <w:rsid w:val="00A93B90"/>
    <w:rsid w:val="00A959FF"/>
    <w:rsid w:val="00A96D00"/>
    <w:rsid w:val="00A96ECA"/>
    <w:rsid w:val="00A97583"/>
    <w:rsid w:val="00AA1A19"/>
    <w:rsid w:val="00AA20CF"/>
    <w:rsid w:val="00AA25A9"/>
    <w:rsid w:val="00AA2DE0"/>
    <w:rsid w:val="00AA31BE"/>
    <w:rsid w:val="00AA3607"/>
    <w:rsid w:val="00AA382D"/>
    <w:rsid w:val="00AA4DB5"/>
    <w:rsid w:val="00AA64E9"/>
    <w:rsid w:val="00AA6F72"/>
    <w:rsid w:val="00AA75A3"/>
    <w:rsid w:val="00AA7FA7"/>
    <w:rsid w:val="00AB0AB1"/>
    <w:rsid w:val="00AB0CFC"/>
    <w:rsid w:val="00AB3D20"/>
    <w:rsid w:val="00AB4CA5"/>
    <w:rsid w:val="00AC1548"/>
    <w:rsid w:val="00AC485D"/>
    <w:rsid w:val="00AC5B94"/>
    <w:rsid w:val="00AC76DA"/>
    <w:rsid w:val="00AD0328"/>
    <w:rsid w:val="00AD27D2"/>
    <w:rsid w:val="00AD28B1"/>
    <w:rsid w:val="00AD30A7"/>
    <w:rsid w:val="00AD379B"/>
    <w:rsid w:val="00AD3C55"/>
    <w:rsid w:val="00AD471F"/>
    <w:rsid w:val="00AD4EDF"/>
    <w:rsid w:val="00AD7206"/>
    <w:rsid w:val="00AD7548"/>
    <w:rsid w:val="00AD7792"/>
    <w:rsid w:val="00AD7F4C"/>
    <w:rsid w:val="00AE0BBC"/>
    <w:rsid w:val="00AE14C3"/>
    <w:rsid w:val="00AE1A2B"/>
    <w:rsid w:val="00AE1D7A"/>
    <w:rsid w:val="00AE2444"/>
    <w:rsid w:val="00AE25C4"/>
    <w:rsid w:val="00AE2C09"/>
    <w:rsid w:val="00AE3936"/>
    <w:rsid w:val="00AE583F"/>
    <w:rsid w:val="00AE7797"/>
    <w:rsid w:val="00AE7B92"/>
    <w:rsid w:val="00AE7D10"/>
    <w:rsid w:val="00AF2228"/>
    <w:rsid w:val="00AF2B6D"/>
    <w:rsid w:val="00AF350D"/>
    <w:rsid w:val="00AF410E"/>
    <w:rsid w:val="00AF4129"/>
    <w:rsid w:val="00AF46AB"/>
    <w:rsid w:val="00AF4EE8"/>
    <w:rsid w:val="00AF6EA1"/>
    <w:rsid w:val="00AF719E"/>
    <w:rsid w:val="00AF7BBD"/>
    <w:rsid w:val="00AF7DE0"/>
    <w:rsid w:val="00B01B40"/>
    <w:rsid w:val="00B0296B"/>
    <w:rsid w:val="00B0314B"/>
    <w:rsid w:val="00B05720"/>
    <w:rsid w:val="00B057AE"/>
    <w:rsid w:val="00B0653C"/>
    <w:rsid w:val="00B1077A"/>
    <w:rsid w:val="00B11696"/>
    <w:rsid w:val="00B1326B"/>
    <w:rsid w:val="00B13872"/>
    <w:rsid w:val="00B1455C"/>
    <w:rsid w:val="00B147A4"/>
    <w:rsid w:val="00B15DE0"/>
    <w:rsid w:val="00B163C3"/>
    <w:rsid w:val="00B170CA"/>
    <w:rsid w:val="00B2067F"/>
    <w:rsid w:val="00B2123A"/>
    <w:rsid w:val="00B214BA"/>
    <w:rsid w:val="00B21899"/>
    <w:rsid w:val="00B2233B"/>
    <w:rsid w:val="00B23401"/>
    <w:rsid w:val="00B23433"/>
    <w:rsid w:val="00B24097"/>
    <w:rsid w:val="00B24AC9"/>
    <w:rsid w:val="00B25833"/>
    <w:rsid w:val="00B25850"/>
    <w:rsid w:val="00B25866"/>
    <w:rsid w:val="00B25A7E"/>
    <w:rsid w:val="00B25B14"/>
    <w:rsid w:val="00B305DE"/>
    <w:rsid w:val="00B30CC2"/>
    <w:rsid w:val="00B311BD"/>
    <w:rsid w:val="00B317FC"/>
    <w:rsid w:val="00B319E1"/>
    <w:rsid w:val="00B31BAA"/>
    <w:rsid w:val="00B32874"/>
    <w:rsid w:val="00B33112"/>
    <w:rsid w:val="00B36DED"/>
    <w:rsid w:val="00B370CF"/>
    <w:rsid w:val="00B40C8C"/>
    <w:rsid w:val="00B40E0D"/>
    <w:rsid w:val="00B41598"/>
    <w:rsid w:val="00B472A6"/>
    <w:rsid w:val="00B473BF"/>
    <w:rsid w:val="00B50C60"/>
    <w:rsid w:val="00B533D6"/>
    <w:rsid w:val="00B53D8B"/>
    <w:rsid w:val="00B54894"/>
    <w:rsid w:val="00B5753C"/>
    <w:rsid w:val="00B578B9"/>
    <w:rsid w:val="00B60386"/>
    <w:rsid w:val="00B61918"/>
    <w:rsid w:val="00B62119"/>
    <w:rsid w:val="00B62574"/>
    <w:rsid w:val="00B6280D"/>
    <w:rsid w:val="00B6298A"/>
    <w:rsid w:val="00B63566"/>
    <w:rsid w:val="00B636D3"/>
    <w:rsid w:val="00B648C8"/>
    <w:rsid w:val="00B65393"/>
    <w:rsid w:val="00B658F5"/>
    <w:rsid w:val="00B65A11"/>
    <w:rsid w:val="00B66463"/>
    <w:rsid w:val="00B66ADD"/>
    <w:rsid w:val="00B66D95"/>
    <w:rsid w:val="00B70F95"/>
    <w:rsid w:val="00B71DF1"/>
    <w:rsid w:val="00B72596"/>
    <w:rsid w:val="00B75B81"/>
    <w:rsid w:val="00B75DBC"/>
    <w:rsid w:val="00B766A6"/>
    <w:rsid w:val="00B76864"/>
    <w:rsid w:val="00B768CF"/>
    <w:rsid w:val="00B80B4E"/>
    <w:rsid w:val="00B81F03"/>
    <w:rsid w:val="00B83CC3"/>
    <w:rsid w:val="00B83DEA"/>
    <w:rsid w:val="00B844ED"/>
    <w:rsid w:val="00B84C3A"/>
    <w:rsid w:val="00B865D1"/>
    <w:rsid w:val="00B868D0"/>
    <w:rsid w:val="00B86FFD"/>
    <w:rsid w:val="00B87FD7"/>
    <w:rsid w:val="00B905DD"/>
    <w:rsid w:val="00B90AA4"/>
    <w:rsid w:val="00B91D09"/>
    <w:rsid w:val="00B93F1D"/>
    <w:rsid w:val="00B9424D"/>
    <w:rsid w:val="00B950C7"/>
    <w:rsid w:val="00B953F9"/>
    <w:rsid w:val="00B95732"/>
    <w:rsid w:val="00B95B1D"/>
    <w:rsid w:val="00B95CFD"/>
    <w:rsid w:val="00B962EC"/>
    <w:rsid w:val="00B970F9"/>
    <w:rsid w:val="00BA0A7C"/>
    <w:rsid w:val="00BA15BC"/>
    <w:rsid w:val="00BA24C6"/>
    <w:rsid w:val="00BA2719"/>
    <w:rsid w:val="00BA42F5"/>
    <w:rsid w:val="00BA5942"/>
    <w:rsid w:val="00BA6348"/>
    <w:rsid w:val="00BA6766"/>
    <w:rsid w:val="00BA67BC"/>
    <w:rsid w:val="00BA7A3E"/>
    <w:rsid w:val="00BA7D51"/>
    <w:rsid w:val="00BB0A47"/>
    <w:rsid w:val="00BB1006"/>
    <w:rsid w:val="00BB1F29"/>
    <w:rsid w:val="00BB2314"/>
    <w:rsid w:val="00BB2389"/>
    <w:rsid w:val="00BB53BE"/>
    <w:rsid w:val="00BB651C"/>
    <w:rsid w:val="00BB66A6"/>
    <w:rsid w:val="00BB705C"/>
    <w:rsid w:val="00BB7079"/>
    <w:rsid w:val="00BC02E7"/>
    <w:rsid w:val="00BC17D0"/>
    <w:rsid w:val="00BC2D15"/>
    <w:rsid w:val="00BC3CC8"/>
    <w:rsid w:val="00BC3DD4"/>
    <w:rsid w:val="00BC3EF2"/>
    <w:rsid w:val="00BC4012"/>
    <w:rsid w:val="00BC4587"/>
    <w:rsid w:val="00BC5854"/>
    <w:rsid w:val="00BC5D44"/>
    <w:rsid w:val="00BC6059"/>
    <w:rsid w:val="00BC60DA"/>
    <w:rsid w:val="00BC69E8"/>
    <w:rsid w:val="00BC6A60"/>
    <w:rsid w:val="00BC7421"/>
    <w:rsid w:val="00BC7653"/>
    <w:rsid w:val="00BD03C3"/>
    <w:rsid w:val="00BD134D"/>
    <w:rsid w:val="00BD15DF"/>
    <w:rsid w:val="00BD1D1B"/>
    <w:rsid w:val="00BD2E6E"/>
    <w:rsid w:val="00BD31CE"/>
    <w:rsid w:val="00BD570F"/>
    <w:rsid w:val="00BD6129"/>
    <w:rsid w:val="00BD6300"/>
    <w:rsid w:val="00BD69D6"/>
    <w:rsid w:val="00BD7613"/>
    <w:rsid w:val="00BE127E"/>
    <w:rsid w:val="00BE3329"/>
    <w:rsid w:val="00BE33B6"/>
    <w:rsid w:val="00BE4726"/>
    <w:rsid w:val="00BE47D7"/>
    <w:rsid w:val="00BE588B"/>
    <w:rsid w:val="00BE58B4"/>
    <w:rsid w:val="00BE6701"/>
    <w:rsid w:val="00BF09BE"/>
    <w:rsid w:val="00BF0B53"/>
    <w:rsid w:val="00BF1455"/>
    <w:rsid w:val="00BF1A34"/>
    <w:rsid w:val="00BF386E"/>
    <w:rsid w:val="00BF3AEA"/>
    <w:rsid w:val="00BF4DAC"/>
    <w:rsid w:val="00BF518C"/>
    <w:rsid w:val="00BF5C46"/>
    <w:rsid w:val="00BF5E07"/>
    <w:rsid w:val="00BF6FA7"/>
    <w:rsid w:val="00C002AB"/>
    <w:rsid w:val="00C00A35"/>
    <w:rsid w:val="00C012B4"/>
    <w:rsid w:val="00C044BA"/>
    <w:rsid w:val="00C076EB"/>
    <w:rsid w:val="00C07CD3"/>
    <w:rsid w:val="00C10538"/>
    <w:rsid w:val="00C107A9"/>
    <w:rsid w:val="00C1087C"/>
    <w:rsid w:val="00C1095B"/>
    <w:rsid w:val="00C1180A"/>
    <w:rsid w:val="00C11AA7"/>
    <w:rsid w:val="00C13E55"/>
    <w:rsid w:val="00C141EA"/>
    <w:rsid w:val="00C146C6"/>
    <w:rsid w:val="00C14C05"/>
    <w:rsid w:val="00C16553"/>
    <w:rsid w:val="00C16E48"/>
    <w:rsid w:val="00C17A0A"/>
    <w:rsid w:val="00C203A6"/>
    <w:rsid w:val="00C206D1"/>
    <w:rsid w:val="00C20B65"/>
    <w:rsid w:val="00C20EC2"/>
    <w:rsid w:val="00C213E8"/>
    <w:rsid w:val="00C224C2"/>
    <w:rsid w:val="00C22F9B"/>
    <w:rsid w:val="00C23130"/>
    <w:rsid w:val="00C2371F"/>
    <w:rsid w:val="00C2393C"/>
    <w:rsid w:val="00C23A4B"/>
    <w:rsid w:val="00C23E98"/>
    <w:rsid w:val="00C23F48"/>
    <w:rsid w:val="00C265B1"/>
    <w:rsid w:val="00C30CAA"/>
    <w:rsid w:val="00C32FFF"/>
    <w:rsid w:val="00C341C3"/>
    <w:rsid w:val="00C344A5"/>
    <w:rsid w:val="00C352EC"/>
    <w:rsid w:val="00C35B3A"/>
    <w:rsid w:val="00C4068A"/>
    <w:rsid w:val="00C40880"/>
    <w:rsid w:val="00C416A4"/>
    <w:rsid w:val="00C42943"/>
    <w:rsid w:val="00C441F5"/>
    <w:rsid w:val="00C4501C"/>
    <w:rsid w:val="00C4755E"/>
    <w:rsid w:val="00C47DDD"/>
    <w:rsid w:val="00C50288"/>
    <w:rsid w:val="00C502E9"/>
    <w:rsid w:val="00C505DA"/>
    <w:rsid w:val="00C514FD"/>
    <w:rsid w:val="00C51A2E"/>
    <w:rsid w:val="00C51E7C"/>
    <w:rsid w:val="00C53D15"/>
    <w:rsid w:val="00C54D18"/>
    <w:rsid w:val="00C55267"/>
    <w:rsid w:val="00C563F6"/>
    <w:rsid w:val="00C60BA4"/>
    <w:rsid w:val="00C60BD5"/>
    <w:rsid w:val="00C60E1C"/>
    <w:rsid w:val="00C60F91"/>
    <w:rsid w:val="00C6151C"/>
    <w:rsid w:val="00C61629"/>
    <w:rsid w:val="00C64305"/>
    <w:rsid w:val="00C66363"/>
    <w:rsid w:val="00C6638C"/>
    <w:rsid w:val="00C66759"/>
    <w:rsid w:val="00C67848"/>
    <w:rsid w:val="00C67E65"/>
    <w:rsid w:val="00C7131E"/>
    <w:rsid w:val="00C7151B"/>
    <w:rsid w:val="00C719A6"/>
    <w:rsid w:val="00C7291E"/>
    <w:rsid w:val="00C730B8"/>
    <w:rsid w:val="00C73FB5"/>
    <w:rsid w:val="00C754E0"/>
    <w:rsid w:val="00C75EDF"/>
    <w:rsid w:val="00C8151E"/>
    <w:rsid w:val="00C824B8"/>
    <w:rsid w:val="00C84335"/>
    <w:rsid w:val="00C90F5A"/>
    <w:rsid w:val="00C923A1"/>
    <w:rsid w:val="00C9270F"/>
    <w:rsid w:val="00C9290F"/>
    <w:rsid w:val="00C940AB"/>
    <w:rsid w:val="00C943C8"/>
    <w:rsid w:val="00C94579"/>
    <w:rsid w:val="00C953D1"/>
    <w:rsid w:val="00C96BDF"/>
    <w:rsid w:val="00CA0AD2"/>
    <w:rsid w:val="00CA15CC"/>
    <w:rsid w:val="00CA22BA"/>
    <w:rsid w:val="00CA32CB"/>
    <w:rsid w:val="00CA3D0D"/>
    <w:rsid w:val="00CA4D3B"/>
    <w:rsid w:val="00CA56D4"/>
    <w:rsid w:val="00CA75D1"/>
    <w:rsid w:val="00CB1352"/>
    <w:rsid w:val="00CB16E7"/>
    <w:rsid w:val="00CB2292"/>
    <w:rsid w:val="00CB4302"/>
    <w:rsid w:val="00CB494F"/>
    <w:rsid w:val="00CB49A2"/>
    <w:rsid w:val="00CB5FAC"/>
    <w:rsid w:val="00CB66C3"/>
    <w:rsid w:val="00CB7171"/>
    <w:rsid w:val="00CC071C"/>
    <w:rsid w:val="00CC0F86"/>
    <w:rsid w:val="00CC38A2"/>
    <w:rsid w:val="00CC4DAC"/>
    <w:rsid w:val="00CC5289"/>
    <w:rsid w:val="00CC5749"/>
    <w:rsid w:val="00CC6146"/>
    <w:rsid w:val="00CC61E5"/>
    <w:rsid w:val="00CC70D9"/>
    <w:rsid w:val="00CC7AE9"/>
    <w:rsid w:val="00CD0BA5"/>
    <w:rsid w:val="00CD1459"/>
    <w:rsid w:val="00CD55D2"/>
    <w:rsid w:val="00CD5AE6"/>
    <w:rsid w:val="00CD74F8"/>
    <w:rsid w:val="00CD752E"/>
    <w:rsid w:val="00CD7C61"/>
    <w:rsid w:val="00CE10E1"/>
    <w:rsid w:val="00CE2657"/>
    <w:rsid w:val="00CE297D"/>
    <w:rsid w:val="00CE4EA0"/>
    <w:rsid w:val="00CE54BD"/>
    <w:rsid w:val="00CE67B8"/>
    <w:rsid w:val="00CE6CA2"/>
    <w:rsid w:val="00CE7D27"/>
    <w:rsid w:val="00CE7E08"/>
    <w:rsid w:val="00CF034B"/>
    <w:rsid w:val="00CF0AA0"/>
    <w:rsid w:val="00CF29F3"/>
    <w:rsid w:val="00CF3BB6"/>
    <w:rsid w:val="00CF3D5A"/>
    <w:rsid w:val="00CF5F41"/>
    <w:rsid w:val="00CF7A0F"/>
    <w:rsid w:val="00CF7FBA"/>
    <w:rsid w:val="00D0039E"/>
    <w:rsid w:val="00D00CEA"/>
    <w:rsid w:val="00D00EFB"/>
    <w:rsid w:val="00D01B03"/>
    <w:rsid w:val="00D0264F"/>
    <w:rsid w:val="00D02BC9"/>
    <w:rsid w:val="00D03315"/>
    <w:rsid w:val="00D0453A"/>
    <w:rsid w:val="00D04715"/>
    <w:rsid w:val="00D0586C"/>
    <w:rsid w:val="00D06E2F"/>
    <w:rsid w:val="00D0735B"/>
    <w:rsid w:val="00D07B53"/>
    <w:rsid w:val="00D07D85"/>
    <w:rsid w:val="00D07F79"/>
    <w:rsid w:val="00D132B4"/>
    <w:rsid w:val="00D13FE9"/>
    <w:rsid w:val="00D14A6F"/>
    <w:rsid w:val="00D14C79"/>
    <w:rsid w:val="00D1521D"/>
    <w:rsid w:val="00D15630"/>
    <w:rsid w:val="00D16052"/>
    <w:rsid w:val="00D16A62"/>
    <w:rsid w:val="00D2036E"/>
    <w:rsid w:val="00D21520"/>
    <w:rsid w:val="00D22274"/>
    <w:rsid w:val="00D2297A"/>
    <w:rsid w:val="00D25DFA"/>
    <w:rsid w:val="00D26801"/>
    <w:rsid w:val="00D2717D"/>
    <w:rsid w:val="00D27725"/>
    <w:rsid w:val="00D2772A"/>
    <w:rsid w:val="00D30D28"/>
    <w:rsid w:val="00D3304D"/>
    <w:rsid w:val="00D33B80"/>
    <w:rsid w:val="00D34166"/>
    <w:rsid w:val="00D352BE"/>
    <w:rsid w:val="00D409ED"/>
    <w:rsid w:val="00D413BC"/>
    <w:rsid w:val="00D419A5"/>
    <w:rsid w:val="00D42654"/>
    <w:rsid w:val="00D43F96"/>
    <w:rsid w:val="00D44547"/>
    <w:rsid w:val="00D4473C"/>
    <w:rsid w:val="00D459DA"/>
    <w:rsid w:val="00D45B4A"/>
    <w:rsid w:val="00D468DE"/>
    <w:rsid w:val="00D479AC"/>
    <w:rsid w:val="00D47F2E"/>
    <w:rsid w:val="00D51629"/>
    <w:rsid w:val="00D52A74"/>
    <w:rsid w:val="00D54B29"/>
    <w:rsid w:val="00D55AAB"/>
    <w:rsid w:val="00D55DDB"/>
    <w:rsid w:val="00D5742B"/>
    <w:rsid w:val="00D61E46"/>
    <w:rsid w:val="00D62872"/>
    <w:rsid w:val="00D64D53"/>
    <w:rsid w:val="00D6578F"/>
    <w:rsid w:val="00D6616A"/>
    <w:rsid w:val="00D67B00"/>
    <w:rsid w:val="00D70AD9"/>
    <w:rsid w:val="00D71ACF"/>
    <w:rsid w:val="00D72332"/>
    <w:rsid w:val="00D7252D"/>
    <w:rsid w:val="00D72DAE"/>
    <w:rsid w:val="00D74120"/>
    <w:rsid w:val="00D77E70"/>
    <w:rsid w:val="00D81C52"/>
    <w:rsid w:val="00D82728"/>
    <w:rsid w:val="00D82A8C"/>
    <w:rsid w:val="00D83878"/>
    <w:rsid w:val="00D8396C"/>
    <w:rsid w:val="00D83F4B"/>
    <w:rsid w:val="00D8468E"/>
    <w:rsid w:val="00D85596"/>
    <w:rsid w:val="00D85FEE"/>
    <w:rsid w:val="00D92DEA"/>
    <w:rsid w:val="00D92FFE"/>
    <w:rsid w:val="00D94847"/>
    <w:rsid w:val="00D96A8F"/>
    <w:rsid w:val="00D96D61"/>
    <w:rsid w:val="00DA0000"/>
    <w:rsid w:val="00DA0FFF"/>
    <w:rsid w:val="00DA13B2"/>
    <w:rsid w:val="00DA1FF8"/>
    <w:rsid w:val="00DA2857"/>
    <w:rsid w:val="00DA2D9C"/>
    <w:rsid w:val="00DA3868"/>
    <w:rsid w:val="00DA3F5F"/>
    <w:rsid w:val="00DA40E3"/>
    <w:rsid w:val="00DA459E"/>
    <w:rsid w:val="00DA57F8"/>
    <w:rsid w:val="00DA6E4A"/>
    <w:rsid w:val="00DA6FAE"/>
    <w:rsid w:val="00DB0FEB"/>
    <w:rsid w:val="00DB10DB"/>
    <w:rsid w:val="00DB1434"/>
    <w:rsid w:val="00DB29B0"/>
    <w:rsid w:val="00DB4274"/>
    <w:rsid w:val="00DB4926"/>
    <w:rsid w:val="00DB4E90"/>
    <w:rsid w:val="00DB63FE"/>
    <w:rsid w:val="00DC165B"/>
    <w:rsid w:val="00DC50B5"/>
    <w:rsid w:val="00DD2107"/>
    <w:rsid w:val="00DD2199"/>
    <w:rsid w:val="00DD2802"/>
    <w:rsid w:val="00DD39BE"/>
    <w:rsid w:val="00DD53A5"/>
    <w:rsid w:val="00DD7385"/>
    <w:rsid w:val="00DD7815"/>
    <w:rsid w:val="00DD7955"/>
    <w:rsid w:val="00DE04DE"/>
    <w:rsid w:val="00DE098C"/>
    <w:rsid w:val="00DE1417"/>
    <w:rsid w:val="00DE1B6F"/>
    <w:rsid w:val="00DE2142"/>
    <w:rsid w:val="00DE21D0"/>
    <w:rsid w:val="00DE2A1A"/>
    <w:rsid w:val="00DE3D79"/>
    <w:rsid w:val="00DE4F08"/>
    <w:rsid w:val="00DE5EE2"/>
    <w:rsid w:val="00DE625E"/>
    <w:rsid w:val="00DE6CCE"/>
    <w:rsid w:val="00DF012B"/>
    <w:rsid w:val="00DF04DC"/>
    <w:rsid w:val="00DF1474"/>
    <w:rsid w:val="00DF25E9"/>
    <w:rsid w:val="00DF33AC"/>
    <w:rsid w:val="00DF3BB1"/>
    <w:rsid w:val="00DF44B9"/>
    <w:rsid w:val="00DF4BEC"/>
    <w:rsid w:val="00DF6D72"/>
    <w:rsid w:val="00E01825"/>
    <w:rsid w:val="00E021B7"/>
    <w:rsid w:val="00E04869"/>
    <w:rsid w:val="00E04B3F"/>
    <w:rsid w:val="00E05E38"/>
    <w:rsid w:val="00E147DB"/>
    <w:rsid w:val="00E1518C"/>
    <w:rsid w:val="00E1628C"/>
    <w:rsid w:val="00E16981"/>
    <w:rsid w:val="00E1774C"/>
    <w:rsid w:val="00E203ED"/>
    <w:rsid w:val="00E20798"/>
    <w:rsid w:val="00E20BD7"/>
    <w:rsid w:val="00E21FEF"/>
    <w:rsid w:val="00E24B38"/>
    <w:rsid w:val="00E256C3"/>
    <w:rsid w:val="00E25A2C"/>
    <w:rsid w:val="00E26351"/>
    <w:rsid w:val="00E27A57"/>
    <w:rsid w:val="00E3137C"/>
    <w:rsid w:val="00E328CA"/>
    <w:rsid w:val="00E32B5C"/>
    <w:rsid w:val="00E33DB6"/>
    <w:rsid w:val="00E348B2"/>
    <w:rsid w:val="00E35242"/>
    <w:rsid w:val="00E35790"/>
    <w:rsid w:val="00E35BF4"/>
    <w:rsid w:val="00E3632F"/>
    <w:rsid w:val="00E36D05"/>
    <w:rsid w:val="00E36F88"/>
    <w:rsid w:val="00E40234"/>
    <w:rsid w:val="00E40FDC"/>
    <w:rsid w:val="00E42DEB"/>
    <w:rsid w:val="00E44B78"/>
    <w:rsid w:val="00E44EE9"/>
    <w:rsid w:val="00E451B4"/>
    <w:rsid w:val="00E453AA"/>
    <w:rsid w:val="00E45858"/>
    <w:rsid w:val="00E466DC"/>
    <w:rsid w:val="00E4685A"/>
    <w:rsid w:val="00E47D0A"/>
    <w:rsid w:val="00E50B3A"/>
    <w:rsid w:val="00E50DF7"/>
    <w:rsid w:val="00E5192E"/>
    <w:rsid w:val="00E519FC"/>
    <w:rsid w:val="00E52422"/>
    <w:rsid w:val="00E52F65"/>
    <w:rsid w:val="00E532BB"/>
    <w:rsid w:val="00E543A5"/>
    <w:rsid w:val="00E548CA"/>
    <w:rsid w:val="00E5568E"/>
    <w:rsid w:val="00E600A6"/>
    <w:rsid w:val="00E61252"/>
    <w:rsid w:val="00E61424"/>
    <w:rsid w:val="00E61BF1"/>
    <w:rsid w:val="00E63357"/>
    <w:rsid w:val="00E63436"/>
    <w:rsid w:val="00E63E8B"/>
    <w:rsid w:val="00E659CE"/>
    <w:rsid w:val="00E65C94"/>
    <w:rsid w:val="00E66A66"/>
    <w:rsid w:val="00E66E6A"/>
    <w:rsid w:val="00E67170"/>
    <w:rsid w:val="00E673D6"/>
    <w:rsid w:val="00E67FAD"/>
    <w:rsid w:val="00E71ABD"/>
    <w:rsid w:val="00E720B9"/>
    <w:rsid w:val="00E72C9D"/>
    <w:rsid w:val="00E7426D"/>
    <w:rsid w:val="00E7537E"/>
    <w:rsid w:val="00E7541D"/>
    <w:rsid w:val="00E76969"/>
    <w:rsid w:val="00E77018"/>
    <w:rsid w:val="00E7736F"/>
    <w:rsid w:val="00E77807"/>
    <w:rsid w:val="00E80607"/>
    <w:rsid w:val="00E8165B"/>
    <w:rsid w:val="00E81D36"/>
    <w:rsid w:val="00E8220C"/>
    <w:rsid w:val="00E83639"/>
    <w:rsid w:val="00E85DCA"/>
    <w:rsid w:val="00E8647F"/>
    <w:rsid w:val="00E8664D"/>
    <w:rsid w:val="00E8688D"/>
    <w:rsid w:val="00E8721C"/>
    <w:rsid w:val="00E87266"/>
    <w:rsid w:val="00E875D3"/>
    <w:rsid w:val="00E87BB4"/>
    <w:rsid w:val="00E90489"/>
    <w:rsid w:val="00E914D0"/>
    <w:rsid w:val="00E961AC"/>
    <w:rsid w:val="00E96347"/>
    <w:rsid w:val="00E96706"/>
    <w:rsid w:val="00E97B9F"/>
    <w:rsid w:val="00EA0196"/>
    <w:rsid w:val="00EA1344"/>
    <w:rsid w:val="00EA2006"/>
    <w:rsid w:val="00EA311F"/>
    <w:rsid w:val="00EA366F"/>
    <w:rsid w:val="00EA398B"/>
    <w:rsid w:val="00EA53DB"/>
    <w:rsid w:val="00EA7038"/>
    <w:rsid w:val="00EA747F"/>
    <w:rsid w:val="00EB02AE"/>
    <w:rsid w:val="00EB0EF9"/>
    <w:rsid w:val="00EB15AF"/>
    <w:rsid w:val="00EB3169"/>
    <w:rsid w:val="00EB36D5"/>
    <w:rsid w:val="00EB5242"/>
    <w:rsid w:val="00EB6B91"/>
    <w:rsid w:val="00EB6D61"/>
    <w:rsid w:val="00EB7BB3"/>
    <w:rsid w:val="00EC0DF1"/>
    <w:rsid w:val="00EC11AB"/>
    <w:rsid w:val="00EC12AF"/>
    <w:rsid w:val="00EC2294"/>
    <w:rsid w:val="00EC4209"/>
    <w:rsid w:val="00EC5554"/>
    <w:rsid w:val="00EC5F98"/>
    <w:rsid w:val="00EC6210"/>
    <w:rsid w:val="00EC6625"/>
    <w:rsid w:val="00EC6B42"/>
    <w:rsid w:val="00EC70B6"/>
    <w:rsid w:val="00EC743A"/>
    <w:rsid w:val="00EC7D1F"/>
    <w:rsid w:val="00EC7D64"/>
    <w:rsid w:val="00ED07A8"/>
    <w:rsid w:val="00ED09E6"/>
    <w:rsid w:val="00ED190E"/>
    <w:rsid w:val="00ED24C0"/>
    <w:rsid w:val="00ED5161"/>
    <w:rsid w:val="00ED60F6"/>
    <w:rsid w:val="00ED7875"/>
    <w:rsid w:val="00ED7C2A"/>
    <w:rsid w:val="00ED7C2D"/>
    <w:rsid w:val="00EE04EB"/>
    <w:rsid w:val="00EE072E"/>
    <w:rsid w:val="00EE2F3E"/>
    <w:rsid w:val="00EE3204"/>
    <w:rsid w:val="00EE3A8D"/>
    <w:rsid w:val="00EE3CF5"/>
    <w:rsid w:val="00EE40D0"/>
    <w:rsid w:val="00EE6AAA"/>
    <w:rsid w:val="00EE73C5"/>
    <w:rsid w:val="00EF0361"/>
    <w:rsid w:val="00EF0A1B"/>
    <w:rsid w:val="00EF14F4"/>
    <w:rsid w:val="00EF16CC"/>
    <w:rsid w:val="00EF2A77"/>
    <w:rsid w:val="00EF46B2"/>
    <w:rsid w:val="00EF783F"/>
    <w:rsid w:val="00F00F40"/>
    <w:rsid w:val="00F011BC"/>
    <w:rsid w:val="00F01545"/>
    <w:rsid w:val="00F03F8B"/>
    <w:rsid w:val="00F055E9"/>
    <w:rsid w:val="00F06042"/>
    <w:rsid w:val="00F06293"/>
    <w:rsid w:val="00F101A2"/>
    <w:rsid w:val="00F107C4"/>
    <w:rsid w:val="00F112F7"/>
    <w:rsid w:val="00F12844"/>
    <w:rsid w:val="00F13E4D"/>
    <w:rsid w:val="00F13FFC"/>
    <w:rsid w:val="00F142E8"/>
    <w:rsid w:val="00F16554"/>
    <w:rsid w:val="00F1698E"/>
    <w:rsid w:val="00F1765C"/>
    <w:rsid w:val="00F17A9E"/>
    <w:rsid w:val="00F20147"/>
    <w:rsid w:val="00F21BA0"/>
    <w:rsid w:val="00F21C7F"/>
    <w:rsid w:val="00F21EBB"/>
    <w:rsid w:val="00F22AD2"/>
    <w:rsid w:val="00F22B95"/>
    <w:rsid w:val="00F236D6"/>
    <w:rsid w:val="00F23920"/>
    <w:rsid w:val="00F240CF"/>
    <w:rsid w:val="00F24447"/>
    <w:rsid w:val="00F277C1"/>
    <w:rsid w:val="00F33238"/>
    <w:rsid w:val="00F33958"/>
    <w:rsid w:val="00F34017"/>
    <w:rsid w:val="00F37C2B"/>
    <w:rsid w:val="00F37EA0"/>
    <w:rsid w:val="00F40AEB"/>
    <w:rsid w:val="00F41A28"/>
    <w:rsid w:val="00F430AE"/>
    <w:rsid w:val="00F433B3"/>
    <w:rsid w:val="00F435B0"/>
    <w:rsid w:val="00F45C12"/>
    <w:rsid w:val="00F46F19"/>
    <w:rsid w:val="00F474A3"/>
    <w:rsid w:val="00F47BBF"/>
    <w:rsid w:val="00F502A0"/>
    <w:rsid w:val="00F51115"/>
    <w:rsid w:val="00F51E41"/>
    <w:rsid w:val="00F52070"/>
    <w:rsid w:val="00F54170"/>
    <w:rsid w:val="00F54543"/>
    <w:rsid w:val="00F55A81"/>
    <w:rsid w:val="00F55E3B"/>
    <w:rsid w:val="00F569FF"/>
    <w:rsid w:val="00F56DF5"/>
    <w:rsid w:val="00F56E54"/>
    <w:rsid w:val="00F57A46"/>
    <w:rsid w:val="00F615B8"/>
    <w:rsid w:val="00F617A3"/>
    <w:rsid w:val="00F61CE1"/>
    <w:rsid w:val="00F6229F"/>
    <w:rsid w:val="00F622BA"/>
    <w:rsid w:val="00F62769"/>
    <w:rsid w:val="00F63BC6"/>
    <w:rsid w:val="00F66730"/>
    <w:rsid w:val="00F702AC"/>
    <w:rsid w:val="00F718C7"/>
    <w:rsid w:val="00F72DC5"/>
    <w:rsid w:val="00F73D53"/>
    <w:rsid w:val="00F746A9"/>
    <w:rsid w:val="00F746DB"/>
    <w:rsid w:val="00F765F1"/>
    <w:rsid w:val="00F76725"/>
    <w:rsid w:val="00F76849"/>
    <w:rsid w:val="00F76BBB"/>
    <w:rsid w:val="00F77F80"/>
    <w:rsid w:val="00F80B36"/>
    <w:rsid w:val="00F821D0"/>
    <w:rsid w:val="00F824AA"/>
    <w:rsid w:val="00F82C29"/>
    <w:rsid w:val="00F865FD"/>
    <w:rsid w:val="00F869D4"/>
    <w:rsid w:val="00F86BFA"/>
    <w:rsid w:val="00F906BD"/>
    <w:rsid w:val="00F911F4"/>
    <w:rsid w:val="00F9186E"/>
    <w:rsid w:val="00F924DF"/>
    <w:rsid w:val="00F927BF"/>
    <w:rsid w:val="00F92EAF"/>
    <w:rsid w:val="00F97125"/>
    <w:rsid w:val="00FA0DF4"/>
    <w:rsid w:val="00FA0EE2"/>
    <w:rsid w:val="00FA158A"/>
    <w:rsid w:val="00FA235C"/>
    <w:rsid w:val="00FA3C35"/>
    <w:rsid w:val="00FA4BD2"/>
    <w:rsid w:val="00FB24BE"/>
    <w:rsid w:val="00FB69EC"/>
    <w:rsid w:val="00FC043B"/>
    <w:rsid w:val="00FC09B4"/>
    <w:rsid w:val="00FC0C65"/>
    <w:rsid w:val="00FC210F"/>
    <w:rsid w:val="00FC42FC"/>
    <w:rsid w:val="00FC4585"/>
    <w:rsid w:val="00FC4E5D"/>
    <w:rsid w:val="00FC59B1"/>
    <w:rsid w:val="00FD0FCD"/>
    <w:rsid w:val="00FD2228"/>
    <w:rsid w:val="00FD25CC"/>
    <w:rsid w:val="00FD2743"/>
    <w:rsid w:val="00FD2AA3"/>
    <w:rsid w:val="00FD3956"/>
    <w:rsid w:val="00FD59F9"/>
    <w:rsid w:val="00FD6CAB"/>
    <w:rsid w:val="00FD7571"/>
    <w:rsid w:val="00FE0373"/>
    <w:rsid w:val="00FE0748"/>
    <w:rsid w:val="00FE0CC3"/>
    <w:rsid w:val="00FE23DD"/>
    <w:rsid w:val="00FE37C5"/>
    <w:rsid w:val="00FE41A2"/>
    <w:rsid w:val="00FE45A2"/>
    <w:rsid w:val="00FE5904"/>
    <w:rsid w:val="00FE5C1E"/>
    <w:rsid w:val="00FE7698"/>
    <w:rsid w:val="00FF0972"/>
    <w:rsid w:val="00FF134B"/>
    <w:rsid w:val="00FF13F8"/>
    <w:rsid w:val="00FF284E"/>
    <w:rsid w:val="00FF49BF"/>
    <w:rsid w:val="00FF5A79"/>
    <w:rsid w:val="00FF5F65"/>
    <w:rsid w:val="00FF7562"/>
    <w:rsid w:val="00FF79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5AA8C173"/>
  <w15:docId w15:val="{FD154A8F-919C-4A08-9FEE-BA4F20A24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CBE"/>
    <w:pPr>
      <w:spacing w:before="240" w:after="120" w:line="276" w:lineRule="auto"/>
      <w:jc w:val="both"/>
    </w:pPr>
    <w:rPr>
      <w:sz w:val="22"/>
      <w:lang w:val="en-US" w:eastAsia="en-US"/>
    </w:rPr>
  </w:style>
  <w:style w:type="paragraph" w:styleId="Ttulo1">
    <w:name w:val="heading 1"/>
    <w:basedOn w:val="DisplayText"/>
    <w:next w:val="Normal"/>
    <w:link w:val="Ttulo1Car"/>
    <w:uiPriority w:val="9"/>
    <w:qFormat/>
    <w:pPr>
      <w:pBdr>
        <w:top w:val="single" w:sz="6" w:space="1" w:color="auto"/>
        <w:left w:val="single" w:sz="6" w:space="1" w:color="auto"/>
        <w:bottom w:val="single" w:sz="6" w:space="1" w:color="auto"/>
        <w:right w:val="single" w:sz="6" w:space="1" w:color="auto"/>
      </w:pBdr>
      <w:shd w:val="solid" w:color="0070C0" w:fill="0070C0"/>
      <w:spacing w:after="240"/>
      <w:jc w:val="center"/>
      <w:outlineLvl w:val="0"/>
    </w:pPr>
    <w:rPr>
      <w:b/>
      <w:color w:val="FFFFFF"/>
      <w:sz w:val="28"/>
    </w:rPr>
  </w:style>
  <w:style w:type="paragraph" w:styleId="Ttulo2">
    <w:name w:val="heading 2"/>
    <w:basedOn w:val="DisplayText"/>
    <w:next w:val="Normal"/>
    <w:link w:val="Ttulo2Car"/>
    <w:qFormat/>
    <w:rsid w:val="0085700A"/>
    <w:pPr>
      <w:keepNext/>
      <w:outlineLvl w:val="1"/>
    </w:pPr>
    <w:rPr>
      <w:b/>
      <w:sz w:val="28"/>
    </w:rPr>
  </w:style>
  <w:style w:type="paragraph" w:styleId="Ttulo3">
    <w:name w:val="heading 3"/>
    <w:basedOn w:val="DisplayText"/>
    <w:next w:val="Normal"/>
    <w:qFormat/>
    <w:rsid w:val="00024388"/>
    <w:pPr>
      <w:keepNext/>
      <w:outlineLvl w:val="2"/>
    </w:pPr>
    <w:rPr>
      <w:rFonts w:ascii="Times New Roman" w:hAnsi="Times New Roman"/>
      <w:b/>
      <w:sz w:val="26"/>
    </w:rPr>
  </w:style>
  <w:style w:type="paragraph" w:styleId="Ttulo4">
    <w:name w:val="heading 4"/>
    <w:basedOn w:val="DisplayText"/>
    <w:next w:val="Normal"/>
    <w:link w:val="Ttulo4Car"/>
    <w:qFormat/>
    <w:rsid w:val="00E1774C"/>
    <w:pPr>
      <w:keepNext/>
      <w:spacing w:before="120"/>
      <w:outlineLvl w:val="3"/>
    </w:pPr>
    <w:rPr>
      <w:rFonts w:ascii="Times New Roman" w:hAnsi="Times New Roman"/>
      <w:b/>
    </w:rPr>
  </w:style>
  <w:style w:type="paragraph" w:styleId="Ttulo5">
    <w:name w:val="heading 5"/>
    <w:basedOn w:val="DisplayText"/>
    <w:next w:val="Normal"/>
    <w:qFormat/>
    <w:rsid w:val="00F06042"/>
    <w:pPr>
      <w:keepNext/>
      <w:spacing w:before="20"/>
      <w:outlineLvl w:val="4"/>
    </w:pPr>
    <w:rPr>
      <w:sz w:val="22"/>
    </w:rPr>
  </w:style>
  <w:style w:type="paragraph" w:styleId="Ttulo6">
    <w:name w:val="heading 6"/>
    <w:basedOn w:val="Normal"/>
    <w:next w:val="Normal"/>
    <w:qFormat/>
    <w:pPr>
      <w:spacing w:before="120" w:after="60"/>
      <w:outlineLvl w:val="5"/>
    </w:pPr>
    <w:rPr>
      <w:i/>
    </w:rPr>
  </w:style>
  <w:style w:type="paragraph" w:styleId="Ttulo7">
    <w:name w:val="heading 7"/>
    <w:basedOn w:val="Normal"/>
    <w:next w:val="Normal"/>
    <w:qFormat/>
    <w:pPr>
      <w:spacing w:after="60"/>
      <w:outlineLvl w:val="6"/>
    </w:pPr>
    <w:rPr>
      <w:rFonts w:ascii="Arial" w:hAnsi="Arial"/>
      <w:sz w:val="20"/>
    </w:rPr>
  </w:style>
  <w:style w:type="paragraph" w:styleId="Ttulo8">
    <w:name w:val="heading 8"/>
    <w:basedOn w:val="Normal"/>
    <w:next w:val="Normal"/>
    <w:qFormat/>
    <w:pPr>
      <w:spacing w:after="60"/>
      <w:outlineLvl w:val="7"/>
    </w:pPr>
    <w:rPr>
      <w:rFonts w:ascii="Arial" w:hAnsi="Arial"/>
      <w:i/>
      <w:sz w:val="20"/>
    </w:rPr>
  </w:style>
  <w:style w:type="paragraph" w:styleId="Ttulo9">
    <w:name w:val="heading 9"/>
    <w:basedOn w:val="Normal"/>
    <w:next w:val="Normal"/>
    <w:qFormat/>
    <w:pPr>
      <w:spacing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isplayText">
    <w:name w:val="_Display Text"/>
    <w:pPr>
      <w:spacing w:before="240" w:after="120" w:line="276" w:lineRule="auto"/>
    </w:pPr>
    <w:rPr>
      <w:rFonts w:ascii="Arial" w:hAnsi="Arial"/>
      <w:sz w:val="24"/>
      <w:lang w:val="en-US" w:eastAsia="en-US"/>
    </w:rPr>
  </w:style>
  <w:style w:type="paragraph" w:styleId="Textodeglobo">
    <w:name w:val="Balloon Text"/>
    <w:basedOn w:val="Normal"/>
    <w:semiHidden/>
    <w:rPr>
      <w:rFonts w:ascii="Tahoma" w:hAnsi="Tahoma" w:cs="Tahoma"/>
      <w:sz w:val="16"/>
      <w:szCs w:val="16"/>
    </w:rPr>
  </w:style>
  <w:style w:type="paragraph" w:styleId="Descripcin">
    <w:name w:val="caption"/>
    <w:basedOn w:val="Normal"/>
    <w:next w:val="Normal"/>
    <w:uiPriority w:val="35"/>
    <w:qFormat/>
    <w:pPr>
      <w:spacing w:before="120"/>
    </w:pPr>
    <w:rPr>
      <w:b/>
    </w:rPr>
  </w:style>
  <w:style w:type="paragraph" w:styleId="Textocomentario">
    <w:name w:val="annotation text"/>
    <w:basedOn w:val="Normal"/>
    <w:link w:val="TextocomentarioCar"/>
    <w:uiPriority w:val="99"/>
    <w:semiHidden/>
    <w:rPr>
      <w:sz w:val="20"/>
    </w:rPr>
  </w:style>
  <w:style w:type="paragraph" w:styleId="Asuntodelcomentario">
    <w:name w:val="annotation subject"/>
    <w:basedOn w:val="Textocomentario"/>
    <w:next w:val="Textocomentario"/>
    <w:semiHidden/>
    <w:rPr>
      <w:b/>
      <w:bCs/>
    </w:rPr>
  </w:style>
  <w:style w:type="paragraph" w:styleId="Mapadeldocumento">
    <w:name w:val="Document Map"/>
    <w:basedOn w:val="Normal"/>
    <w:link w:val="MapadeldocumentoCar"/>
    <w:rPr>
      <w:rFonts w:ascii="Tahoma" w:hAnsi="Tahoma" w:cs="Tahoma"/>
      <w:sz w:val="16"/>
      <w:szCs w:val="16"/>
    </w:rPr>
  </w:style>
  <w:style w:type="paragraph" w:styleId="Piedepgina">
    <w:name w:val="footer"/>
    <w:basedOn w:val="Normal"/>
    <w:link w:val="PiedepginaCar"/>
    <w:uiPriority w:val="99"/>
    <w:pPr>
      <w:pBdr>
        <w:top w:val="single" w:sz="6" w:space="1" w:color="auto"/>
      </w:pBdr>
      <w:tabs>
        <w:tab w:val="center" w:pos="4320"/>
        <w:tab w:val="right" w:pos="8280"/>
      </w:tabs>
      <w:spacing w:after="0"/>
    </w:pPr>
    <w:rPr>
      <w:sz w:val="18"/>
    </w:rPr>
  </w:style>
  <w:style w:type="paragraph" w:styleId="Textonotapie">
    <w:name w:val="footnote text"/>
    <w:basedOn w:val="Normal"/>
    <w:link w:val="TextonotapieCar"/>
    <w:uiPriority w:val="99"/>
    <w:semiHidden/>
    <w:rPr>
      <w:sz w:val="18"/>
    </w:rPr>
  </w:style>
  <w:style w:type="paragraph" w:styleId="Encabezado">
    <w:name w:val="header"/>
    <w:basedOn w:val="Normal"/>
    <w:pPr>
      <w:pBdr>
        <w:bottom w:val="single" w:sz="6" w:space="1" w:color="auto"/>
      </w:pBdr>
      <w:tabs>
        <w:tab w:val="center" w:pos="3960"/>
        <w:tab w:val="right" w:pos="8280"/>
      </w:tabs>
      <w:spacing w:after="0"/>
    </w:pPr>
    <w:rPr>
      <w:sz w:val="18"/>
    </w:rPr>
  </w:style>
  <w:style w:type="paragraph" w:styleId="Textosinformato">
    <w:name w:val="Plain Text"/>
    <w:basedOn w:val="Normal"/>
    <w:link w:val="TextosinformatoCar"/>
    <w:uiPriority w:val="99"/>
    <w:unhideWhenUsed/>
    <w:pPr>
      <w:spacing w:before="0" w:after="0"/>
      <w:jc w:val="left"/>
    </w:pPr>
    <w:rPr>
      <w:rFonts w:ascii="Consolas" w:eastAsia="Calibri" w:hAnsi="Consolas"/>
      <w:sz w:val="21"/>
      <w:szCs w:val="21"/>
    </w:rPr>
  </w:style>
  <w:style w:type="paragraph" w:styleId="Puesto">
    <w:name w:val="Title"/>
    <w:basedOn w:val="Ttulo1"/>
    <w:qFormat/>
    <w:rsid w:val="00C923A1"/>
    <w:rPr>
      <w:lang w:val="es-CO"/>
    </w:rPr>
  </w:style>
  <w:style w:type="paragraph" w:styleId="TDC1">
    <w:name w:val="toc 1"/>
    <w:basedOn w:val="Normal"/>
    <w:next w:val="Normal"/>
    <w:uiPriority w:val="39"/>
    <w:pPr>
      <w:tabs>
        <w:tab w:val="right" w:leader="dot" w:pos="8280"/>
      </w:tabs>
      <w:spacing w:after="0"/>
      <w:jc w:val="left"/>
    </w:pPr>
    <w:rPr>
      <w:b/>
      <w:smallCaps/>
      <w:sz w:val="24"/>
    </w:rPr>
  </w:style>
  <w:style w:type="paragraph" w:styleId="TDC2">
    <w:name w:val="toc 2"/>
    <w:basedOn w:val="Normal"/>
    <w:next w:val="Normal"/>
    <w:uiPriority w:val="39"/>
    <w:pPr>
      <w:tabs>
        <w:tab w:val="right" w:leader="dot" w:pos="8280"/>
      </w:tabs>
      <w:spacing w:before="120" w:after="0"/>
      <w:jc w:val="left"/>
    </w:pPr>
    <w:rPr>
      <w:smallCaps/>
      <w:sz w:val="24"/>
    </w:rPr>
  </w:style>
  <w:style w:type="paragraph" w:styleId="TDC3">
    <w:name w:val="toc 3"/>
    <w:basedOn w:val="Normal"/>
    <w:next w:val="Normal"/>
    <w:uiPriority w:val="39"/>
    <w:pPr>
      <w:tabs>
        <w:tab w:val="right" w:leader="dot" w:pos="8280"/>
      </w:tabs>
      <w:spacing w:before="0" w:after="0"/>
      <w:ind w:left="357"/>
      <w:jc w:val="left"/>
    </w:pPr>
    <w:rPr>
      <w:i/>
    </w:rPr>
  </w:style>
  <w:style w:type="paragraph" w:styleId="TDC4">
    <w:name w:val="toc 4"/>
    <w:basedOn w:val="Normal"/>
    <w:next w:val="Normal"/>
    <w:semiHidden/>
    <w:pPr>
      <w:tabs>
        <w:tab w:val="right" w:leader="dot" w:pos="8280"/>
      </w:tabs>
      <w:spacing w:after="0"/>
      <w:ind w:left="720"/>
      <w:jc w:val="left"/>
    </w:pPr>
    <w:rPr>
      <w:sz w:val="20"/>
    </w:rPr>
  </w:style>
  <w:style w:type="paragraph" w:styleId="TDC5">
    <w:name w:val="toc 5"/>
    <w:basedOn w:val="Normal"/>
    <w:next w:val="Normal"/>
    <w:semiHidden/>
    <w:pPr>
      <w:tabs>
        <w:tab w:val="right" w:leader="dot" w:pos="8280"/>
      </w:tabs>
      <w:spacing w:after="0"/>
      <w:ind w:left="960"/>
    </w:pPr>
    <w:rPr>
      <w:sz w:val="18"/>
    </w:rPr>
  </w:style>
  <w:style w:type="character" w:styleId="Refdecomentario">
    <w:name w:val="annotation reference"/>
    <w:uiPriority w:val="99"/>
    <w:semiHidden/>
    <w:rPr>
      <w:sz w:val="16"/>
      <w:szCs w:val="16"/>
    </w:rPr>
  </w:style>
  <w:style w:type="character" w:styleId="nfasis">
    <w:name w:val="Emphasis"/>
    <w:qFormat/>
    <w:rPr>
      <w:i/>
      <w:iCs/>
    </w:rPr>
  </w:style>
  <w:style w:type="character" w:styleId="Hipervnculovisitado">
    <w:name w:val="FollowedHyperlink"/>
    <w:rPr>
      <w:color w:val="800080"/>
      <w:u w:val="single"/>
    </w:rPr>
  </w:style>
  <w:style w:type="character" w:styleId="Refdenotaalpie">
    <w:name w:val="footnote reference"/>
    <w:uiPriority w:val="99"/>
    <w:semiHidden/>
    <w:rPr>
      <w:position w:val="6"/>
      <w:sz w:val="14"/>
      <w:vertAlign w:val="superscript"/>
    </w:rPr>
  </w:style>
  <w:style w:type="character" w:styleId="CitaHTML">
    <w:name w:val="HTML Cite"/>
    <w:uiPriority w:val="99"/>
    <w:unhideWhenUsed/>
    <w:rPr>
      <w:i/>
      <w:iCs/>
    </w:rPr>
  </w:style>
  <w:style w:type="character" w:styleId="Hipervnculo">
    <w:name w:val="Hyperlink"/>
    <w:uiPriority w:val="99"/>
    <w:rPr>
      <w:color w:val="0000FF"/>
      <w:u w:val="single"/>
    </w:rPr>
  </w:style>
  <w:style w:type="character" w:styleId="Nmerodepgina">
    <w:name w:val="page number"/>
    <w:basedOn w:val="Fuentedeprrafopredeter"/>
  </w:style>
  <w:style w:type="character" w:styleId="Textoennegrita">
    <w:name w:val="Strong"/>
    <w:uiPriority w:val="22"/>
    <w:qFormat/>
    <w:rPr>
      <w:b/>
      <w:bCs/>
    </w:rPr>
  </w:style>
  <w:style w:type="paragraph" w:customStyle="1" w:styleId="Bibliografa1">
    <w:name w:val="Bibliografía1"/>
    <w:pPr>
      <w:spacing w:before="240" w:after="120" w:line="240" w:lineRule="exact"/>
      <w:ind w:left="360" w:hanging="360"/>
    </w:pPr>
    <w:rPr>
      <w:sz w:val="22"/>
      <w:lang w:val="en-US" w:eastAsia="en-US"/>
    </w:rPr>
  </w:style>
  <w:style w:type="paragraph" w:customStyle="1" w:styleId="Comment">
    <w:name w:val="_Comment"/>
    <w:basedOn w:val="Normal"/>
    <w:next w:val="Normal"/>
    <w:pPr>
      <w:spacing w:after="240"/>
    </w:pPr>
    <w:rPr>
      <w:i/>
      <w:vanish/>
      <w:color w:val="808080"/>
      <w:sz w:val="24"/>
    </w:rPr>
  </w:style>
  <w:style w:type="paragraph" w:customStyle="1" w:styleId="Code">
    <w:name w:val="Code"/>
    <w:basedOn w:val="Normal"/>
    <w:pPr>
      <w:keepNext/>
      <w:shd w:val="pct10" w:color="auto" w:fill="FFFFFF"/>
      <w:tabs>
        <w:tab w:val="left" w:pos="360"/>
        <w:tab w:val="left" w:pos="720"/>
        <w:tab w:val="left" w:pos="1080"/>
        <w:tab w:val="left" w:pos="1440"/>
        <w:tab w:val="left" w:pos="1800"/>
        <w:tab w:val="left" w:pos="2160"/>
      </w:tabs>
      <w:suppressAutoHyphens/>
      <w:spacing w:after="0" w:line="288" w:lineRule="auto"/>
    </w:pPr>
    <w:rPr>
      <w:rFonts w:ascii="Courier New" w:hAnsi="Courier New"/>
      <w:spacing w:val="-5"/>
      <w:sz w:val="18"/>
    </w:rPr>
  </w:style>
  <w:style w:type="paragraph" w:customStyle="1" w:styleId="CodeTitle">
    <w:name w:val="Code Title"/>
    <w:basedOn w:val="Code"/>
    <w:next w:val="Code"/>
    <w:pPr>
      <w:pBdr>
        <w:bottom w:val="single" w:sz="36" w:space="1" w:color="808080"/>
      </w:pBdr>
      <w:shd w:val="clear" w:color="auto" w:fill="auto"/>
      <w:spacing w:after="60"/>
    </w:pPr>
    <w:rPr>
      <w:rFonts w:ascii="Arial" w:hAnsi="Arial"/>
      <w:b/>
      <w:sz w:val="20"/>
    </w:rPr>
  </w:style>
  <w:style w:type="paragraph" w:customStyle="1" w:styleId="OpenIssue">
    <w:name w:val="Open Issue"/>
    <w:basedOn w:val="Normal"/>
    <w:pPr>
      <w:pBdr>
        <w:top w:val="single" w:sz="12" w:space="3" w:color="auto"/>
        <w:left w:val="single" w:sz="12" w:space="3" w:color="auto"/>
        <w:bottom w:val="single" w:sz="12" w:space="3" w:color="auto"/>
        <w:right w:val="single" w:sz="12" w:space="3" w:color="auto"/>
      </w:pBdr>
      <w:shd w:val="pct10" w:color="auto" w:fill="auto"/>
      <w:spacing w:after="240"/>
    </w:pPr>
    <w:rPr>
      <w:sz w:val="24"/>
    </w:rPr>
  </w:style>
  <w:style w:type="paragraph" w:customStyle="1" w:styleId="Table-Heading">
    <w:name w:val="Table - Heading"/>
    <w:basedOn w:val="DisplayText"/>
    <w:next w:val="Normal"/>
    <w:pPr>
      <w:keepNext/>
      <w:pBdr>
        <w:bottom w:val="single" w:sz="36" w:space="3" w:color="C0C0C0"/>
      </w:pBdr>
      <w:spacing w:before="120"/>
    </w:pPr>
    <w:rPr>
      <w:b/>
      <w:sz w:val="20"/>
    </w:rPr>
  </w:style>
  <w:style w:type="paragraph" w:customStyle="1" w:styleId="Table-Source">
    <w:name w:val="Table - Source"/>
    <w:basedOn w:val="Normal"/>
    <w:next w:val="Normal"/>
    <w:pPr>
      <w:pBdr>
        <w:top w:val="single" w:sz="12" w:space="1" w:color="auto"/>
      </w:pBdr>
    </w:pPr>
    <w:rPr>
      <w:i/>
      <w:sz w:val="18"/>
    </w:rPr>
  </w:style>
  <w:style w:type="paragraph" w:customStyle="1" w:styleId="Table-Text">
    <w:name w:val="Table - Text"/>
    <w:basedOn w:val="Normal"/>
    <w:pPr>
      <w:spacing w:before="60" w:after="60"/>
      <w:jc w:val="left"/>
    </w:pPr>
    <w:rPr>
      <w:sz w:val="20"/>
    </w:rPr>
  </w:style>
  <w:style w:type="paragraph" w:customStyle="1" w:styleId="Table-ColHead">
    <w:name w:val="Table - Col. Head"/>
    <w:basedOn w:val="DisplayText"/>
    <w:pPr>
      <w:keepNext/>
      <w:suppressAutoHyphens/>
      <w:spacing w:before="60" w:after="60"/>
    </w:pPr>
    <w:rPr>
      <w:b/>
      <w:sz w:val="20"/>
    </w:rPr>
  </w:style>
  <w:style w:type="paragraph" w:customStyle="1" w:styleId="FigNum">
    <w:name w:val="Fig Num"/>
    <w:basedOn w:val="Table-ColHead"/>
    <w:pPr>
      <w:spacing w:before="0" w:after="240"/>
    </w:pPr>
  </w:style>
  <w:style w:type="paragraph" w:customStyle="1" w:styleId="Confidential-Top">
    <w:name w:val="Confidential - Top"/>
    <w:basedOn w:val="Normal"/>
    <w:pPr>
      <w:pBdr>
        <w:top w:val="single" w:sz="6" w:space="1" w:color="FF0000"/>
        <w:left w:val="single" w:sz="6" w:space="1" w:color="FF0000"/>
        <w:bottom w:val="single" w:sz="6" w:space="1" w:color="FF0000"/>
        <w:right w:val="single" w:sz="6" w:space="1" w:color="FF0000"/>
      </w:pBdr>
      <w:shd w:val="solid" w:color="FF0000" w:fill="auto"/>
      <w:spacing w:after="0"/>
    </w:pPr>
    <w:rPr>
      <w:rFonts w:ascii="Arial Black" w:hAnsi="Arial Black"/>
      <w:color w:val="FFFFFF"/>
      <w:sz w:val="14"/>
    </w:rPr>
  </w:style>
  <w:style w:type="paragraph" w:customStyle="1" w:styleId="Contents">
    <w:name w:val="Contents"/>
    <w:basedOn w:val="Ttulo1"/>
    <w:pPr>
      <w:pBdr>
        <w:top w:val="single" w:sz="4" w:space="1" w:color="auto"/>
        <w:bottom w:val="single" w:sz="4" w:space="1" w:color="auto"/>
      </w:pBdr>
      <w:shd w:val="pct70" w:color="auto" w:fill="FFFFFF"/>
    </w:pPr>
  </w:style>
  <w:style w:type="paragraph" w:customStyle="1" w:styleId="Confidential-Bottom">
    <w:name w:val="Confidential - Bottom"/>
    <w:basedOn w:val="Piedepgina"/>
    <w:pPr>
      <w:pBdr>
        <w:top w:val="single" w:sz="6" w:space="1" w:color="FF0000"/>
        <w:left w:val="single" w:sz="6" w:space="1" w:color="FF0000"/>
        <w:bottom w:val="single" w:sz="6" w:space="1" w:color="FF0000"/>
        <w:right w:val="single" w:sz="6" w:space="1" w:color="FF0000"/>
      </w:pBdr>
      <w:shd w:val="solid" w:color="FF0000" w:fill="auto"/>
    </w:pPr>
    <w:rPr>
      <w:rFonts w:ascii="Arial Black" w:hAnsi="Arial Black"/>
      <w:color w:val="FFFFFF"/>
      <w:sz w:val="14"/>
    </w:rPr>
  </w:style>
  <w:style w:type="paragraph" w:customStyle="1" w:styleId="Title-Subject">
    <w:name w:val="Title - Subject"/>
    <w:basedOn w:val="Puesto"/>
    <w:next w:val="Title-Filename"/>
    <w:pPr>
      <w:suppressAutoHyphens/>
      <w:spacing w:before="720" w:after="1360"/>
      <w:ind w:left="1080" w:right="1080"/>
    </w:pPr>
    <w:rPr>
      <w:rFonts w:cs="Arial"/>
      <w:b w:val="0"/>
      <w:iCs/>
      <w:sz w:val="40"/>
    </w:rPr>
  </w:style>
  <w:style w:type="paragraph" w:customStyle="1" w:styleId="Title-Filename">
    <w:name w:val="Title - Filename"/>
    <w:basedOn w:val="Puesto"/>
    <w:next w:val="Title-Date"/>
    <w:pPr>
      <w:spacing w:before="480" w:after="480"/>
    </w:pPr>
    <w:rPr>
      <w:b w:val="0"/>
      <w:i/>
      <w:iCs/>
      <w:sz w:val="24"/>
    </w:rPr>
  </w:style>
  <w:style w:type="paragraph" w:customStyle="1" w:styleId="Title-Date">
    <w:name w:val="Title - Date"/>
    <w:basedOn w:val="Puesto"/>
    <w:next w:val="Title-Revision"/>
    <w:pPr>
      <w:spacing w:before="480" w:after="960"/>
    </w:pPr>
    <w:rPr>
      <w:b w:val="0"/>
      <w:i/>
      <w:iCs/>
    </w:rPr>
  </w:style>
  <w:style w:type="paragraph" w:customStyle="1" w:styleId="Title-Revision">
    <w:name w:val="Title - Revision"/>
    <w:basedOn w:val="Puesto"/>
    <w:pPr>
      <w:spacing w:before="0" w:after="0"/>
    </w:pPr>
    <w:rPr>
      <w:bCs/>
    </w:rPr>
  </w:style>
  <w:style w:type="paragraph" w:customStyle="1" w:styleId="TableText">
    <w:name w:val="Table Text"/>
    <w:basedOn w:val="Normal"/>
    <w:pPr>
      <w:spacing w:before="60" w:after="60" w:line="480" w:lineRule="auto"/>
      <w:jc w:val="left"/>
    </w:pPr>
    <w:rPr>
      <w:sz w:val="24"/>
    </w:rPr>
  </w:style>
  <w:style w:type="paragraph" w:customStyle="1" w:styleId="Comment0">
    <w:name w:val="Comment"/>
    <w:basedOn w:val="Normal"/>
    <w:link w:val="CommentCar"/>
    <w:pPr>
      <w:overflowPunct w:val="0"/>
      <w:autoSpaceDE w:val="0"/>
      <w:autoSpaceDN w:val="0"/>
      <w:adjustRightInd w:val="0"/>
      <w:textAlignment w:val="baseline"/>
    </w:pPr>
    <w:rPr>
      <w:i/>
      <w:color w:val="000080"/>
    </w:rPr>
  </w:style>
  <w:style w:type="paragraph" w:customStyle="1" w:styleId="Title-OrganizationName">
    <w:name w:val="Title - Organization Name"/>
    <w:basedOn w:val="Puesto"/>
    <w:pPr>
      <w:spacing w:before="360" w:after="180"/>
    </w:pPr>
    <w:rPr>
      <w:rFonts w:ascii="Times New Roman" w:hAnsi="Times New Roman"/>
      <w:sz w:val="32"/>
    </w:rPr>
  </w:style>
  <w:style w:type="paragraph" w:customStyle="1" w:styleId="Prrafodelista1">
    <w:name w:val="Párrafo de lista1"/>
    <w:basedOn w:val="Normal"/>
    <w:uiPriority w:val="34"/>
    <w:qFormat/>
    <w:pPr>
      <w:ind w:left="720"/>
      <w:contextualSpacing/>
    </w:pPr>
  </w:style>
  <w:style w:type="character" w:customStyle="1" w:styleId="CommentCar">
    <w:name w:val="Comment Car"/>
    <w:link w:val="Comment0"/>
    <w:rPr>
      <w:i/>
      <w:color w:val="000080"/>
      <w:sz w:val="22"/>
      <w:lang w:val="en-US" w:eastAsia="en-US" w:bidi="ar-SA"/>
    </w:rPr>
  </w:style>
  <w:style w:type="character" w:customStyle="1" w:styleId="MapadeldocumentoCar">
    <w:name w:val="Mapa del documento Car"/>
    <w:link w:val="Mapadeldocumento"/>
    <w:rPr>
      <w:rFonts w:ascii="Tahoma" w:hAnsi="Tahoma" w:cs="Tahoma"/>
      <w:sz w:val="16"/>
      <w:szCs w:val="16"/>
      <w:lang w:val="en-US" w:eastAsia="en-US"/>
    </w:rPr>
  </w:style>
  <w:style w:type="character" w:customStyle="1" w:styleId="TextosinformatoCar">
    <w:name w:val="Texto sin formato Car"/>
    <w:link w:val="Textosinformato"/>
    <w:uiPriority w:val="99"/>
    <w:rPr>
      <w:rFonts w:ascii="Consolas" w:eastAsia="Calibri" w:hAnsi="Consolas" w:cs="Times New Roman"/>
      <w:sz w:val="21"/>
      <w:szCs w:val="21"/>
      <w:lang w:eastAsia="en-US"/>
    </w:rPr>
  </w:style>
  <w:style w:type="character" w:customStyle="1" w:styleId="PiedepginaCar">
    <w:name w:val="Pie de página Car"/>
    <w:link w:val="Piedepgina"/>
    <w:uiPriority w:val="99"/>
    <w:rPr>
      <w:sz w:val="18"/>
      <w:lang w:val="en-US" w:eastAsia="en-US"/>
    </w:rPr>
  </w:style>
  <w:style w:type="character" w:customStyle="1" w:styleId="apple-style-span">
    <w:name w:val="apple-style-span"/>
    <w:basedOn w:val="Fuentedeprrafopredeter"/>
  </w:style>
  <w:style w:type="character" w:customStyle="1" w:styleId="Ttulo2Car">
    <w:name w:val="Título 2 Car"/>
    <w:link w:val="Ttulo2"/>
    <w:uiPriority w:val="9"/>
    <w:rsid w:val="0085700A"/>
    <w:rPr>
      <w:rFonts w:ascii="Arial" w:hAnsi="Arial"/>
      <w:b/>
      <w:sz w:val="28"/>
      <w:lang w:val="en-US" w:eastAsia="en-US"/>
    </w:rPr>
  </w:style>
  <w:style w:type="character" w:customStyle="1" w:styleId="Ttulo1Car">
    <w:name w:val="Título 1 Car"/>
    <w:basedOn w:val="Fuentedeprrafopredeter"/>
    <w:link w:val="Ttulo1"/>
    <w:uiPriority w:val="9"/>
    <w:rsid w:val="00074F7A"/>
    <w:rPr>
      <w:rFonts w:ascii="Arial" w:hAnsi="Arial"/>
      <w:b/>
      <w:color w:val="FFFFFF"/>
      <w:sz w:val="28"/>
      <w:shd w:val="solid" w:color="0070C0" w:fill="0070C0"/>
      <w:lang w:val="en-US" w:eastAsia="en-US"/>
    </w:rPr>
  </w:style>
  <w:style w:type="paragraph" w:styleId="Prrafodelista">
    <w:name w:val="List Paragraph"/>
    <w:basedOn w:val="Normal"/>
    <w:uiPriority w:val="34"/>
    <w:qFormat/>
    <w:rsid w:val="00EB15AF"/>
    <w:pPr>
      <w:ind w:left="720"/>
      <w:contextualSpacing/>
    </w:pPr>
  </w:style>
  <w:style w:type="character" w:customStyle="1" w:styleId="TextonotapieCar">
    <w:name w:val="Texto nota pie Car"/>
    <w:basedOn w:val="Fuentedeprrafopredeter"/>
    <w:link w:val="Textonotapie"/>
    <w:uiPriority w:val="99"/>
    <w:semiHidden/>
    <w:rsid w:val="00EB15AF"/>
    <w:rPr>
      <w:sz w:val="18"/>
      <w:lang w:val="en-US" w:eastAsia="en-US"/>
    </w:rPr>
  </w:style>
  <w:style w:type="character" w:styleId="Textodelmarcadordeposicin">
    <w:name w:val="Placeholder Text"/>
    <w:basedOn w:val="Fuentedeprrafopredeter"/>
    <w:uiPriority w:val="99"/>
    <w:semiHidden/>
    <w:rsid w:val="00B36DED"/>
    <w:rPr>
      <w:color w:val="808080"/>
    </w:rPr>
  </w:style>
  <w:style w:type="paragraph" w:customStyle="1" w:styleId="Encabezado1">
    <w:name w:val="Encabezado 1"/>
    <w:basedOn w:val="Normal"/>
    <w:next w:val="Normal"/>
    <w:uiPriority w:val="9"/>
    <w:qFormat/>
    <w:rsid w:val="009538B7"/>
    <w:pPr>
      <w:keepNext/>
      <w:keepLines/>
      <w:suppressAutoHyphens/>
      <w:spacing w:before="360" w:line="254" w:lineRule="auto"/>
      <w:ind w:left="360"/>
      <w:outlineLvl w:val="0"/>
    </w:pPr>
    <w:rPr>
      <w:rFonts w:ascii="Courier New" w:eastAsia="Droid Sans Fallback" w:hAnsi="Courier New" w:cs="Calibri"/>
      <w:b/>
      <w:color w:val="000000"/>
      <w:sz w:val="28"/>
      <w:szCs w:val="32"/>
      <w:lang w:val="es-CO"/>
    </w:rPr>
  </w:style>
  <w:style w:type="paragraph" w:customStyle="1" w:styleId="Encabezado2">
    <w:name w:val="Encabezado 2"/>
    <w:basedOn w:val="Normal"/>
    <w:next w:val="Normal"/>
    <w:uiPriority w:val="9"/>
    <w:unhideWhenUsed/>
    <w:qFormat/>
    <w:rsid w:val="009538B7"/>
    <w:pPr>
      <w:keepNext/>
      <w:keepLines/>
      <w:suppressAutoHyphens/>
      <w:spacing w:before="280" w:after="240" w:line="254" w:lineRule="auto"/>
      <w:outlineLvl w:val="1"/>
    </w:pPr>
    <w:rPr>
      <w:rFonts w:ascii="Courier New" w:eastAsia="Droid Sans Fallback" w:hAnsi="Courier New" w:cs="Calibri"/>
      <w:b/>
      <w:color w:val="00000A"/>
      <w:sz w:val="24"/>
      <w:szCs w:val="26"/>
      <w:lang w:val="es-CO"/>
    </w:rPr>
  </w:style>
  <w:style w:type="paragraph" w:customStyle="1" w:styleId="Encabezado3">
    <w:name w:val="Encabezado 3"/>
    <w:basedOn w:val="Normal"/>
    <w:next w:val="Normal"/>
    <w:link w:val="Ttulo3Car"/>
    <w:uiPriority w:val="9"/>
    <w:unhideWhenUsed/>
    <w:qFormat/>
    <w:rsid w:val="009538B7"/>
    <w:pPr>
      <w:keepNext/>
      <w:keepLines/>
      <w:suppressAutoHyphens/>
      <w:spacing w:before="160" w:line="254" w:lineRule="auto"/>
      <w:outlineLvl w:val="2"/>
    </w:pPr>
    <w:rPr>
      <w:rFonts w:ascii="Courier New" w:eastAsia="Droid Sans Fallback" w:hAnsi="Courier New" w:cs="Calibri"/>
      <w:b/>
      <w:color w:val="00000A"/>
      <w:sz w:val="24"/>
      <w:szCs w:val="24"/>
      <w:lang w:val="es-CO"/>
    </w:rPr>
  </w:style>
  <w:style w:type="character" w:customStyle="1" w:styleId="Ttulo3Car">
    <w:name w:val="Título 3 Car"/>
    <w:basedOn w:val="Fuentedeprrafopredeter"/>
    <w:link w:val="Encabezado3"/>
    <w:uiPriority w:val="9"/>
    <w:rsid w:val="009538B7"/>
    <w:rPr>
      <w:rFonts w:ascii="Courier New" w:eastAsia="Droid Sans Fallback" w:hAnsi="Courier New" w:cs="Calibri"/>
      <w:b/>
      <w:color w:val="00000A"/>
      <w:sz w:val="24"/>
      <w:szCs w:val="24"/>
      <w:lang w:eastAsia="en-US"/>
    </w:rPr>
  </w:style>
  <w:style w:type="character" w:customStyle="1" w:styleId="EnlacedeInternet">
    <w:name w:val="Enlace de Internet"/>
    <w:basedOn w:val="Fuentedeprrafopredeter"/>
    <w:uiPriority w:val="99"/>
    <w:unhideWhenUsed/>
    <w:rsid w:val="009538B7"/>
    <w:rPr>
      <w:color w:val="0563C1"/>
      <w:u w:val="single"/>
    </w:rPr>
  </w:style>
  <w:style w:type="character" w:customStyle="1" w:styleId="Ancladenotaalpie">
    <w:name w:val="Ancla de nota al pie"/>
    <w:rsid w:val="009538B7"/>
    <w:rPr>
      <w:vertAlign w:val="superscript"/>
    </w:rPr>
  </w:style>
  <w:style w:type="paragraph" w:customStyle="1" w:styleId="Notaalpie">
    <w:name w:val="Nota al pie"/>
    <w:basedOn w:val="Normal"/>
    <w:rsid w:val="009538B7"/>
    <w:pPr>
      <w:suppressAutoHyphens/>
      <w:spacing w:before="0" w:after="160" w:line="254" w:lineRule="auto"/>
    </w:pPr>
    <w:rPr>
      <w:rFonts w:ascii="Courier New" w:eastAsia="Droid Sans Fallback" w:hAnsi="Courier New" w:cs="Calibri"/>
      <w:color w:val="00000A"/>
      <w:sz w:val="24"/>
      <w:szCs w:val="22"/>
      <w:lang w:val="es-CO"/>
    </w:rPr>
  </w:style>
  <w:style w:type="paragraph" w:styleId="Revisin">
    <w:name w:val="Revision"/>
    <w:hidden/>
    <w:uiPriority w:val="99"/>
    <w:semiHidden/>
    <w:rsid w:val="00F21EBB"/>
    <w:rPr>
      <w:sz w:val="22"/>
      <w:lang w:val="en-US" w:eastAsia="en-US"/>
    </w:rPr>
  </w:style>
  <w:style w:type="paragraph" w:styleId="Bibliografa">
    <w:name w:val="Bibliography"/>
    <w:basedOn w:val="Normal"/>
    <w:next w:val="Normal"/>
    <w:uiPriority w:val="37"/>
    <w:unhideWhenUsed/>
    <w:rsid w:val="00E7541D"/>
    <w:pPr>
      <w:tabs>
        <w:tab w:val="left" w:pos="504"/>
      </w:tabs>
      <w:spacing w:after="0" w:line="240" w:lineRule="auto"/>
      <w:ind w:left="504" w:hanging="504"/>
    </w:pPr>
  </w:style>
  <w:style w:type="paragraph" w:styleId="NormalWeb">
    <w:name w:val="Normal (Web)"/>
    <w:basedOn w:val="Normal"/>
    <w:uiPriority w:val="99"/>
    <w:semiHidden/>
    <w:unhideWhenUsed/>
    <w:rsid w:val="00D27725"/>
    <w:pPr>
      <w:spacing w:before="100" w:beforeAutospacing="1" w:after="100" w:afterAutospacing="1" w:line="240" w:lineRule="auto"/>
      <w:jc w:val="left"/>
    </w:pPr>
    <w:rPr>
      <w:rFonts w:eastAsiaTheme="minorEastAsia"/>
      <w:sz w:val="24"/>
      <w:szCs w:val="24"/>
      <w:lang w:val="es-CO" w:eastAsia="es-CO"/>
    </w:rPr>
  </w:style>
  <w:style w:type="paragraph" w:styleId="TtulodeTDC">
    <w:name w:val="TOC Heading"/>
    <w:basedOn w:val="Ttulo1"/>
    <w:next w:val="Normal"/>
    <w:uiPriority w:val="39"/>
    <w:unhideWhenUsed/>
    <w:qFormat/>
    <w:rsid w:val="005C55B8"/>
    <w:pPr>
      <w:keepNext/>
      <w:keepLines/>
      <w:pBdr>
        <w:top w:val="none" w:sz="0" w:space="0" w:color="auto"/>
        <w:left w:val="none" w:sz="0" w:space="0" w:color="auto"/>
        <w:bottom w:val="none" w:sz="0" w:space="0" w:color="auto"/>
        <w:right w:val="none" w:sz="0" w:space="0" w:color="auto"/>
      </w:pBdr>
      <w:shd w:val="clear" w:color="auto" w:fill="auto"/>
      <w:spacing w:after="0" w:line="259" w:lineRule="auto"/>
      <w:jc w:val="left"/>
      <w:outlineLvl w:val="9"/>
    </w:pPr>
    <w:rPr>
      <w:rFonts w:asciiTheme="majorHAnsi" w:eastAsiaTheme="majorEastAsia" w:hAnsiTheme="majorHAnsi" w:cstheme="majorBidi"/>
      <w:b w:val="0"/>
      <w:color w:val="365F91" w:themeColor="accent1" w:themeShade="BF"/>
      <w:sz w:val="32"/>
      <w:szCs w:val="32"/>
      <w:lang w:val="es-CO" w:eastAsia="es-CO"/>
    </w:rPr>
  </w:style>
  <w:style w:type="table" w:styleId="Tablaconcuadrcula">
    <w:name w:val="Table Grid"/>
    <w:basedOn w:val="Tablanormal"/>
    <w:uiPriority w:val="99"/>
    <w:rsid w:val="00A93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712B8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adeilustraciones">
    <w:name w:val="table of figures"/>
    <w:basedOn w:val="Normal"/>
    <w:next w:val="Normal"/>
    <w:uiPriority w:val="99"/>
    <w:unhideWhenUsed/>
    <w:rsid w:val="005C5958"/>
    <w:pPr>
      <w:spacing w:after="0"/>
    </w:pPr>
  </w:style>
  <w:style w:type="paragraph" w:styleId="Textonotaalfinal">
    <w:name w:val="endnote text"/>
    <w:basedOn w:val="Normal"/>
    <w:link w:val="TextonotaalfinalCar"/>
    <w:semiHidden/>
    <w:unhideWhenUsed/>
    <w:rsid w:val="000607D6"/>
    <w:pPr>
      <w:spacing w:before="0" w:after="0" w:line="240" w:lineRule="auto"/>
    </w:pPr>
    <w:rPr>
      <w:sz w:val="20"/>
    </w:rPr>
  </w:style>
  <w:style w:type="character" w:customStyle="1" w:styleId="TextonotaalfinalCar">
    <w:name w:val="Texto nota al final Car"/>
    <w:basedOn w:val="Fuentedeprrafopredeter"/>
    <w:link w:val="Textonotaalfinal"/>
    <w:semiHidden/>
    <w:rsid w:val="000607D6"/>
    <w:rPr>
      <w:lang w:val="en-US" w:eastAsia="en-US"/>
    </w:rPr>
  </w:style>
  <w:style w:type="character" w:styleId="Refdenotaalfinal">
    <w:name w:val="endnote reference"/>
    <w:basedOn w:val="Fuentedeprrafopredeter"/>
    <w:semiHidden/>
    <w:unhideWhenUsed/>
    <w:rsid w:val="000607D6"/>
    <w:rPr>
      <w:vertAlign w:val="superscript"/>
    </w:rPr>
  </w:style>
  <w:style w:type="table" w:styleId="Tabladecuadrcula4-nfasis1">
    <w:name w:val="Grid Table 4 Accent 1"/>
    <w:basedOn w:val="Tablanormal"/>
    <w:uiPriority w:val="49"/>
    <w:rsid w:val="007C2B3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extocomentarioCar">
    <w:name w:val="Texto comentario Car"/>
    <w:basedOn w:val="Fuentedeprrafopredeter"/>
    <w:link w:val="Textocomentario"/>
    <w:uiPriority w:val="99"/>
    <w:semiHidden/>
    <w:rsid w:val="005A7B61"/>
    <w:rPr>
      <w:lang w:val="en-US" w:eastAsia="en-US"/>
    </w:rPr>
  </w:style>
  <w:style w:type="character" w:customStyle="1" w:styleId="Ttulo4Car">
    <w:name w:val="Título 4 Car"/>
    <w:basedOn w:val="Fuentedeprrafopredeter"/>
    <w:link w:val="Ttulo4"/>
    <w:rsid w:val="005C7CFF"/>
    <w:rPr>
      <w:b/>
      <w:sz w:val="24"/>
      <w:lang w:val="en-US" w:eastAsia="en-US"/>
    </w:rPr>
  </w:style>
  <w:style w:type="character" w:styleId="Nmerodelnea">
    <w:name w:val="line number"/>
    <w:basedOn w:val="Fuentedeprrafopredeter"/>
    <w:semiHidden/>
    <w:unhideWhenUsed/>
    <w:rsid w:val="00AA6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199312">
      <w:bodyDiv w:val="1"/>
      <w:marLeft w:val="0"/>
      <w:marRight w:val="0"/>
      <w:marTop w:val="0"/>
      <w:marBottom w:val="0"/>
      <w:divBdr>
        <w:top w:val="none" w:sz="0" w:space="0" w:color="auto"/>
        <w:left w:val="none" w:sz="0" w:space="0" w:color="auto"/>
        <w:bottom w:val="none" w:sz="0" w:space="0" w:color="auto"/>
        <w:right w:val="none" w:sz="0" w:space="0" w:color="auto"/>
      </w:divBdr>
    </w:div>
    <w:div w:id="1316493111">
      <w:bodyDiv w:val="1"/>
      <w:marLeft w:val="0"/>
      <w:marRight w:val="0"/>
      <w:marTop w:val="0"/>
      <w:marBottom w:val="0"/>
      <w:divBdr>
        <w:top w:val="none" w:sz="0" w:space="0" w:color="auto"/>
        <w:left w:val="none" w:sz="0" w:space="0" w:color="auto"/>
        <w:bottom w:val="none" w:sz="0" w:space="0" w:color="auto"/>
        <w:right w:val="none" w:sz="0" w:space="0" w:color="auto"/>
      </w:divBdr>
    </w:div>
    <w:div w:id="1319505321">
      <w:bodyDiv w:val="1"/>
      <w:marLeft w:val="0"/>
      <w:marRight w:val="0"/>
      <w:marTop w:val="0"/>
      <w:marBottom w:val="0"/>
      <w:divBdr>
        <w:top w:val="none" w:sz="0" w:space="0" w:color="auto"/>
        <w:left w:val="none" w:sz="0" w:space="0" w:color="auto"/>
        <w:bottom w:val="none" w:sz="0" w:space="0" w:color="auto"/>
        <w:right w:val="none" w:sz="0" w:space="0" w:color="auto"/>
      </w:divBdr>
    </w:div>
    <w:div w:id="2125685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footer" Target="footer5.xml"/><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settings" Target="settings.xml"/><Relationship Id="rId14" Type="http://schemas.openxmlformats.org/officeDocument/2006/relationships/hyperlink" Target="http://pegasus.javeriana.edu.co/~CIS1630IN0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hyperlink" Target="https://drive.google.com/open?id=0B9JgDmt0c_SwZmRwY3MyU051Q3c" TargetMode="Externa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header" Target="header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learn.adafruit.com/line-following-zumo-robot-programmed-with-simulink/overview" TargetMode="External"/><Relationship Id="rId57" Type="http://schemas.openxmlformats.org/officeDocument/2006/relationships/image" Target="media/image39.pn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hyperlink" Target="https://www.youtube.com/channel/UCAqG3m1eBsdtXZGr_610Lbg"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jpeg"/><Relationship Id="rId76"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8.png"/><Relationship Id="rId87" Type="http://schemas.openxmlformats.org/officeDocument/2006/relationships/hyperlink" Target="https://github.com/AIO-Javeriana" TargetMode="Externa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E:\Javeriana\Carrera\Formatos\Trabajo%20de%20Grado\2007\TGI\Plantilla%20MemoriaTG%2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5D0921-9D7D-4410-8975-880FC6FAE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MemoriaTG .dot</Template>
  <TotalTime>161</TotalTime>
  <Pages>86</Pages>
  <Words>25123</Words>
  <Characters>138177</Characters>
  <Application>Microsoft Office Word</Application>
  <DocSecurity>0</DocSecurity>
  <Lines>1151</Lines>
  <Paragraphs>325</Paragraphs>
  <ScaleCrop>false</ScaleCrop>
  <HeadingPairs>
    <vt:vector size="2" baseType="variant">
      <vt:variant>
        <vt:lpstr>Título</vt:lpstr>
      </vt:variant>
      <vt:variant>
        <vt:i4>1</vt:i4>
      </vt:variant>
    </vt:vector>
  </HeadingPairs>
  <TitlesOfParts>
    <vt:vector size="1" baseType="lpstr">
      <vt:lpstr>Propuesta para Trabajo de Grado</vt:lpstr>
    </vt:vector>
  </TitlesOfParts>
  <Manager>Nombre asesor</Manager>
  <Company>Pontificia Universidad Javeriana</Company>
  <LinksUpToDate>false</LinksUpToDate>
  <CharactersWithSpaces>162975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para Trabajo de Grado</dc:title>
  <dc:subject>Proyecto de Investigación</dc:subject>
  <dc:creator>Fabián Merchan</dc:creator>
  <cp:keywords>Trabajo de Grado</cp:keywords>
  <dc:description/>
  <cp:lastModifiedBy>TG1604</cp:lastModifiedBy>
  <cp:revision>32</cp:revision>
  <cp:lastPrinted>2016-11-24T13:58:00Z</cp:lastPrinted>
  <dcterms:created xsi:type="dcterms:W3CDTF">2016-12-10T02:25:00Z</dcterms:created>
  <dcterms:modified xsi:type="dcterms:W3CDTF">2016-12-15T21:59:00Z</dcterms:modified>
  <cp:category>Propuesta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xOneVersion">
    <vt:lpwstr>2.0</vt:lpwstr>
  </property>
  <property fmtid="{D5CDD505-2E9C-101B-9397-08002B2CF9AE}" pid="3" name="CxOneTemplateNotice">
    <vt:lpwstr>Portions Copyright © 2001 Construx Software Builders, Inc.</vt:lpwstr>
  </property>
  <property fmtid="{D5CDD505-2E9C-101B-9397-08002B2CF9AE}" pid="4" name="KSOProductBuildVer">
    <vt:lpwstr>1033-9.1.0.4751</vt:lpwstr>
  </property>
  <property fmtid="{D5CDD505-2E9C-101B-9397-08002B2CF9AE}" pid="5" name="ZOTERO_PREF_1">
    <vt:lpwstr>&lt;data data-version="3" zotero-version="4.0.29.10"&gt;&lt;session id="Eh9pJaUg"/&gt;&lt;style id="http://www.zotero.org/styles/ieee" locale="en-US" hasBibliography="1" bibliographyStyleHasBeenSet="1"/&gt;&lt;prefs&gt;&lt;pref name="fieldType" value="Field"/&gt;&lt;pref name="storeRefer</vt:lpwstr>
  </property>
  <property fmtid="{D5CDD505-2E9C-101B-9397-08002B2CF9AE}" pid="6" name="ZOTERO_PREF_2">
    <vt:lpwstr>ences" value="true"/&gt;&lt;pref name="automaticJournalAbbreviations" value="true"/&gt;&lt;pref name="noteType" value=""/&gt;&lt;/prefs&gt;&lt;/data&gt;</vt:lpwstr>
  </property>
</Properties>
</file>